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10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080"/>
        <w:gridCol w:w="2160"/>
        <w:gridCol w:w="1530"/>
        <w:gridCol w:w="1440"/>
        <w:gridCol w:w="1890"/>
        <w:gridCol w:w="1710"/>
      </w:tblGrid>
      <w:tr w:rsidR="00DD259E" w:rsidRPr="00070ED8" w14:paraId="1FC47102" w14:textId="77777777" w:rsidTr="00B33447">
        <w:trPr>
          <w:trHeight w:val="4353"/>
        </w:trPr>
        <w:tc>
          <w:tcPr>
            <w:tcW w:w="107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0644C" w14:textId="77777777" w:rsidR="00DD259E" w:rsidRPr="00DF3C71" w:rsidRDefault="00DD259E" w:rsidP="00DC58B6">
            <w:pPr>
              <w:widowControl w:val="0"/>
              <w:jc w:val="center"/>
              <w:rPr>
                <w:rFonts w:cs="B Zar"/>
                <w:b/>
                <w:bCs/>
                <w:sz w:val="36"/>
                <w:szCs w:val="36"/>
                <w:rtl/>
                <w:lang w:bidi="fa-IR"/>
              </w:rPr>
            </w:pPr>
            <w:bookmarkStart w:id="0" w:name="_GoBack"/>
            <w:bookmarkEnd w:id="0"/>
            <w:r w:rsidRPr="002C076E"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D259E" w:rsidRPr="00070ED8" w14:paraId="413408A4" w14:textId="77777777" w:rsidTr="00B33447">
        <w:trPr>
          <w:trHeight w:val="4920"/>
        </w:trPr>
        <w:tc>
          <w:tcPr>
            <w:tcW w:w="107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301272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25408C83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385B430D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20280BD0" w14:textId="58A709BB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WPS </w:t>
            </w:r>
            <w:r w:rsidR="00B33447">
              <w:rPr>
                <w:rFonts w:cs="Arial"/>
                <w:b/>
                <w:bCs/>
                <w:sz w:val="32"/>
                <w:szCs w:val="32"/>
              </w:rPr>
              <w:t>&amp; PQR</w:t>
            </w:r>
          </w:p>
          <w:p w14:paraId="3B59E5FB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02D8A99A" w14:textId="77777777" w:rsidR="00DD259E" w:rsidRDefault="00DD259E" w:rsidP="00DC58B6">
            <w:pPr>
              <w:widowControl w:val="0"/>
              <w:ind w:right="51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  <w:p w14:paraId="4CEF1D23" w14:textId="77777777" w:rsidR="00DD259E" w:rsidRDefault="00DD259E" w:rsidP="00DC58B6">
            <w:pPr>
              <w:widowControl w:val="0"/>
              <w:ind w:right="51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</w:rPr>
            </w:pPr>
          </w:p>
          <w:p w14:paraId="0C3D974B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31E1DEFB" w14:textId="77777777" w:rsidR="00DD259E" w:rsidRPr="00EA3057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</w:p>
        </w:tc>
      </w:tr>
      <w:tr w:rsidR="00DD259E" w:rsidRPr="000E2E1E" w14:paraId="333CC01F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3C6408" w14:textId="0590BADA" w:rsidR="00DD259E" w:rsidRPr="007E1990" w:rsidRDefault="00DD259E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7E1990">
              <w:rPr>
                <w:rFonts w:cs="Arial"/>
                <w:sz w:val="20"/>
                <w:szCs w:val="20"/>
              </w:rPr>
              <w:t>V0</w:t>
            </w:r>
            <w:r w:rsidR="00A60356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D64254" w14:textId="4B8CBD1E" w:rsidR="00DD259E" w:rsidRPr="00D54207" w:rsidRDefault="00A60356" w:rsidP="00DC58B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Oct</w:t>
            </w:r>
            <w:r w:rsidR="00B33447">
              <w:rPr>
                <w:rFonts w:cs="Arial"/>
                <w:sz w:val="20"/>
                <w:szCs w:val="20"/>
              </w:rPr>
              <w:t>.</w:t>
            </w:r>
            <w:r w:rsidR="00DD259E">
              <w:rPr>
                <w:rFonts w:cs="Arial"/>
                <w:sz w:val="20"/>
                <w:szCs w:val="20"/>
              </w:rPr>
              <w:t>2023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BB4592" w14:textId="14C1A6A8" w:rsidR="00DD259E" w:rsidRPr="00591EA7" w:rsidRDefault="00DD259E" w:rsidP="00DC58B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>
              <w:rPr>
                <w:rFonts w:cs="Arial"/>
                <w:sz w:val="20"/>
                <w:szCs w:val="20"/>
              </w:rPr>
              <w:t>IF</w:t>
            </w:r>
            <w:r w:rsidR="00B33447">
              <w:rPr>
                <w:rFonts w:cs="Arial"/>
                <w:sz w:val="20"/>
                <w:szCs w:val="20"/>
              </w:rPr>
              <w:t>R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68963A" w14:textId="77777777" w:rsidR="00DD259E" w:rsidRPr="00591EA7" w:rsidRDefault="00DD259E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proofErr w:type="spellStart"/>
            <w:r w:rsidRPr="00D54207">
              <w:rPr>
                <w:rFonts w:cs="Arial"/>
                <w:sz w:val="16"/>
                <w:szCs w:val="16"/>
              </w:rPr>
              <w:t>Beh</w:t>
            </w:r>
            <w:proofErr w:type="spellEnd"/>
            <w:r w:rsidRPr="00D54207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54207">
              <w:rPr>
                <w:rFonts w:cs="Arial"/>
                <w:sz w:val="16"/>
                <w:szCs w:val="16"/>
              </w:rPr>
              <w:t>Koosh</w:t>
            </w:r>
            <w:proofErr w:type="spellEnd"/>
            <w:r w:rsidRPr="00D54207">
              <w:rPr>
                <w:rFonts w:cs="Arial"/>
                <w:sz w:val="16"/>
                <w:szCs w:val="16"/>
              </w:rPr>
              <w:t xml:space="preserve"> Vista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582502" w14:textId="77777777" w:rsidR="00DD259E" w:rsidRPr="00591EA7" w:rsidRDefault="00DD259E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proofErr w:type="spellStart"/>
            <w:r w:rsidRPr="00D54207">
              <w:rPr>
                <w:rFonts w:cs="Arial"/>
                <w:sz w:val="20"/>
                <w:szCs w:val="20"/>
              </w:rPr>
              <w:t>M.Fakharian</w:t>
            </w:r>
            <w:proofErr w:type="spellEnd"/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9093F7" w14:textId="6A3BB1A8" w:rsidR="00DD259E" w:rsidRPr="00A60356" w:rsidRDefault="00A60356" w:rsidP="00FF6DE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A60356">
              <w:rPr>
                <w:rFonts w:cs="Arial"/>
                <w:sz w:val="20"/>
                <w:szCs w:val="20"/>
              </w:rPr>
              <w:t xml:space="preserve">S. </w:t>
            </w:r>
            <w:proofErr w:type="spellStart"/>
            <w:r w:rsidRPr="00A60356">
              <w:rPr>
                <w:rFonts w:cs="Arial"/>
                <w:sz w:val="20"/>
                <w:szCs w:val="20"/>
              </w:rPr>
              <w:t>Faramaz</w:t>
            </w:r>
            <w:proofErr w:type="spellEnd"/>
            <w:r w:rsidRPr="00A60356">
              <w:rPr>
                <w:rFonts w:cs="Arial"/>
                <w:sz w:val="20"/>
                <w:szCs w:val="20"/>
              </w:rPr>
              <w:t xml:space="preserve"> </w:t>
            </w:r>
            <w:r w:rsidR="00FF6DE7">
              <w:rPr>
                <w:rFonts w:cs="Arial"/>
                <w:sz w:val="20"/>
                <w:szCs w:val="20"/>
              </w:rPr>
              <w:t>p</w:t>
            </w:r>
            <w:r w:rsidRPr="00A60356">
              <w:rPr>
                <w:rFonts w:cs="Arial"/>
                <w:sz w:val="20"/>
                <w:szCs w:val="20"/>
              </w:rPr>
              <w:t>our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0896D8F" w14:textId="77777777" w:rsidR="00DD259E" w:rsidRPr="00591EA7" w:rsidRDefault="00DD259E" w:rsidP="00DC58B6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A60356" w:rsidRPr="000E2E1E" w14:paraId="5995EBA6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B41C675" w14:textId="3E9238EB" w:rsidR="00A60356" w:rsidRPr="007E1990" w:rsidRDefault="00A60356" w:rsidP="00A6035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7E1990">
              <w:rPr>
                <w:rFonts w:cs="Arial"/>
                <w:sz w:val="20"/>
                <w:szCs w:val="20"/>
              </w:rPr>
              <w:t>V00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5675597" w14:textId="0A9E579B" w:rsidR="00A60356" w:rsidRDefault="00A60356" w:rsidP="00A6035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Aug.2023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84B4896" w14:textId="77938CAD" w:rsidR="00A60356" w:rsidRDefault="00A60356" w:rsidP="00A6035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IFR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2C8E50" w14:textId="7288D1F7" w:rsidR="00A60356" w:rsidRPr="00D54207" w:rsidRDefault="00A60356" w:rsidP="00A6035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54207">
              <w:rPr>
                <w:rFonts w:cs="Arial"/>
                <w:sz w:val="16"/>
                <w:szCs w:val="16"/>
              </w:rPr>
              <w:t>Beh</w:t>
            </w:r>
            <w:proofErr w:type="spellEnd"/>
            <w:r w:rsidRPr="00D54207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54207">
              <w:rPr>
                <w:rFonts w:cs="Arial"/>
                <w:sz w:val="16"/>
                <w:szCs w:val="16"/>
              </w:rPr>
              <w:t>Koosh</w:t>
            </w:r>
            <w:proofErr w:type="spellEnd"/>
            <w:r w:rsidRPr="00D54207">
              <w:rPr>
                <w:rFonts w:cs="Arial"/>
                <w:sz w:val="16"/>
                <w:szCs w:val="16"/>
              </w:rPr>
              <w:t xml:space="preserve"> Vista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5C7B83" w14:textId="05EBDA29" w:rsidR="00A60356" w:rsidRPr="00D54207" w:rsidRDefault="00A60356" w:rsidP="00A6035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D54207">
              <w:rPr>
                <w:rFonts w:cs="Arial"/>
                <w:sz w:val="20"/>
                <w:szCs w:val="20"/>
              </w:rPr>
              <w:t>M.Fakharian</w:t>
            </w:r>
            <w:proofErr w:type="spellEnd"/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1FB3260" w14:textId="441CF9E3" w:rsidR="00A60356" w:rsidRPr="00D54207" w:rsidRDefault="00A60356" w:rsidP="00A6035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D54207">
              <w:rPr>
                <w:rFonts w:cs="Arial"/>
                <w:sz w:val="20"/>
                <w:szCs w:val="20"/>
              </w:rPr>
              <w:t>A.M.Mohseni</w:t>
            </w:r>
            <w:proofErr w:type="spellEnd"/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CC841EC" w14:textId="31036446" w:rsidR="00A60356" w:rsidRPr="00591EA7" w:rsidRDefault="00344DC2" w:rsidP="00A60356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  <w:r w:rsidRPr="00344DC2">
              <w:rPr>
                <w:rFonts w:cs="Arial"/>
                <w:color w:val="000000"/>
                <w:sz w:val="20"/>
                <w:szCs w:val="20"/>
              </w:rPr>
              <w:t>CO</w:t>
            </w:r>
          </w:p>
        </w:tc>
      </w:tr>
      <w:tr w:rsidR="00DD259E" w:rsidRPr="000E2E1E" w14:paraId="14258CC7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A32F71" w14:textId="77777777" w:rsidR="00DD259E" w:rsidRPr="00CD3973" w:rsidRDefault="00DD259E" w:rsidP="00DC58B6">
            <w:pPr>
              <w:widowControl w:val="0"/>
              <w:spacing w:before="20" w:after="20"/>
              <w:ind w:left="180" w:right="51" w:hanging="180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5FE0A5" w14:textId="77777777" w:rsidR="00DD259E" w:rsidRPr="00CD3973" w:rsidRDefault="00DD259E" w:rsidP="00DC58B6">
            <w:pPr>
              <w:widowControl w:val="0"/>
              <w:spacing w:before="20" w:after="20"/>
              <w:ind w:left="-64" w:right="51" w:firstLine="38"/>
              <w:jc w:val="center"/>
              <w:rPr>
                <w:rFonts w:cs="Arial"/>
                <w:b/>
                <w:bCs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83A1354" w14:textId="77777777" w:rsidR="00DD259E" w:rsidRPr="00CD3973" w:rsidRDefault="00DD259E" w:rsidP="00DC58B6">
            <w:pPr>
              <w:widowControl w:val="0"/>
              <w:spacing w:before="20" w:after="20"/>
              <w:ind w:left="-125" w:right="51" w:hanging="2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043AE2" w14:textId="77777777" w:rsidR="00DD259E" w:rsidRPr="00CD3973" w:rsidRDefault="00DD259E" w:rsidP="00DC58B6">
            <w:pPr>
              <w:widowControl w:val="0"/>
              <w:spacing w:before="20" w:after="20"/>
              <w:ind w:right="51" w:hanging="15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53C0E0" w14:textId="77777777" w:rsidR="00DD259E" w:rsidRPr="00CD3973" w:rsidRDefault="00DD259E" w:rsidP="00DC58B6">
            <w:pPr>
              <w:widowControl w:val="0"/>
              <w:spacing w:before="20" w:after="20"/>
              <w:ind w:left="180" w:right="51" w:hanging="180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1B23E0" w14:textId="77777777" w:rsidR="00DD259E" w:rsidRPr="00CD3973" w:rsidRDefault="00DD259E" w:rsidP="00DC58B6">
            <w:pPr>
              <w:widowControl w:val="0"/>
              <w:spacing w:before="20" w:after="20"/>
              <w:ind w:left="180" w:right="51" w:hanging="180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2C3BFB54" w14:textId="77777777" w:rsidR="00DD259E" w:rsidRPr="00CD3973" w:rsidRDefault="00DD259E" w:rsidP="00DC58B6">
            <w:pPr>
              <w:widowControl w:val="0"/>
              <w:spacing w:before="20" w:after="20"/>
              <w:ind w:right="51" w:hanging="59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DD259E" w:rsidRPr="00FB14E1" w14:paraId="3E4B292D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19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6630" w14:textId="5666AC77" w:rsidR="00DD259E" w:rsidRPr="00FB14E1" w:rsidRDefault="00DD259E" w:rsidP="00DC58B6">
            <w:pPr>
              <w:widowControl w:val="0"/>
              <w:ind w:right="51" w:hanging="59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DB2C9C" w14:textId="77777777" w:rsidR="00DD259E" w:rsidRPr="0045129D" w:rsidRDefault="00DD259E" w:rsidP="00DC58B6">
            <w:pPr>
              <w:widowControl w:val="0"/>
              <w:ind w:right="51" w:hanging="59"/>
              <w:jc w:val="both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lang w:bidi="fa-IR"/>
              </w:rPr>
            </w:pPr>
          </w:p>
        </w:tc>
      </w:tr>
      <w:tr w:rsidR="00DD259E" w:rsidRPr="00FB14E1" w14:paraId="37484DC3" w14:textId="77777777" w:rsidTr="00B3344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1259"/>
        </w:trPr>
        <w:tc>
          <w:tcPr>
            <w:tcW w:w="900" w:type="dxa"/>
            <w:tcBorders>
              <w:top w:val="single" w:sz="4" w:space="0" w:color="auto"/>
              <w:right w:val="nil"/>
            </w:tcBorders>
          </w:tcPr>
          <w:p w14:paraId="64776848" w14:textId="77777777" w:rsidR="00DD259E" w:rsidRPr="00FB14E1" w:rsidRDefault="00DD259E" w:rsidP="00DC58B6">
            <w:pPr>
              <w:widowControl w:val="0"/>
              <w:ind w:left="180" w:right="51" w:hanging="18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810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53E87031" w14:textId="77777777" w:rsidR="00DD259E" w:rsidRDefault="00DD259E" w:rsidP="00DC58B6">
            <w:pPr>
              <w:widowControl w:val="0"/>
              <w:spacing w:before="60" w:after="60"/>
              <w:ind w:right="51" w:hanging="57"/>
              <w:rPr>
                <w:rFonts w:asciiTheme="minorBidi" w:hAnsiTheme="minorBidi"/>
                <w:b/>
                <w:bCs/>
                <w:color w:val="000000"/>
                <w:sz w:val="14"/>
                <w:szCs w:val="14"/>
              </w:rPr>
            </w:pPr>
          </w:p>
          <w:tbl>
            <w:tblPr>
              <w:tblW w:w="9447" w:type="dxa"/>
              <w:tblLook w:val="04A0" w:firstRow="1" w:lastRow="0" w:firstColumn="1" w:lastColumn="0" w:noHBand="0" w:noVBand="1"/>
            </w:tblPr>
            <w:tblGrid>
              <w:gridCol w:w="9447"/>
            </w:tblGrid>
            <w:tr w:rsidR="00DD259E" w:rsidRPr="008379D7" w14:paraId="3787D6D7" w14:textId="77777777" w:rsidTr="00DC58B6">
              <w:trPr>
                <w:trHeight w:val="378"/>
              </w:trPr>
              <w:tc>
                <w:tcPr>
                  <w:tcW w:w="9447" w:type="dxa"/>
                  <w:shd w:val="clear" w:color="auto" w:fill="auto"/>
                  <w:vAlign w:val="center"/>
                </w:tcPr>
                <w:p w14:paraId="1724E012" w14:textId="77777777" w:rsidR="00DD259E" w:rsidRPr="00D5420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IFA: Issued for Approval</w:t>
                  </w:r>
                </w:p>
                <w:p w14:paraId="7CB4C4F6" w14:textId="77777777" w:rsidR="00DD259E" w:rsidRPr="00D5420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IFR: Issued for Review</w:t>
                  </w:r>
                </w:p>
                <w:p w14:paraId="3DF51AF0" w14:textId="77777777" w:rsidR="00DD259E" w:rsidRPr="00D5420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IFI: Issued for Information</w:t>
                  </w:r>
                </w:p>
                <w:p w14:paraId="7F172F8B" w14:textId="77777777" w:rsidR="00DD259E" w:rsidRPr="008379D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AFC: Approved for Construction</w:t>
                  </w:r>
                </w:p>
              </w:tc>
            </w:tr>
          </w:tbl>
          <w:p w14:paraId="7149CCF2" w14:textId="77777777" w:rsidR="00DD259E" w:rsidRPr="003B1A41" w:rsidRDefault="00DD259E" w:rsidP="00DC58B6">
            <w:pPr>
              <w:widowControl w:val="0"/>
              <w:spacing w:before="60" w:after="60"/>
              <w:ind w:right="51" w:hanging="58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61C10FAB" w14:textId="301CC3A6" w:rsidR="00DD259E" w:rsidRDefault="00DD259E" w:rsidP="00DD259E">
      <w:pPr>
        <w:tabs>
          <w:tab w:val="left" w:pos="2329"/>
        </w:tabs>
        <w:rPr>
          <w:sz w:val="4"/>
          <w:szCs w:val="4"/>
        </w:rPr>
      </w:pPr>
    </w:p>
    <w:p w14:paraId="4801662D" w14:textId="4682EFF5" w:rsidR="00DD259E" w:rsidRPr="00DD259E" w:rsidRDefault="00DD259E" w:rsidP="00DD259E">
      <w:pPr>
        <w:tabs>
          <w:tab w:val="left" w:pos="2329"/>
        </w:tabs>
        <w:rPr>
          <w:sz w:val="4"/>
          <w:szCs w:val="4"/>
        </w:rPr>
        <w:sectPr w:rsidR="00DD259E" w:rsidRPr="00DD259E" w:rsidSect="003757BC">
          <w:headerReference w:type="default" r:id="rId8"/>
          <w:footerReference w:type="default" r:id="rId9"/>
          <w:pgSz w:w="11907" w:h="16840" w:code="9"/>
          <w:pgMar w:top="1872" w:right="1152" w:bottom="1080" w:left="1152" w:header="547" w:footer="288" w:gutter="0"/>
          <w:pgNumType w:start="1"/>
          <w:cols w:space="720"/>
          <w:docGrid w:linePitch="360"/>
        </w:sectPr>
      </w:pPr>
      <w:r>
        <w:rPr>
          <w:sz w:val="4"/>
          <w:szCs w:val="4"/>
        </w:rPr>
        <w:tab/>
      </w:r>
    </w:p>
    <w:p w14:paraId="76F096B1" w14:textId="77777777" w:rsidR="00DC58B6" w:rsidRDefault="00E75943" w:rsidP="00DC58B6">
      <w:pPr>
        <w:pStyle w:val="Heading1"/>
        <w:numPr>
          <w:ilvl w:val="0"/>
          <w:numId w:val="0"/>
        </w:numPr>
        <w:spacing w:before="0"/>
        <w:jc w:val="center"/>
      </w:pPr>
      <w:r>
        <w:rPr>
          <w:sz w:val="18"/>
          <w:szCs w:val="18"/>
        </w:rPr>
        <w:lastRenderedPageBreak/>
        <w:tab/>
      </w:r>
      <w:bookmarkStart w:id="1" w:name="_Toc143594151"/>
      <w:bookmarkStart w:id="2" w:name="_Toc143597011"/>
      <w:bookmarkStart w:id="3" w:name="_Hlk143597490"/>
      <w:r w:rsidR="00DC58B6">
        <w:t>Revision Record Sheet</w:t>
      </w:r>
      <w:bookmarkEnd w:id="1"/>
      <w:bookmarkEnd w:id="2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7"/>
        <w:gridCol w:w="446"/>
        <w:gridCol w:w="409"/>
        <w:gridCol w:w="415"/>
        <w:gridCol w:w="415"/>
        <w:gridCol w:w="415"/>
        <w:gridCol w:w="519"/>
        <w:gridCol w:w="398"/>
        <w:gridCol w:w="415"/>
      </w:tblGrid>
      <w:tr w:rsidR="00DC58B6" w14:paraId="604B2F88" w14:textId="77777777" w:rsidTr="004A3FED">
        <w:trPr>
          <w:trHeight w:val="274"/>
        </w:trPr>
        <w:tc>
          <w:tcPr>
            <w:tcW w:w="767" w:type="dxa"/>
            <w:vAlign w:val="center"/>
          </w:tcPr>
          <w:p w14:paraId="06D1F5AC" w14:textId="77777777" w:rsidR="00DC58B6" w:rsidRDefault="00DC58B6" w:rsidP="00DC58B6">
            <w:pPr>
              <w:ind w:left="-284" w:right="-284"/>
              <w:jc w:val="center"/>
              <w:rPr>
                <w:b/>
                <w:sz w:val="18"/>
              </w:rPr>
            </w:pPr>
            <w:r w:rsidRPr="00287976">
              <w:rPr>
                <w:b/>
                <w:sz w:val="18"/>
              </w:rPr>
              <w:t>SHEET</w:t>
            </w:r>
          </w:p>
        </w:tc>
        <w:tc>
          <w:tcPr>
            <w:tcW w:w="446" w:type="dxa"/>
            <w:vAlign w:val="center"/>
          </w:tcPr>
          <w:p w14:paraId="3FCA7438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V00</w:t>
            </w:r>
          </w:p>
        </w:tc>
        <w:tc>
          <w:tcPr>
            <w:tcW w:w="409" w:type="dxa"/>
            <w:vAlign w:val="center"/>
          </w:tcPr>
          <w:p w14:paraId="54D94CAD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V01</w:t>
            </w:r>
          </w:p>
        </w:tc>
        <w:tc>
          <w:tcPr>
            <w:tcW w:w="415" w:type="dxa"/>
            <w:vAlign w:val="center"/>
          </w:tcPr>
          <w:p w14:paraId="2F5F7BDD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V02</w:t>
            </w:r>
          </w:p>
        </w:tc>
        <w:tc>
          <w:tcPr>
            <w:tcW w:w="415" w:type="dxa"/>
            <w:vAlign w:val="center"/>
          </w:tcPr>
          <w:p w14:paraId="7D1FA027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V03</w:t>
            </w:r>
          </w:p>
        </w:tc>
        <w:tc>
          <w:tcPr>
            <w:tcW w:w="415" w:type="dxa"/>
            <w:vAlign w:val="center"/>
          </w:tcPr>
          <w:p w14:paraId="414FF453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V04</w:t>
            </w:r>
          </w:p>
        </w:tc>
        <w:tc>
          <w:tcPr>
            <w:tcW w:w="519" w:type="dxa"/>
            <w:vAlign w:val="center"/>
          </w:tcPr>
          <w:p w14:paraId="335CED3E" w14:textId="77777777" w:rsidR="00DC58B6" w:rsidRDefault="00DC58B6" w:rsidP="00DC58B6">
            <w:pPr>
              <w:ind w:right="-284"/>
              <w:rPr>
                <w:b/>
                <w:sz w:val="18"/>
              </w:rPr>
            </w:pPr>
            <w:r>
              <w:rPr>
                <w:b/>
                <w:sz w:val="18"/>
              </w:rPr>
              <w:t>V05</w:t>
            </w:r>
          </w:p>
        </w:tc>
        <w:tc>
          <w:tcPr>
            <w:tcW w:w="398" w:type="dxa"/>
            <w:vAlign w:val="center"/>
          </w:tcPr>
          <w:p w14:paraId="0F063C3E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V06</w:t>
            </w:r>
          </w:p>
        </w:tc>
        <w:tc>
          <w:tcPr>
            <w:tcW w:w="415" w:type="dxa"/>
            <w:vAlign w:val="center"/>
          </w:tcPr>
          <w:p w14:paraId="7D41CC65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V07</w:t>
            </w:r>
          </w:p>
        </w:tc>
      </w:tr>
      <w:tr w:rsidR="00DC58B6" w14:paraId="2B4BD69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F6B638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1</w:t>
            </w:r>
          </w:p>
        </w:tc>
        <w:tc>
          <w:tcPr>
            <w:tcW w:w="446" w:type="dxa"/>
            <w:vAlign w:val="center"/>
          </w:tcPr>
          <w:p w14:paraId="15D5F3D5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BF7F849" w14:textId="3BF32394" w:rsidR="00DC58B6" w:rsidRDefault="00CF59F5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02FCF4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D3975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6DE2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2A11F4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A3958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F30D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F1DEC7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7739DB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bookmarkStart w:id="4" w:name="_Hlk335383667"/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446" w:type="dxa"/>
            <w:vAlign w:val="center"/>
          </w:tcPr>
          <w:p w14:paraId="497761C8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03EF14BF" w14:textId="79A8B024" w:rsidR="00DC58B6" w:rsidRDefault="00CF59F5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05FB83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FA6E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E7EAF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D16F2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56DD0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36A46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518BF3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A04812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446" w:type="dxa"/>
            <w:vAlign w:val="center"/>
          </w:tcPr>
          <w:p w14:paraId="69DB36F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9D8895C" w14:textId="6D39BDBD" w:rsidR="00DC58B6" w:rsidRDefault="00C41CDC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231A49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9278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215A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2A3BA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E41A9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21D5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09AB13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6D4E5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bookmarkStart w:id="5" w:name="_Hlk344716750"/>
            <w:bookmarkEnd w:id="4"/>
            <w:r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446" w:type="dxa"/>
            <w:vAlign w:val="center"/>
          </w:tcPr>
          <w:p w14:paraId="59634EDF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bookmarkStart w:id="6" w:name="OLE_LINK1"/>
            <w:bookmarkStart w:id="7" w:name="OLE_LINK2"/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  <w:bookmarkEnd w:id="6"/>
            <w:bookmarkEnd w:id="7"/>
          </w:p>
        </w:tc>
        <w:tc>
          <w:tcPr>
            <w:tcW w:w="409" w:type="dxa"/>
            <w:vAlign w:val="center"/>
          </w:tcPr>
          <w:p w14:paraId="51D5B719" w14:textId="5B30FCC3" w:rsidR="00DC58B6" w:rsidRDefault="00C41CDC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0EDE29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BEDD1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78F7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4BE89F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BF67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FEF2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BAFEF7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98DD97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446" w:type="dxa"/>
            <w:vAlign w:val="center"/>
          </w:tcPr>
          <w:p w14:paraId="41DD349A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5E37C785" w14:textId="6BE7FB3D" w:rsidR="00DC58B6" w:rsidRDefault="00C41CDC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1CEE0F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3D1FD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FD70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ADB31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5FFD9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5269C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bookmarkEnd w:id="5"/>
      <w:tr w:rsidR="00DC58B6" w14:paraId="013C680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781DCA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446" w:type="dxa"/>
            <w:vAlign w:val="center"/>
          </w:tcPr>
          <w:p w14:paraId="7BF9DBC2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3B70A86C" w14:textId="3D9E4D5E" w:rsidR="00DC58B6" w:rsidRDefault="00C41CDC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6BFA16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370E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34F0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CED573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838A7F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914C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53A021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6EE12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446" w:type="dxa"/>
            <w:vAlign w:val="center"/>
          </w:tcPr>
          <w:p w14:paraId="09C07980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3801EA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99264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5F18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40F5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01E3D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33A70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FBFD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7E517E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D6E918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446" w:type="dxa"/>
          </w:tcPr>
          <w:p w14:paraId="45D1E732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B0346A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09F4C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A447EB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BF03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04CC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2196A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404A72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CF6C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52F954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AD1BA8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446" w:type="dxa"/>
          </w:tcPr>
          <w:p w14:paraId="1AED91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B0346A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700421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F533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4050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3214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949FB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64308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BCAC6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4C6CD8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D7DDFA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446" w:type="dxa"/>
          </w:tcPr>
          <w:p w14:paraId="20F96854" w14:textId="23B8756A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B24188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CD23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DF2F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739473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B6D62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E5BE2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FA77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CA2F0D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9C87D9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446" w:type="dxa"/>
          </w:tcPr>
          <w:p w14:paraId="5B866B0F" w14:textId="767D1F73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EC6058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DCFC9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7857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C658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A4EB1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7F96B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6AF42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5FCEB2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1FF3D2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446" w:type="dxa"/>
          </w:tcPr>
          <w:p w14:paraId="57DAE0F5" w14:textId="3633C375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02F4E94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08A60D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555578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60B22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430FB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61C42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5367A4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175268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2D6F5D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446" w:type="dxa"/>
          </w:tcPr>
          <w:p w14:paraId="4BA20070" w14:textId="7ADE3D3C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0F79F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6AFEBE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F9483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755582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022A9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C01B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F491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42F985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654FB6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446" w:type="dxa"/>
          </w:tcPr>
          <w:p w14:paraId="253DE594" w14:textId="3AE02FEB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529D30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6C31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A73C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D17A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942F2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85CF1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BA3F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0D86B3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0F3D97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446" w:type="dxa"/>
            <w:vAlign w:val="center"/>
          </w:tcPr>
          <w:p w14:paraId="75E94805" w14:textId="459B0D6F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17CD9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DB8D2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6468A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10D5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1CCCE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90956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64003A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F56069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996F9F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446" w:type="dxa"/>
            <w:vAlign w:val="center"/>
          </w:tcPr>
          <w:p w14:paraId="300188A0" w14:textId="7F9C549B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5E325A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27AAF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D5B9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36030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71DF06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29BFA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7E5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94AEFB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47630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446" w:type="dxa"/>
            <w:vAlign w:val="center"/>
          </w:tcPr>
          <w:p w14:paraId="07AE3E9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2A4BC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4D9517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60185D2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1B9E60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3BB4E7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3BF4C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F25F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15950A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ADB059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446" w:type="dxa"/>
            <w:vAlign w:val="center"/>
          </w:tcPr>
          <w:p w14:paraId="1F7332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1642F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B6C64E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66B6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777E1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1D13B8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89EE8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44CC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DA9B75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A7912D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446" w:type="dxa"/>
            <w:vAlign w:val="center"/>
          </w:tcPr>
          <w:p w14:paraId="11D527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963335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DB55F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265B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9424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323692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ABC60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D7D8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9C9E5A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2EC5EA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446" w:type="dxa"/>
            <w:vAlign w:val="center"/>
          </w:tcPr>
          <w:p w14:paraId="60F6F31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CD7D64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F451CD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7142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91E3C5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07FE010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7ACD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20EA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EDDF1D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17B919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</w:t>
            </w:r>
          </w:p>
        </w:tc>
        <w:tc>
          <w:tcPr>
            <w:tcW w:w="446" w:type="dxa"/>
            <w:vAlign w:val="center"/>
          </w:tcPr>
          <w:p w14:paraId="3C8DB6A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3A532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39259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6DD4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8F81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5C57165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4018F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ADF98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0FE74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393390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</w:t>
            </w:r>
          </w:p>
        </w:tc>
        <w:tc>
          <w:tcPr>
            <w:tcW w:w="446" w:type="dxa"/>
            <w:vAlign w:val="center"/>
          </w:tcPr>
          <w:p w14:paraId="72002B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0B9077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4E126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23FE1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5D76C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46D5A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3F9B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2AE0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ECE304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CC5920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</w:t>
            </w:r>
          </w:p>
        </w:tc>
        <w:tc>
          <w:tcPr>
            <w:tcW w:w="446" w:type="dxa"/>
            <w:vAlign w:val="center"/>
          </w:tcPr>
          <w:p w14:paraId="427EF55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B98229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73D5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E4602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48FEC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362C6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F66DF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91073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CF2CE9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71E09B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</w:t>
            </w:r>
          </w:p>
        </w:tc>
        <w:tc>
          <w:tcPr>
            <w:tcW w:w="446" w:type="dxa"/>
            <w:vAlign w:val="center"/>
          </w:tcPr>
          <w:p w14:paraId="0666FA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B573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2366F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314D7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75E2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F8287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D89D9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6E42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376776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9EBE39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446" w:type="dxa"/>
            <w:vAlign w:val="center"/>
          </w:tcPr>
          <w:p w14:paraId="09874AA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64711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83B7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30E4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C4DA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3ECA8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91239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46BA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700BA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CF20E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26</w:t>
            </w:r>
          </w:p>
        </w:tc>
        <w:tc>
          <w:tcPr>
            <w:tcW w:w="446" w:type="dxa"/>
            <w:vAlign w:val="center"/>
          </w:tcPr>
          <w:p w14:paraId="5F2E15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05EDA3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AD0B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CC3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384C9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ADF74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979DA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D100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895B9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F4406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</w:t>
            </w:r>
          </w:p>
        </w:tc>
        <w:tc>
          <w:tcPr>
            <w:tcW w:w="446" w:type="dxa"/>
            <w:vAlign w:val="center"/>
          </w:tcPr>
          <w:p w14:paraId="025744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8FBF09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49CF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A6D7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1B8235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03120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7C6B1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C840A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CC10F1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08B87B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</w:t>
            </w:r>
          </w:p>
        </w:tc>
        <w:tc>
          <w:tcPr>
            <w:tcW w:w="446" w:type="dxa"/>
            <w:vAlign w:val="center"/>
          </w:tcPr>
          <w:p w14:paraId="73E386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AB35D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E2913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CD45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F0F1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75C9BF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6D788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598AA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3A4DA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6BBE3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</w:t>
            </w:r>
          </w:p>
        </w:tc>
        <w:tc>
          <w:tcPr>
            <w:tcW w:w="446" w:type="dxa"/>
            <w:vAlign w:val="center"/>
          </w:tcPr>
          <w:p w14:paraId="116C2E6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E3DD0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67701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43E9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4EFCF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04A962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86E04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B5F3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C0E34D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1C108C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</w:t>
            </w:r>
          </w:p>
        </w:tc>
        <w:tc>
          <w:tcPr>
            <w:tcW w:w="446" w:type="dxa"/>
            <w:vAlign w:val="center"/>
          </w:tcPr>
          <w:p w14:paraId="7579CA3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C4EEA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8936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F53D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4C12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C7E07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9FF16A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A15A9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8CC62F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80CF0F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</w:t>
            </w:r>
          </w:p>
        </w:tc>
        <w:tc>
          <w:tcPr>
            <w:tcW w:w="446" w:type="dxa"/>
            <w:vAlign w:val="center"/>
          </w:tcPr>
          <w:p w14:paraId="1385390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8E9A0B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C6E7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9C45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14F2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6B2BC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01A5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42EF7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AA92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D88B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446" w:type="dxa"/>
            <w:vAlign w:val="center"/>
          </w:tcPr>
          <w:p w14:paraId="2073301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E08F1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245FE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7F52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D8B989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F6AA2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8F309F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D28E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45BCE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0CC4A4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33</w:t>
            </w:r>
          </w:p>
        </w:tc>
        <w:tc>
          <w:tcPr>
            <w:tcW w:w="446" w:type="dxa"/>
            <w:vAlign w:val="center"/>
          </w:tcPr>
          <w:p w14:paraId="284A7C0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C850A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F101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6D866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E568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9F283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7AC799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C2058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ED87AC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14EF1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34</w:t>
            </w:r>
          </w:p>
        </w:tc>
        <w:tc>
          <w:tcPr>
            <w:tcW w:w="446" w:type="dxa"/>
            <w:vAlign w:val="center"/>
          </w:tcPr>
          <w:p w14:paraId="1B25CF6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49362A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53CDF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5600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6316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D68C9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7FF778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982B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D0CB98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EA2F7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</w:t>
            </w:r>
          </w:p>
        </w:tc>
        <w:tc>
          <w:tcPr>
            <w:tcW w:w="446" w:type="dxa"/>
            <w:vAlign w:val="center"/>
          </w:tcPr>
          <w:p w14:paraId="002C54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FBA61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2CB3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9DD41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1949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D2F9A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451B1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2D68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2F8F98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C35466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</w:t>
            </w:r>
          </w:p>
        </w:tc>
        <w:tc>
          <w:tcPr>
            <w:tcW w:w="446" w:type="dxa"/>
            <w:vAlign w:val="center"/>
          </w:tcPr>
          <w:p w14:paraId="02DAD4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201BFD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EA4ED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DF466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79BBA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C5264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FF2423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BE45E0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1398DA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489A3F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37</w:t>
            </w:r>
          </w:p>
        </w:tc>
        <w:tc>
          <w:tcPr>
            <w:tcW w:w="446" w:type="dxa"/>
            <w:vAlign w:val="center"/>
          </w:tcPr>
          <w:p w14:paraId="6F63C7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1F39B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9883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AFF72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4D7F09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B34A5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DB523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921D0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CA05FE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7FB099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</w:t>
            </w:r>
          </w:p>
        </w:tc>
        <w:tc>
          <w:tcPr>
            <w:tcW w:w="446" w:type="dxa"/>
            <w:vAlign w:val="center"/>
          </w:tcPr>
          <w:p w14:paraId="44ABD7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F6C78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605B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9B69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B3496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B8D35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347112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68EED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129170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F8B6BD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39</w:t>
            </w:r>
          </w:p>
        </w:tc>
        <w:tc>
          <w:tcPr>
            <w:tcW w:w="446" w:type="dxa"/>
            <w:vAlign w:val="center"/>
          </w:tcPr>
          <w:p w14:paraId="32B60C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D14DBB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3D3E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9BC0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312C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F72BE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00B58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5BC1D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B82218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0641B1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446" w:type="dxa"/>
            <w:vAlign w:val="center"/>
          </w:tcPr>
          <w:p w14:paraId="4B6F1A4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4F7A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41935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160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3F8B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3C4B81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D67D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95C3B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7A7CB9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A4C9D3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41</w:t>
            </w:r>
          </w:p>
        </w:tc>
        <w:tc>
          <w:tcPr>
            <w:tcW w:w="446" w:type="dxa"/>
            <w:vAlign w:val="center"/>
          </w:tcPr>
          <w:p w14:paraId="7838464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21ED29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562D3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F1254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D4D10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07BDD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ADBD8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15F01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8F35D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B3A2CA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</w:t>
            </w:r>
          </w:p>
        </w:tc>
        <w:tc>
          <w:tcPr>
            <w:tcW w:w="446" w:type="dxa"/>
            <w:vAlign w:val="center"/>
          </w:tcPr>
          <w:p w14:paraId="51D009D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5164AA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33AE8C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601A4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1C9D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CC2AF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3DD4E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C150C8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7558AD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7126BC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</w:t>
            </w:r>
          </w:p>
        </w:tc>
        <w:tc>
          <w:tcPr>
            <w:tcW w:w="446" w:type="dxa"/>
            <w:vAlign w:val="center"/>
          </w:tcPr>
          <w:p w14:paraId="38BD7AE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81FA51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10D22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E987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F7046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B7004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37A1C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AF54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2824C4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7BBA3A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</w:t>
            </w:r>
          </w:p>
        </w:tc>
        <w:tc>
          <w:tcPr>
            <w:tcW w:w="446" w:type="dxa"/>
            <w:vAlign w:val="center"/>
          </w:tcPr>
          <w:p w14:paraId="548155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C056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C1E8C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30CC4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DE71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FC29D5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81B41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8A9508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3C1CCC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BB499A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45</w:t>
            </w:r>
          </w:p>
        </w:tc>
        <w:tc>
          <w:tcPr>
            <w:tcW w:w="446" w:type="dxa"/>
            <w:vAlign w:val="center"/>
          </w:tcPr>
          <w:p w14:paraId="4A778A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705C9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1C31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A17F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AD43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00E21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1E8D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1564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096D9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CD9BDC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</w:t>
            </w:r>
          </w:p>
        </w:tc>
        <w:tc>
          <w:tcPr>
            <w:tcW w:w="446" w:type="dxa"/>
            <w:vAlign w:val="center"/>
          </w:tcPr>
          <w:p w14:paraId="3852E3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EFCB4A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FAB784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03247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EF23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82D9E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1CDE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9F519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282C7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EBCFC3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47</w:t>
            </w:r>
          </w:p>
        </w:tc>
        <w:tc>
          <w:tcPr>
            <w:tcW w:w="446" w:type="dxa"/>
            <w:vAlign w:val="center"/>
          </w:tcPr>
          <w:p w14:paraId="332487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B7791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51419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2D02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CC0F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B85D48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8362D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BFD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5A5275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E20CC3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48</w:t>
            </w:r>
          </w:p>
        </w:tc>
        <w:tc>
          <w:tcPr>
            <w:tcW w:w="446" w:type="dxa"/>
            <w:vAlign w:val="center"/>
          </w:tcPr>
          <w:p w14:paraId="1B4727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3D2C5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F0822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BD7E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A957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B8D98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2186AB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DC1FA1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DFEC12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BE4233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49</w:t>
            </w:r>
          </w:p>
        </w:tc>
        <w:tc>
          <w:tcPr>
            <w:tcW w:w="446" w:type="dxa"/>
            <w:vAlign w:val="center"/>
          </w:tcPr>
          <w:p w14:paraId="7A285F5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9DF06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08E0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A98C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28AC6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0F865F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6D36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EC7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4AAF0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4449A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446" w:type="dxa"/>
            <w:vAlign w:val="center"/>
          </w:tcPr>
          <w:p w14:paraId="33C9B7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C954A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4739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56ADC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9EEA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E9DAE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24366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BF86F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</w:tbl>
    <w:tbl>
      <w:tblPr>
        <w:tblpPr w:leftFromText="180" w:rightFromText="180" w:vertAnchor="text" w:horzAnchor="page" w:tblpX="6301" w:tblpY="4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7"/>
        <w:gridCol w:w="446"/>
        <w:gridCol w:w="409"/>
        <w:gridCol w:w="415"/>
        <w:gridCol w:w="415"/>
        <w:gridCol w:w="415"/>
        <w:gridCol w:w="519"/>
        <w:gridCol w:w="398"/>
        <w:gridCol w:w="415"/>
      </w:tblGrid>
      <w:tr w:rsidR="00DC58B6" w14:paraId="75E2A38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CE0096A" w14:textId="77777777" w:rsidR="00DC58B6" w:rsidRDefault="00DC58B6" w:rsidP="00DC58B6">
            <w:pPr>
              <w:ind w:left="-284" w:right="-284"/>
              <w:jc w:val="center"/>
              <w:rPr>
                <w:b/>
                <w:sz w:val="18"/>
              </w:rPr>
            </w:pPr>
            <w:r w:rsidRPr="00287976">
              <w:rPr>
                <w:b/>
                <w:sz w:val="18"/>
              </w:rPr>
              <w:t>SHEET</w:t>
            </w:r>
          </w:p>
        </w:tc>
        <w:tc>
          <w:tcPr>
            <w:tcW w:w="446" w:type="dxa"/>
            <w:vAlign w:val="center"/>
          </w:tcPr>
          <w:p w14:paraId="39D62F47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V00</w:t>
            </w:r>
          </w:p>
        </w:tc>
        <w:tc>
          <w:tcPr>
            <w:tcW w:w="409" w:type="dxa"/>
            <w:vAlign w:val="center"/>
          </w:tcPr>
          <w:p w14:paraId="68E095BA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V01</w:t>
            </w:r>
          </w:p>
        </w:tc>
        <w:tc>
          <w:tcPr>
            <w:tcW w:w="415" w:type="dxa"/>
            <w:vAlign w:val="center"/>
          </w:tcPr>
          <w:p w14:paraId="0ADCDFBC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V02</w:t>
            </w:r>
          </w:p>
        </w:tc>
        <w:tc>
          <w:tcPr>
            <w:tcW w:w="415" w:type="dxa"/>
            <w:vAlign w:val="center"/>
          </w:tcPr>
          <w:p w14:paraId="567FD6A2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V03</w:t>
            </w:r>
          </w:p>
        </w:tc>
        <w:tc>
          <w:tcPr>
            <w:tcW w:w="415" w:type="dxa"/>
            <w:vAlign w:val="center"/>
          </w:tcPr>
          <w:p w14:paraId="0159EC8E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V04</w:t>
            </w:r>
          </w:p>
        </w:tc>
        <w:tc>
          <w:tcPr>
            <w:tcW w:w="487" w:type="dxa"/>
            <w:vAlign w:val="center"/>
          </w:tcPr>
          <w:p w14:paraId="71D4C60B" w14:textId="77777777" w:rsidR="00DC58B6" w:rsidRDefault="00DC58B6" w:rsidP="00DC58B6">
            <w:pPr>
              <w:ind w:right="-284"/>
              <w:rPr>
                <w:b/>
                <w:sz w:val="18"/>
              </w:rPr>
            </w:pPr>
            <w:r>
              <w:rPr>
                <w:b/>
                <w:sz w:val="18"/>
              </w:rPr>
              <w:t>V05</w:t>
            </w:r>
          </w:p>
        </w:tc>
        <w:tc>
          <w:tcPr>
            <w:tcW w:w="398" w:type="dxa"/>
            <w:vAlign w:val="center"/>
          </w:tcPr>
          <w:p w14:paraId="0ABE98A0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V06</w:t>
            </w:r>
          </w:p>
        </w:tc>
        <w:tc>
          <w:tcPr>
            <w:tcW w:w="415" w:type="dxa"/>
            <w:vAlign w:val="center"/>
          </w:tcPr>
          <w:p w14:paraId="4CF1DE1C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V07</w:t>
            </w:r>
          </w:p>
        </w:tc>
      </w:tr>
      <w:tr w:rsidR="00DC58B6" w14:paraId="4705F2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2A927B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51</w:t>
            </w:r>
          </w:p>
        </w:tc>
        <w:tc>
          <w:tcPr>
            <w:tcW w:w="446" w:type="dxa"/>
            <w:vAlign w:val="center"/>
          </w:tcPr>
          <w:p w14:paraId="7E65B36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EA076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EAE3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32D5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23D4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88C9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4E5C1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3C8D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1709D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A3BD51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52</w:t>
            </w:r>
          </w:p>
        </w:tc>
        <w:tc>
          <w:tcPr>
            <w:tcW w:w="446" w:type="dxa"/>
            <w:vAlign w:val="center"/>
          </w:tcPr>
          <w:p w14:paraId="746B22C1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D213D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5171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821B9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69365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35764B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ABF1BD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9BE7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ABD4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6E078E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53</w:t>
            </w:r>
          </w:p>
        </w:tc>
        <w:tc>
          <w:tcPr>
            <w:tcW w:w="446" w:type="dxa"/>
            <w:vAlign w:val="center"/>
          </w:tcPr>
          <w:p w14:paraId="4C8C32C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984E0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B2B5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EAED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B6C7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1071C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8D28A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08E7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818D71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AF87CE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54</w:t>
            </w:r>
          </w:p>
        </w:tc>
        <w:tc>
          <w:tcPr>
            <w:tcW w:w="446" w:type="dxa"/>
            <w:vAlign w:val="center"/>
          </w:tcPr>
          <w:p w14:paraId="09DC4B44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34028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bidi="ar-SA"/>
              </w:rPr>
            </w:pPr>
          </w:p>
        </w:tc>
        <w:tc>
          <w:tcPr>
            <w:tcW w:w="415" w:type="dxa"/>
            <w:vAlign w:val="center"/>
          </w:tcPr>
          <w:p w14:paraId="2F5024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0A26EC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8088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8100F9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B338E6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EB61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E5CD73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C00F30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55</w:t>
            </w:r>
          </w:p>
        </w:tc>
        <w:tc>
          <w:tcPr>
            <w:tcW w:w="446" w:type="dxa"/>
            <w:vAlign w:val="center"/>
          </w:tcPr>
          <w:p w14:paraId="1B778984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3E355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344E9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5CF83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3E5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5F05C5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11385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2DD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DD690E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AB8D9C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</w:t>
            </w:r>
          </w:p>
        </w:tc>
        <w:tc>
          <w:tcPr>
            <w:tcW w:w="446" w:type="dxa"/>
            <w:vAlign w:val="center"/>
          </w:tcPr>
          <w:p w14:paraId="50888D99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1AD17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087118D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5D1D7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4FBC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401E7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8176D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D9567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4CFD78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B81FC4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57</w:t>
            </w:r>
          </w:p>
        </w:tc>
        <w:tc>
          <w:tcPr>
            <w:tcW w:w="446" w:type="dxa"/>
            <w:vAlign w:val="center"/>
          </w:tcPr>
          <w:p w14:paraId="24B8347E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9C2938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A350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552F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1591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56956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526F1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0855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117B2F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48C829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58</w:t>
            </w:r>
          </w:p>
        </w:tc>
        <w:tc>
          <w:tcPr>
            <w:tcW w:w="446" w:type="dxa"/>
            <w:vAlign w:val="center"/>
          </w:tcPr>
          <w:p w14:paraId="3D7B3400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A86A69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B29A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0EC1B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CEAC9F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651FFD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D0940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6CC92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BE60DB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5392B2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59</w:t>
            </w:r>
          </w:p>
        </w:tc>
        <w:tc>
          <w:tcPr>
            <w:tcW w:w="446" w:type="dxa"/>
            <w:vAlign w:val="center"/>
          </w:tcPr>
          <w:p w14:paraId="2D3A7D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E0C56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01875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B0D6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92DBF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B213E6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564BF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5042A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32C36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A8B0F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446" w:type="dxa"/>
            <w:vAlign w:val="center"/>
          </w:tcPr>
          <w:p w14:paraId="699905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E7DE4A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B894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A16C2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72B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D9775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68ADF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AF96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2E3E5E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312D0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61</w:t>
            </w:r>
          </w:p>
        </w:tc>
        <w:tc>
          <w:tcPr>
            <w:tcW w:w="446" w:type="dxa"/>
            <w:vAlign w:val="center"/>
          </w:tcPr>
          <w:p w14:paraId="3399EE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35C36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39702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445A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4FB6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D0D2E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DB608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B7F6F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10CCD3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BF76E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62</w:t>
            </w:r>
          </w:p>
        </w:tc>
        <w:tc>
          <w:tcPr>
            <w:tcW w:w="446" w:type="dxa"/>
            <w:vAlign w:val="center"/>
          </w:tcPr>
          <w:p w14:paraId="0E63F0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AFF89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855CA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473C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F1F2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5E2C3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76BC0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C148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08546C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32A7B3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63</w:t>
            </w:r>
          </w:p>
        </w:tc>
        <w:tc>
          <w:tcPr>
            <w:tcW w:w="446" w:type="dxa"/>
            <w:vAlign w:val="center"/>
          </w:tcPr>
          <w:p w14:paraId="6FC5056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46E313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262E6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72A9B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9A65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63271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83EBF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A4E14E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5DF9F2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8036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64</w:t>
            </w:r>
          </w:p>
        </w:tc>
        <w:tc>
          <w:tcPr>
            <w:tcW w:w="446" w:type="dxa"/>
            <w:vAlign w:val="center"/>
          </w:tcPr>
          <w:p w14:paraId="4CA73D1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6E072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8DDBF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3CBD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49E2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A83F72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3ACC5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477A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ADBD8F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EE998A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446" w:type="dxa"/>
            <w:vAlign w:val="center"/>
          </w:tcPr>
          <w:p w14:paraId="4292E1D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7EEC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B135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5116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B27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C505E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257EB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0452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D0B0B1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F1EAD9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66</w:t>
            </w:r>
          </w:p>
        </w:tc>
        <w:tc>
          <w:tcPr>
            <w:tcW w:w="446" w:type="dxa"/>
            <w:vAlign w:val="center"/>
          </w:tcPr>
          <w:p w14:paraId="46F5F5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4DE27A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A390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F8BF9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DB70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C8829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EA1D2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203E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4B224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BB579F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</w:t>
            </w:r>
          </w:p>
        </w:tc>
        <w:tc>
          <w:tcPr>
            <w:tcW w:w="446" w:type="dxa"/>
            <w:vAlign w:val="center"/>
          </w:tcPr>
          <w:p w14:paraId="0C143E2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FA09C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FB042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7E4C6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EAA5F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92E60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33946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5360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26D965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1388C2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68</w:t>
            </w:r>
          </w:p>
        </w:tc>
        <w:tc>
          <w:tcPr>
            <w:tcW w:w="446" w:type="dxa"/>
            <w:vAlign w:val="center"/>
          </w:tcPr>
          <w:p w14:paraId="21667D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3EE56E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8834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58E3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22ECA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581E8B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6C837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FE78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202817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12E164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69</w:t>
            </w:r>
          </w:p>
        </w:tc>
        <w:tc>
          <w:tcPr>
            <w:tcW w:w="446" w:type="dxa"/>
            <w:vAlign w:val="center"/>
          </w:tcPr>
          <w:p w14:paraId="00184C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F29538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F772C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9E3CDC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5AB1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494EA9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9BD4E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E6A607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FA1E75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52E088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70</w:t>
            </w:r>
          </w:p>
        </w:tc>
        <w:tc>
          <w:tcPr>
            <w:tcW w:w="446" w:type="dxa"/>
            <w:vAlign w:val="center"/>
          </w:tcPr>
          <w:p w14:paraId="3209E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14BDD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67968C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AB447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11FF5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4211168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9B322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E015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A6A2DE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1349CB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71</w:t>
            </w:r>
          </w:p>
        </w:tc>
        <w:tc>
          <w:tcPr>
            <w:tcW w:w="446" w:type="dxa"/>
            <w:vAlign w:val="center"/>
          </w:tcPr>
          <w:p w14:paraId="3A6C12F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F2026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F844D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921A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D1942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6D224AB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7982F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46B10A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9465CA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66FFE4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72</w:t>
            </w:r>
          </w:p>
        </w:tc>
        <w:tc>
          <w:tcPr>
            <w:tcW w:w="446" w:type="dxa"/>
            <w:vAlign w:val="center"/>
          </w:tcPr>
          <w:p w14:paraId="417C25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B82C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9E1A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2681F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F8238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1B2F7B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D5CC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0A54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A5AD0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B5DFAF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73</w:t>
            </w:r>
          </w:p>
        </w:tc>
        <w:tc>
          <w:tcPr>
            <w:tcW w:w="446" w:type="dxa"/>
            <w:vAlign w:val="center"/>
          </w:tcPr>
          <w:p w14:paraId="6F70BB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E28A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7E4A2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3175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7E19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5A2D8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363CE6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F0D8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51FEF7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EEBB6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74</w:t>
            </w:r>
          </w:p>
        </w:tc>
        <w:tc>
          <w:tcPr>
            <w:tcW w:w="446" w:type="dxa"/>
            <w:vAlign w:val="center"/>
          </w:tcPr>
          <w:p w14:paraId="63D233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1FC0E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17D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C7C6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3228E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FC656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DF5C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F813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D31004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336A3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75</w:t>
            </w:r>
          </w:p>
        </w:tc>
        <w:tc>
          <w:tcPr>
            <w:tcW w:w="446" w:type="dxa"/>
            <w:vAlign w:val="center"/>
          </w:tcPr>
          <w:p w14:paraId="207DED9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A0F684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206A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940A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6543D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BE7BA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3EB0A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B04AB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721CB4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BE4D73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76</w:t>
            </w:r>
          </w:p>
        </w:tc>
        <w:tc>
          <w:tcPr>
            <w:tcW w:w="446" w:type="dxa"/>
            <w:vAlign w:val="center"/>
          </w:tcPr>
          <w:p w14:paraId="452266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3D0807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DCB2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A60F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9C70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A9460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9351B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757B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8526A8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680827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77</w:t>
            </w:r>
          </w:p>
        </w:tc>
        <w:tc>
          <w:tcPr>
            <w:tcW w:w="446" w:type="dxa"/>
            <w:vAlign w:val="center"/>
          </w:tcPr>
          <w:p w14:paraId="3B19EB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C7F44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6CB77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AC7E4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A103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920A68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4A1D73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CB60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A0160E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CCD44E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78</w:t>
            </w:r>
          </w:p>
        </w:tc>
        <w:tc>
          <w:tcPr>
            <w:tcW w:w="446" w:type="dxa"/>
            <w:vAlign w:val="center"/>
          </w:tcPr>
          <w:p w14:paraId="49D97B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5A59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39003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C90D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D18B0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73B3B5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660521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83951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A500D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F056D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</w:t>
            </w:r>
          </w:p>
        </w:tc>
        <w:tc>
          <w:tcPr>
            <w:tcW w:w="446" w:type="dxa"/>
            <w:vAlign w:val="center"/>
          </w:tcPr>
          <w:p w14:paraId="6C3F46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90B2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09F4A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FC9E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46BB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E81982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CB76B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B480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0DEE29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B1E9D3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80</w:t>
            </w:r>
          </w:p>
        </w:tc>
        <w:tc>
          <w:tcPr>
            <w:tcW w:w="446" w:type="dxa"/>
            <w:vAlign w:val="center"/>
          </w:tcPr>
          <w:p w14:paraId="4082F2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A9140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690E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5546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07704F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10731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C125C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73CF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22540B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1A8538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81</w:t>
            </w:r>
          </w:p>
        </w:tc>
        <w:tc>
          <w:tcPr>
            <w:tcW w:w="446" w:type="dxa"/>
            <w:vAlign w:val="center"/>
          </w:tcPr>
          <w:p w14:paraId="019998F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C8D3E2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19627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771E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D88C7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A91141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ABC50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6C2D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B3F99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A2FF43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</w:t>
            </w:r>
          </w:p>
        </w:tc>
        <w:tc>
          <w:tcPr>
            <w:tcW w:w="446" w:type="dxa"/>
            <w:vAlign w:val="center"/>
          </w:tcPr>
          <w:p w14:paraId="3CB885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DEED6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EA169B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60C4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57BA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8A35B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E0C10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D7B1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5E115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37BCAB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83</w:t>
            </w:r>
          </w:p>
        </w:tc>
        <w:tc>
          <w:tcPr>
            <w:tcW w:w="446" w:type="dxa"/>
            <w:vAlign w:val="center"/>
          </w:tcPr>
          <w:p w14:paraId="0F1C77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21A43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9DF6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162E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100B6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B916C3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4F079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7129D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F1CFF4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BCCFFD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84</w:t>
            </w:r>
          </w:p>
        </w:tc>
        <w:tc>
          <w:tcPr>
            <w:tcW w:w="446" w:type="dxa"/>
            <w:vAlign w:val="center"/>
          </w:tcPr>
          <w:p w14:paraId="527FB9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90B310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6595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2B81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1BEC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F5170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263DE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4B48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A99C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67A163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85</w:t>
            </w:r>
          </w:p>
        </w:tc>
        <w:tc>
          <w:tcPr>
            <w:tcW w:w="446" w:type="dxa"/>
            <w:vAlign w:val="center"/>
          </w:tcPr>
          <w:p w14:paraId="74B32A7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87247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24E2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1AF0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985A2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6C7E2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D5276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A85A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CF943E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DEEFF1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86</w:t>
            </w:r>
          </w:p>
        </w:tc>
        <w:tc>
          <w:tcPr>
            <w:tcW w:w="446" w:type="dxa"/>
            <w:vAlign w:val="center"/>
          </w:tcPr>
          <w:p w14:paraId="34BCD5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B5A0F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00CE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FFD23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730FC5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D4CBC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3E04F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4F36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082ED1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1AE0F6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87</w:t>
            </w:r>
          </w:p>
        </w:tc>
        <w:tc>
          <w:tcPr>
            <w:tcW w:w="446" w:type="dxa"/>
            <w:vAlign w:val="center"/>
          </w:tcPr>
          <w:p w14:paraId="3D9144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8FBB0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AACAF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684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AC57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3A7CE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7B1D3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16C4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E8D38E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9CE94E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88</w:t>
            </w:r>
          </w:p>
        </w:tc>
        <w:tc>
          <w:tcPr>
            <w:tcW w:w="446" w:type="dxa"/>
            <w:vAlign w:val="center"/>
          </w:tcPr>
          <w:p w14:paraId="15340E7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91B67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5DD6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03F0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30D7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0CFAC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A1A30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C4661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8DA17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ACDBB4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89</w:t>
            </w:r>
          </w:p>
        </w:tc>
        <w:tc>
          <w:tcPr>
            <w:tcW w:w="446" w:type="dxa"/>
            <w:vAlign w:val="center"/>
          </w:tcPr>
          <w:p w14:paraId="7195A0A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441F4A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5267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5E6C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78ECA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01B3F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0553A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A12E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BEEF80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E789C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446" w:type="dxa"/>
            <w:vAlign w:val="center"/>
          </w:tcPr>
          <w:p w14:paraId="0425A9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3D2C2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782F26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9998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8607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0D39B2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0F3C9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390FA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CA8D4C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9ADEB3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91</w:t>
            </w:r>
          </w:p>
        </w:tc>
        <w:tc>
          <w:tcPr>
            <w:tcW w:w="446" w:type="dxa"/>
            <w:vAlign w:val="center"/>
          </w:tcPr>
          <w:p w14:paraId="7024E86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2F3BD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BC58F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25EC1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ADFEF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BF6A87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0AA34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2A6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4F21FE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6F2C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92</w:t>
            </w:r>
          </w:p>
        </w:tc>
        <w:tc>
          <w:tcPr>
            <w:tcW w:w="446" w:type="dxa"/>
            <w:vAlign w:val="center"/>
          </w:tcPr>
          <w:p w14:paraId="23CD00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AA5AF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588BE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FADB0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B08B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5F415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FE02D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63EDE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30B3A3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7BF385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93</w:t>
            </w:r>
          </w:p>
        </w:tc>
        <w:tc>
          <w:tcPr>
            <w:tcW w:w="446" w:type="dxa"/>
            <w:vAlign w:val="center"/>
          </w:tcPr>
          <w:p w14:paraId="3DE11D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31A9F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5185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70D3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6F68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1FC73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CDE72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CE57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63B9DD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0C4917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94</w:t>
            </w:r>
          </w:p>
        </w:tc>
        <w:tc>
          <w:tcPr>
            <w:tcW w:w="446" w:type="dxa"/>
            <w:vAlign w:val="center"/>
          </w:tcPr>
          <w:p w14:paraId="500E55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101810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C030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5109B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3C8F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35EC3B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58828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98568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AE77F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823B23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446" w:type="dxa"/>
            <w:vAlign w:val="center"/>
          </w:tcPr>
          <w:p w14:paraId="4C7922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E2C802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3C5B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973A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EA34B4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98C81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E4FB0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23DE0D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793FF2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E108B4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96</w:t>
            </w:r>
          </w:p>
        </w:tc>
        <w:tc>
          <w:tcPr>
            <w:tcW w:w="446" w:type="dxa"/>
            <w:vAlign w:val="center"/>
          </w:tcPr>
          <w:p w14:paraId="0BBD22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1D5E9E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7B018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7F79F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19F34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3BCA1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69774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4F2D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14C763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3AF343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97</w:t>
            </w:r>
          </w:p>
        </w:tc>
        <w:tc>
          <w:tcPr>
            <w:tcW w:w="446" w:type="dxa"/>
            <w:vAlign w:val="center"/>
          </w:tcPr>
          <w:p w14:paraId="0373B1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8799E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CF07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53333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E0DE6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CC2222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EA576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D0620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607033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D60CCA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98</w:t>
            </w:r>
          </w:p>
        </w:tc>
        <w:tc>
          <w:tcPr>
            <w:tcW w:w="446" w:type="dxa"/>
            <w:vAlign w:val="center"/>
          </w:tcPr>
          <w:p w14:paraId="759778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EEA7D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D54E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1F740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B40D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96AA4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B38C0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311B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4B2DE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613409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99</w:t>
            </w:r>
          </w:p>
        </w:tc>
        <w:tc>
          <w:tcPr>
            <w:tcW w:w="446" w:type="dxa"/>
            <w:vAlign w:val="center"/>
          </w:tcPr>
          <w:p w14:paraId="4BA141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45361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D75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FB68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EE8763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70D1F5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D78E9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9F24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9E93E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52C3B6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446" w:type="dxa"/>
            <w:vAlign w:val="center"/>
          </w:tcPr>
          <w:p w14:paraId="6CF095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4B34F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DEE7B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FC1C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2E4D0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F0F175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0FFEF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96BB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bookmarkEnd w:id="3"/>
    </w:tbl>
    <w:p w14:paraId="6F084693" w14:textId="589D232A" w:rsidR="00831FD0" w:rsidRDefault="00831FD0" w:rsidP="00DC58B6">
      <w:pPr>
        <w:pStyle w:val="xxx1"/>
        <w:tabs>
          <w:tab w:val="center" w:pos="4252"/>
          <w:tab w:val="left" w:pos="7460"/>
        </w:tabs>
        <w:ind w:left="0" w:right="850" w:firstLine="0"/>
        <w:jc w:val="left"/>
        <w:sectPr w:rsidR="00831FD0" w:rsidSect="003757BC">
          <w:footerReference w:type="default" r:id="rId10"/>
          <w:pgSz w:w="11907" w:h="16840" w:code="9"/>
          <w:pgMar w:top="1872" w:right="1152" w:bottom="1080" w:left="1152" w:header="533" w:footer="360" w:gutter="0"/>
          <w:cols w:space="720"/>
          <w:docGrid w:linePitch="360"/>
        </w:sectPr>
      </w:pPr>
    </w:p>
    <w:p w14:paraId="6DA94F78" w14:textId="6DE58ADD" w:rsidR="00A60356" w:rsidRPr="004857F5" w:rsidRDefault="005E70C7" w:rsidP="00A60356">
      <w:pPr>
        <w:pStyle w:val="Heading1"/>
        <w:numPr>
          <w:ilvl w:val="0"/>
          <w:numId w:val="7"/>
        </w:numPr>
        <w:rPr>
          <w:sz w:val="22"/>
          <w:szCs w:val="22"/>
        </w:rPr>
      </w:pPr>
      <w:bookmarkStart w:id="8" w:name="_Toc143904147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89984" behindDoc="1" locked="0" layoutInCell="1" allowOverlap="1" wp14:anchorId="36165AAC" wp14:editId="6658A38A">
            <wp:simplePos x="0" y="0"/>
            <wp:positionH relativeFrom="column">
              <wp:posOffset>1236980</wp:posOffset>
            </wp:positionH>
            <wp:positionV relativeFrom="paragraph">
              <wp:posOffset>141605</wp:posOffset>
            </wp:positionV>
            <wp:extent cx="210271" cy="1828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56" w:rsidRPr="004857F5">
        <w:rPr>
          <w:sz w:val="22"/>
          <w:szCs w:val="22"/>
        </w:rPr>
        <w:t>Introduction</w:t>
      </w:r>
      <w:bookmarkEnd w:id="8"/>
      <w:r w:rsidR="00A60356" w:rsidRPr="004857F5">
        <w:rPr>
          <w:sz w:val="22"/>
          <w:szCs w:val="22"/>
        </w:rPr>
        <w:tab/>
      </w:r>
      <w:r w:rsidR="00A60356" w:rsidRPr="004857F5">
        <w:rPr>
          <w:sz w:val="22"/>
          <w:szCs w:val="22"/>
        </w:rPr>
        <w:tab/>
      </w:r>
      <w:r w:rsidR="00A60356" w:rsidRPr="004857F5">
        <w:rPr>
          <w:sz w:val="22"/>
          <w:szCs w:val="22"/>
        </w:rPr>
        <w:tab/>
      </w:r>
      <w:r w:rsidR="00A60356" w:rsidRPr="004857F5">
        <w:rPr>
          <w:sz w:val="22"/>
          <w:szCs w:val="22"/>
        </w:rPr>
        <w:tab/>
      </w:r>
    </w:p>
    <w:p w14:paraId="135A96D2" w14:textId="02F32264" w:rsidR="00A60356" w:rsidRPr="007248D8" w:rsidRDefault="008C71E2" w:rsidP="007248D8">
      <w:pPr>
        <w:widowControl w:val="0"/>
        <w:snapToGrid w:val="0"/>
        <w:spacing w:before="240" w:after="240"/>
        <w:jc w:val="both"/>
        <w:rPr>
          <w:rFonts w:asciiTheme="minorBidi" w:hAnsiTheme="minorBidi" w:cstheme="minorBidi"/>
          <w:sz w:val="20"/>
          <w:szCs w:val="20"/>
          <w:lang w:val="en-GB"/>
        </w:rPr>
      </w:pPr>
      <w:r w:rsidRPr="007248D8">
        <w:rPr>
          <w:rFonts w:asciiTheme="minorBidi" w:hAnsiTheme="minorBidi" w:cstheme="minorBidi"/>
          <w:sz w:val="20"/>
          <w:szCs w:val="20"/>
          <w:lang w:val="en-GB"/>
        </w:rPr>
        <w:t>This document describes the welding procedure for all welding attachments of equipment with item No: PL-3201, PR-3201 which are designed and fabricated by Vista Company, following on attached procedure qualification record (PQR).</w:t>
      </w:r>
    </w:p>
    <w:p w14:paraId="5955D01C" w14:textId="77777777" w:rsidR="007248D8" w:rsidRPr="006A6ECC" w:rsidRDefault="007248D8" w:rsidP="007248D8">
      <w:pPr>
        <w:widowControl w:val="0"/>
        <w:snapToGrid w:val="0"/>
        <w:spacing w:before="240" w:after="240"/>
        <w:jc w:val="lowKashida"/>
        <w:rPr>
          <w:rFonts w:asciiTheme="minorBidi" w:hAnsiTheme="minorBidi" w:cstheme="minorBidi"/>
          <w:b/>
          <w:bCs/>
          <w:szCs w:val="22"/>
          <w:u w:val="single"/>
          <w:lang w:val="en-GB"/>
        </w:rPr>
      </w:pPr>
      <w:bookmarkStart w:id="9" w:name="_Toc343001687"/>
      <w:bookmarkStart w:id="10" w:name="_Toc343327775"/>
      <w:r w:rsidRPr="006A6ECC">
        <w:rPr>
          <w:rFonts w:asciiTheme="minorBidi" w:hAnsiTheme="minorBidi" w:cstheme="minorBidi"/>
          <w:b/>
          <w:bCs/>
          <w:szCs w:val="22"/>
          <w:u w:val="single"/>
          <w:lang w:val="en-GB"/>
        </w:rPr>
        <w:t>GENERAL DEFINITION</w:t>
      </w:r>
      <w:bookmarkEnd w:id="9"/>
      <w:bookmarkEnd w:id="10"/>
    </w:p>
    <w:p w14:paraId="4C1DB590" w14:textId="5166C6B1" w:rsidR="007248D8" w:rsidRPr="009348C5" w:rsidRDefault="007248D8" w:rsidP="007248D8">
      <w:pPr>
        <w:widowControl w:val="0"/>
        <w:snapToGrid w:val="0"/>
        <w:spacing w:before="240" w:after="240"/>
        <w:jc w:val="both"/>
        <w:rPr>
          <w:rFonts w:asciiTheme="minorBidi" w:hAnsiTheme="minorBidi" w:cstheme="minorBidi"/>
          <w:sz w:val="20"/>
          <w:szCs w:val="20"/>
          <w:highlight w:val="lightGray"/>
          <w:lang w:val="en-GB"/>
        </w:rPr>
      </w:pPr>
      <w:r w:rsidRPr="009348C5">
        <w:rPr>
          <w:rFonts w:asciiTheme="minorBidi" w:hAnsiTheme="minorBidi" w:cstheme="minorBidi"/>
          <w:sz w:val="20"/>
          <w:szCs w:val="20"/>
          <w:highlight w:val="lightGray"/>
          <w:lang w:val="en-GB"/>
        </w:rPr>
        <w:t>The following terms shall be used in this document.</w:t>
      </w:r>
    </w:p>
    <w:tbl>
      <w:tblPr>
        <w:tblStyle w:val="TableGrid2"/>
        <w:tblW w:w="10170" w:type="dxa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2"/>
        <w:gridCol w:w="6318"/>
      </w:tblGrid>
      <w:tr w:rsidR="007248D8" w:rsidRPr="009348C5" w14:paraId="13C374CE" w14:textId="77777777" w:rsidTr="007248D8">
        <w:trPr>
          <w:trHeight w:val="179"/>
        </w:trPr>
        <w:tc>
          <w:tcPr>
            <w:tcW w:w="3852" w:type="dxa"/>
          </w:tcPr>
          <w:p w14:paraId="2ACB24AA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CLIENT:</w:t>
            </w: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ab/>
            </w:r>
          </w:p>
        </w:tc>
        <w:tc>
          <w:tcPr>
            <w:tcW w:w="6318" w:type="dxa"/>
          </w:tcPr>
          <w:p w14:paraId="4E4A4EF2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National Iranian South Oilfields Company (NISOC) </w:t>
            </w:r>
          </w:p>
        </w:tc>
      </w:tr>
      <w:tr w:rsidR="007248D8" w:rsidRPr="009348C5" w14:paraId="0DACA936" w14:textId="77777777" w:rsidTr="007248D8">
        <w:trPr>
          <w:trHeight w:val="576"/>
        </w:trPr>
        <w:tc>
          <w:tcPr>
            <w:tcW w:w="3852" w:type="dxa"/>
          </w:tcPr>
          <w:p w14:paraId="4C64C2F9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PROJECT:</w:t>
            </w:r>
          </w:p>
        </w:tc>
        <w:tc>
          <w:tcPr>
            <w:tcW w:w="6318" w:type="dxa"/>
          </w:tcPr>
          <w:p w14:paraId="5098B6E1" w14:textId="77777777" w:rsidR="007248D8" w:rsidRPr="009348C5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proofErr w:type="spellStart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Binak</w:t>
            </w:r>
            <w:proofErr w:type="spellEnd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 Oilfield Development – Manufacturing (w/Engineering &amp; Material Supply) of Pig traps</w:t>
            </w:r>
          </w:p>
        </w:tc>
      </w:tr>
      <w:tr w:rsidR="007248D8" w:rsidRPr="009348C5" w14:paraId="125DA842" w14:textId="77777777" w:rsidTr="007248D8">
        <w:trPr>
          <w:trHeight w:val="269"/>
        </w:trPr>
        <w:tc>
          <w:tcPr>
            <w:tcW w:w="3852" w:type="dxa"/>
          </w:tcPr>
          <w:p w14:paraId="33E43D6E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EPD/EPC CONTRACTOR (GC):</w:t>
            </w: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ab/>
            </w:r>
          </w:p>
        </w:tc>
        <w:tc>
          <w:tcPr>
            <w:tcW w:w="6318" w:type="dxa"/>
          </w:tcPr>
          <w:p w14:paraId="5615835F" w14:textId="77777777" w:rsidR="007248D8" w:rsidRPr="009348C5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Petro Iran Development Company (PEDCO)</w:t>
            </w:r>
          </w:p>
        </w:tc>
      </w:tr>
      <w:tr w:rsidR="007248D8" w:rsidRPr="009348C5" w14:paraId="1A58A093" w14:textId="77777777" w:rsidTr="007248D8">
        <w:trPr>
          <w:trHeight w:val="576"/>
        </w:trPr>
        <w:tc>
          <w:tcPr>
            <w:tcW w:w="3852" w:type="dxa"/>
          </w:tcPr>
          <w:p w14:paraId="2E0CB02A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EPC CONTRACTOR/PURCAHSER:</w:t>
            </w:r>
          </w:p>
        </w:tc>
        <w:tc>
          <w:tcPr>
            <w:tcW w:w="6318" w:type="dxa"/>
          </w:tcPr>
          <w:p w14:paraId="37CEF9F9" w14:textId="77777777" w:rsidR="007248D8" w:rsidRPr="009348C5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Joint Venture of: </w:t>
            </w:r>
            <w:proofErr w:type="spellStart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Hirgan</w:t>
            </w:r>
            <w:proofErr w:type="spellEnd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 Energy – Design &amp; Inspection(D&amp;I) Companies</w:t>
            </w:r>
          </w:p>
        </w:tc>
      </w:tr>
      <w:tr w:rsidR="007248D8" w:rsidRPr="009348C5" w14:paraId="2A110B89" w14:textId="77777777" w:rsidTr="007248D8">
        <w:trPr>
          <w:trHeight w:val="269"/>
        </w:trPr>
        <w:tc>
          <w:tcPr>
            <w:tcW w:w="3852" w:type="dxa"/>
          </w:tcPr>
          <w:p w14:paraId="5514D615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VENDOR:</w:t>
            </w:r>
          </w:p>
        </w:tc>
        <w:tc>
          <w:tcPr>
            <w:tcW w:w="6318" w:type="dxa"/>
          </w:tcPr>
          <w:p w14:paraId="1B65C3B1" w14:textId="77777777" w:rsidR="007248D8" w:rsidRPr="009348C5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Nam </w:t>
            </w:r>
            <w:proofErr w:type="spellStart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Avaran</w:t>
            </w:r>
            <w:proofErr w:type="spellEnd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 </w:t>
            </w:r>
            <w:proofErr w:type="spellStart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Beh</w:t>
            </w:r>
            <w:proofErr w:type="spellEnd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 </w:t>
            </w:r>
            <w:proofErr w:type="spellStart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Koosh</w:t>
            </w:r>
            <w:proofErr w:type="spellEnd"/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 xml:space="preserve"> Vista</w:t>
            </w:r>
          </w:p>
        </w:tc>
      </w:tr>
      <w:tr w:rsidR="007248D8" w:rsidRPr="009348C5" w14:paraId="3EC5195E" w14:textId="77777777" w:rsidTr="007248D8">
        <w:trPr>
          <w:trHeight w:val="576"/>
        </w:trPr>
        <w:tc>
          <w:tcPr>
            <w:tcW w:w="3852" w:type="dxa"/>
          </w:tcPr>
          <w:p w14:paraId="6AF43D04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EXECUTOR:</w:t>
            </w: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ab/>
            </w:r>
          </w:p>
        </w:tc>
        <w:tc>
          <w:tcPr>
            <w:tcW w:w="6318" w:type="dxa"/>
          </w:tcPr>
          <w:p w14:paraId="36D5AFC6" w14:textId="77777777" w:rsidR="007248D8" w:rsidRPr="009348C5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7248D8" w:rsidRPr="00A50B8E" w14:paraId="4C222112" w14:textId="77777777" w:rsidTr="007248D8">
        <w:trPr>
          <w:trHeight w:val="260"/>
        </w:trPr>
        <w:tc>
          <w:tcPr>
            <w:tcW w:w="3852" w:type="dxa"/>
          </w:tcPr>
          <w:p w14:paraId="2A6B0E35" w14:textId="77777777" w:rsidR="007248D8" w:rsidRPr="009348C5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TPI:</w:t>
            </w:r>
          </w:p>
        </w:tc>
        <w:tc>
          <w:tcPr>
            <w:tcW w:w="6318" w:type="dxa"/>
          </w:tcPr>
          <w:p w14:paraId="680CBFAC" w14:textId="77777777" w:rsidR="007248D8" w:rsidRPr="007248D8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9348C5">
              <w:rPr>
                <w:rFonts w:asciiTheme="minorBidi" w:hAnsiTheme="minorBidi" w:cstheme="minorBidi"/>
                <w:sz w:val="20"/>
                <w:szCs w:val="20"/>
                <w:highlight w:val="lightGray"/>
                <w:lang w:val="en-GB"/>
              </w:rPr>
              <w:t>Third Party Inspector</w:t>
            </w:r>
          </w:p>
        </w:tc>
      </w:tr>
    </w:tbl>
    <w:p w14:paraId="1558C33E" w14:textId="5BE7DC7E" w:rsidR="00A60356" w:rsidRPr="00E8282C" w:rsidRDefault="007248D8" w:rsidP="00A60356">
      <w:pPr>
        <w:pStyle w:val="Heading1"/>
        <w:numPr>
          <w:ilvl w:val="0"/>
          <w:numId w:val="7"/>
        </w:numPr>
        <w:rPr>
          <w:sz w:val="22"/>
          <w:szCs w:val="22"/>
        </w:rPr>
      </w:pPr>
      <w:bookmarkStart w:id="11" w:name="_Toc143904148"/>
      <w:r>
        <w:rPr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700A098E" wp14:editId="57588F25">
            <wp:simplePos x="0" y="0"/>
            <wp:positionH relativeFrom="column">
              <wp:posOffset>1892300</wp:posOffset>
            </wp:positionH>
            <wp:positionV relativeFrom="paragraph">
              <wp:posOffset>126365</wp:posOffset>
            </wp:positionV>
            <wp:extent cx="210271" cy="1828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56" w:rsidRPr="00E8282C">
        <w:rPr>
          <w:sz w:val="22"/>
          <w:szCs w:val="22"/>
        </w:rPr>
        <w:t>Reference Documents</w:t>
      </w:r>
      <w:bookmarkEnd w:id="11"/>
      <w:r>
        <w:rPr>
          <w:sz w:val="22"/>
          <w:szCs w:val="22"/>
        </w:rPr>
        <w:t xml:space="preserve"> </w:t>
      </w:r>
    </w:p>
    <w:p w14:paraId="0946E9E8" w14:textId="77777777" w:rsidR="00A60356" w:rsidRPr="004C3EDB" w:rsidRDefault="00A60356" w:rsidP="00A60356">
      <w:pPr>
        <w:autoSpaceDE w:val="0"/>
        <w:autoSpaceDN w:val="0"/>
        <w:adjustRightInd w:val="0"/>
        <w:jc w:val="both"/>
        <w:rPr>
          <w:sz w:val="20"/>
          <w:szCs w:val="22"/>
        </w:rPr>
      </w:pPr>
      <w:r w:rsidRPr="004C3EDB">
        <w:rPr>
          <w:sz w:val="20"/>
          <w:szCs w:val="22"/>
        </w:rPr>
        <w:t>Unless stated otherwise all codes and standards referenced in this procedure shall be of the latest issue (including revisions – addenda and supplements) and the following documents shall be referred to along with this procedure.</w:t>
      </w:r>
    </w:p>
    <w:p w14:paraId="00882E98" w14:textId="77777777" w:rsidR="00A60356" w:rsidRPr="004C3EDB" w:rsidRDefault="00A60356" w:rsidP="00A60356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6791"/>
      </w:tblGrid>
      <w:tr w:rsidR="008C71E2" w:rsidRPr="004C3EDB" w14:paraId="7549727A" w14:textId="77777777" w:rsidTr="009348C5">
        <w:trPr>
          <w:trHeight w:val="576"/>
        </w:trPr>
        <w:tc>
          <w:tcPr>
            <w:tcW w:w="3240" w:type="dxa"/>
          </w:tcPr>
          <w:p w14:paraId="4DD36E68" w14:textId="23ED3D63" w:rsidR="008C71E2" w:rsidRPr="004C3EDB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ASME Section IX</w:t>
            </w:r>
            <w:r w:rsidR="009348C5" w:rsidRPr="00234D41">
              <w:rPr>
                <w:sz w:val="20"/>
                <w:szCs w:val="22"/>
                <w:highlight w:val="lightGray"/>
              </w:rPr>
              <w:t>-2019</w:t>
            </w:r>
          </w:p>
        </w:tc>
        <w:tc>
          <w:tcPr>
            <w:tcW w:w="6791" w:type="dxa"/>
          </w:tcPr>
          <w:p w14:paraId="433F7A73" w14:textId="2D87BCAF" w:rsidR="008C71E2" w:rsidRPr="00553E63" w:rsidRDefault="00553E63" w:rsidP="00553E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8C71E2" w:rsidRPr="00553E63">
              <w:rPr>
                <w:sz w:val="20"/>
              </w:rPr>
              <w:t>Qualification Standard for Welding, Brazing, and Fusing Procedures;</w:t>
            </w:r>
            <w:r>
              <w:rPr>
                <w:sz w:val="20"/>
              </w:rPr>
              <w:t xml:space="preserve"> </w:t>
            </w:r>
            <w:r w:rsidRPr="008C71E2">
              <w:rPr>
                <w:sz w:val="20"/>
                <w:szCs w:val="22"/>
              </w:rPr>
              <w:t>Welders;</w:t>
            </w:r>
            <w:r w:rsidR="007248D8">
              <w:rPr>
                <w:sz w:val="20"/>
                <w:szCs w:val="22"/>
              </w:rPr>
              <w:t xml:space="preserve"> </w:t>
            </w:r>
            <w:proofErr w:type="spellStart"/>
            <w:r>
              <w:rPr>
                <w:sz w:val="20"/>
                <w:szCs w:val="22"/>
              </w:rPr>
              <w:t>Brazers</w:t>
            </w:r>
            <w:proofErr w:type="spellEnd"/>
            <w:r w:rsidR="008C71E2" w:rsidRPr="008C71E2">
              <w:rPr>
                <w:sz w:val="20"/>
                <w:szCs w:val="22"/>
              </w:rPr>
              <w:t xml:space="preserve">; </w:t>
            </w:r>
            <w:r w:rsidRPr="008C71E2">
              <w:rPr>
                <w:sz w:val="20"/>
                <w:szCs w:val="22"/>
              </w:rPr>
              <w:t>and</w:t>
            </w:r>
            <w:r>
              <w:rPr>
                <w:sz w:val="20"/>
                <w:szCs w:val="22"/>
              </w:rPr>
              <w:t xml:space="preserve"> </w:t>
            </w:r>
            <w:r w:rsidR="008C71E2" w:rsidRPr="008C71E2">
              <w:rPr>
                <w:sz w:val="20"/>
                <w:szCs w:val="22"/>
              </w:rPr>
              <w:t xml:space="preserve">Welding, Brazing, </w:t>
            </w:r>
            <w:r w:rsidRPr="008C71E2">
              <w:rPr>
                <w:sz w:val="20"/>
                <w:szCs w:val="22"/>
              </w:rPr>
              <w:t>and</w:t>
            </w:r>
            <w:r>
              <w:rPr>
                <w:sz w:val="20"/>
                <w:szCs w:val="22"/>
              </w:rPr>
              <w:t xml:space="preserve"> </w:t>
            </w:r>
            <w:r w:rsidR="008C71E2" w:rsidRPr="008C71E2">
              <w:rPr>
                <w:sz w:val="20"/>
                <w:szCs w:val="22"/>
              </w:rPr>
              <w:t>Fusing Operators</w:t>
            </w:r>
          </w:p>
        </w:tc>
      </w:tr>
      <w:tr w:rsidR="00A60356" w:rsidRPr="004C3EDB" w14:paraId="0C25F726" w14:textId="77777777" w:rsidTr="009348C5">
        <w:trPr>
          <w:trHeight w:val="576"/>
        </w:trPr>
        <w:tc>
          <w:tcPr>
            <w:tcW w:w="3240" w:type="dxa"/>
            <w:hideMark/>
          </w:tcPr>
          <w:p w14:paraId="0370315F" w14:textId="7D52EF15" w:rsidR="00A60356" w:rsidRPr="004C3EDB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ASME B31.8</w:t>
            </w:r>
            <w:r w:rsidR="009348C5" w:rsidRPr="00234D41">
              <w:rPr>
                <w:sz w:val="20"/>
                <w:szCs w:val="22"/>
                <w:highlight w:val="lightGray"/>
              </w:rPr>
              <w:t>- 2016</w:t>
            </w:r>
          </w:p>
        </w:tc>
        <w:tc>
          <w:tcPr>
            <w:tcW w:w="6791" w:type="dxa"/>
            <w:hideMark/>
          </w:tcPr>
          <w:p w14:paraId="0222CD2D" w14:textId="77777777" w:rsidR="00A60356" w:rsidRPr="004C3EDB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- Gas transmission and distribution piping system</w:t>
            </w:r>
          </w:p>
        </w:tc>
      </w:tr>
      <w:tr w:rsidR="00A60356" w:rsidRPr="004C3EDB" w14:paraId="1C0FB861" w14:textId="77777777" w:rsidTr="009348C5">
        <w:trPr>
          <w:trHeight w:val="576"/>
        </w:trPr>
        <w:tc>
          <w:tcPr>
            <w:tcW w:w="3240" w:type="dxa"/>
            <w:hideMark/>
          </w:tcPr>
          <w:p w14:paraId="27871F10" w14:textId="2FEE48F0" w:rsidR="00A60356" w:rsidRPr="004C3EDB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ASME Section VIII Div. 1</w:t>
            </w:r>
            <w:r w:rsidR="009348C5" w:rsidRPr="00234D41">
              <w:rPr>
                <w:sz w:val="20"/>
                <w:szCs w:val="22"/>
                <w:highlight w:val="lightGray"/>
              </w:rPr>
              <w:t>- 2019</w:t>
            </w:r>
          </w:p>
        </w:tc>
        <w:tc>
          <w:tcPr>
            <w:tcW w:w="6791" w:type="dxa"/>
            <w:hideMark/>
          </w:tcPr>
          <w:p w14:paraId="05BF6EF1" w14:textId="77777777" w:rsidR="00A60356" w:rsidRPr="004C3EDB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- Boiler &amp; Pressure Vessels code</w:t>
            </w:r>
          </w:p>
        </w:tc>
      </w:tr>
      <w:tr w:rsidR="00A60356" w:rsidRPr="004C3EDB" w14:paraId="4FF75718" w14:textId="77777777" w:rsidTr="009348C5">
        <w:trPr>
          <w:trHeight w:val="576"/>
        </w:trPr>
        <w:tc>
          <w:tcPr>
            <w:tcW w:w="3240" w:type="dxa"/>
            <w:hideMark/>
          </w:tcPr>
          <w:p w14:paraId="22213280" w14:textId="06A21498" w:rsidR="00A60356" w:rsidRPr="004C3EDB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ASME B31.3</w:t>
            </w:r>
            <w:r w:rsidR="009348C5" w:rsidRPr="00234D41">
              <w:rPr>
                <w:sz w:val="20"/>
                <w:szCs w:val="22"/>
                <w:highlight w:val="lightGray"/>
              </w:rPr>
              <w:t>- 2022</w:t>
            </w:r>
          </w:p>
        </w:tc>
        <w:tc>
          <w:tcPr>
            <w:tcW w:w="6791" w:type="dxa"/>
            <w:hideMark/>
          </w:tcPr>
          <w:p w14:paraId="6E9B1EBE" w14:textId="77777777" w:rsidR="00A60356" w:rsidRPr="004C3EDB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- Process Piping</w:t>
            </w:r>
          </w:p>
        </w:tc>
      </w:tr>
      <w:tr w:rsidR="008C71E2" w:rsidRPr="004C3EDB" w14:paraId="75AA1E87" w14:textId="77777777" w:rsidTr="009348C5">
        <w:trPr>
          <w:trHeight w:val="576"/>
        </w:trPr>
        <w:tc>
          <w:tcPr>
            <w:tcW w:w="3240" w:type="dxa"/>
          </w:tcPr>
          <w:p w14:paraId="7C8166BB" w14:textId="37D1382F" w:rsidR="008C71E2" w:rsidRPr="004C3EDB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IPS-M-PI-130</w:t>
            </w:r>
            <w:r w:rsidR="009348C5">
              <w:rPr>
                <w:sz w:val="20"/>
                <w:szCs w:val="22"/>
              </w:rPr>
              <w:t xml:space="preserve"> </w:t>
            </w:r>
            <w:r w:rsidR="009348C5" w:rsidRPr="00234D41">
              <w:rPr>
                <w:sz w:val="20"/>
                <w:szCs w:val="22"/>
                <w:highlight w:val="lightGray"/>
              </w:rPr>
              <w:t>- 2014</w:t>
            </w:r>
          </w:p>
        </w:tc>
        <w:tc>
          <w:tcPr>
            <w:tcW w:w="6791" w:type="dxa"/>
          </w:tcPr>
          <w:p w14:paraId="0B4F20CD" w14:textId="786154CA" w:rsidR="008C71E2" w:rsidRPr="004C3EDB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>- Material and equipment standard for pig launching and receiving traps</w:t>
            </w:r>
          </w:p>
        </w:tc>
      </w:tr>
      <w:tr w:rsidR="00A60356" w:rsidRPr="004C3EDB" w14:paraId="4F18393D" w14:textId="77777777" w:rsidTr="009348C5">
        <w:trPr>
          <w:trHeight w:val="576"/>
        </w:trPr>
        <w:tc>
          <w:tcPr>
            <w:tcW w:w="3240" w:type="dxa"/>
            <w:hideMark/>
          </w:tcPr>
          <w:p w14:paraId="31CE9215" w14:textId="2A689833" w:rsidR="00A60356" w:rsidRPr="004C3EDB" w:rsidRDefault="00553E63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4C3EDB">
              <w:rPr>
                <w:sz w:val="20"/>
                <w:szCs w:val="22"/>
              </w:rPr>
              <w:t xml:space="preserve">NACE MR0175/ISO 15156  </w:t>
            </w:r>
          </w:p>
          <w:p w14:paraId="5CC70891" w14:textId="77777777" w:rsidR="00A60356" w:rsidRPr="004C3EDB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</w:p>
        </w:tc>
        <w:tc>
          <w:tcPr>
            <w:tcW w:w="6791" w:type="dxa"/>
          </w:tcPr>
          <w:p w14:paraId="6BCA6882" w14:textId="658131B2" w:rsidR="00A60356" w:rsidRPr="004C3EDB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  <w:r w:rsidR="00553E63">
              <w:rPr>
                <w:sz w:val="20"/>
                <w:szCs w:val="22"/>
              </w:rPr>
              <w:t xml:space="preserve"> </w:t>
            </w:r>
            <w:r w:rsidR="00553E63" w:rsidRPr="00553E63">
              <w:rPr>
                <w:sz w:val="20"/>
                <w:szCs w:val="22"/>
              </w:rPr>
              <w:t>Petroleum and natural gas industries—Materials for</w:t>
            </w:r>
            <w:r w:rsidR="00553E63">
              <w:rPr>
                <w:sz w:val="20"/>
                <w:szCs w:val="22"/>
              </w:rPr>
              <w:t xml:space="preserve"> </w:t>
            </w:r>
            <w:r w:rsidR="00553E63" w:rsidRPr="00553E63">
              <w:rPr>
                <w:sz w:val="20"/>
                <w:szCs w:val="22"/>
              </w:rPr>
              <w:t>use in H2S-containing environments in oil and gas production</w:t>
            </w:r>
          </w:p>
        </w:tc>
      </w:tr>
    </w:tbl>
    <w:p w14:paraId="0784D493" w14:textId="77777777" w:rsidR="00F05D4C" w:rsidRDefault="00F05D4C" w:rsidP="00F05D4C">
      <w:pPr>
        <w:pStyle w:val="Heading1"/>
        <w:numPr>
          <w:ilvl w:val="0"/>
          <w:numId w:val="0"/>
        </w:numPr>
        <w:rPr>
          <w:sz w:val="22"/>
          <w:szCs w:val="22"/>
          <w:highlight w:val="lightGray"/>
        </w:rPr>
      </w:pPr>
    </w:p>
    <w:p w14:paraId="45304D24" w14:textId="77777777" w:rsidR="00F05D4C" w:rsidRDefault="00F05D4C">
      <w:pPr>
        <w:rPr>
          <w:rFonts w:cs="Arial"/>
          <w:b/>
          <w:bCs/>
          <w:kern w:val="24"/>
          <w:szCs w:val="22"/>
          <w:highlight w:val="lightGray"/>
        </w:rPr>
      </w:pPr>
      <w:r>
        <w:rPr>
          <w:szCs w:val="22"/>
          <w:highlight w:val="lightGray"/>
        </w:rPr>
        <w:br w:type="page"/>
      </w:r>
    </w:p>
    <w:p w14:paraId="4ACCB68D" w14:textId="1812D237" w:rsidR="00A60356" w:rsidRPr="00276BF3" w:rsidRDefault="00276BF3" w:rsidP="00F05D4C">
      <w:pPr>
        <w:pStyle w:val="Heading1"/>
        <w:numPr>
          <w:ilvl w:val="0"/>
          <w:numId w:val="7"/>
        </w:num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94080" behindDoc="1" locked="0" layoutInCell="1" allowOverlap="1" wp14:anchorId="71AE1E4B" wp14:editId="25173889">
            <wp:simplePos x="0" y="0"/>
            <wp:positionH relativeFrom="column">
              <wp:posOffset>661035</wp:posOffset>
            </wp:positionH>
            <wp:positionV relativeFrom="paragraph">
              <wp:posOffset>-17780</wp:posOffset>
            </wp:positionV>
            <wp:extent cx="210271" cy="1828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BF3">
        <w:rPr>
          <w:sz w:val="22"/>
          <w:szCs w:val="22"/>
        </w:rPr>
        <w:t>WPS</w:t>
      </w:r>
    </w:p>
    <w:tbl>
      <w:tblPr>
        <w:tblpPr w:leftFromText="180" w:rightFromText="180" w:vertAnchor="text" w:horzAnchor="margin" w:tblpXSpec="center" w:tblpY="72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30"/>
        <w:gridCol w:w="407"/>
        <w:gridCol w:w="181"/>
        <w:gridCol w:w="169"/>
        <w:gridCol w:w="189"/>
        <w:gridCol w:w="119"/>
        <w:gridCol w:w="151"/>
        <w:gridCol w:w="64"/>
        <w:gridCol w:w="478"/>
        <w:gridCol w:w="162"/>
        <w:gridCol w:w="648"/>
        <w:gridCol w:w="62"/>
        <w:gridCol w:w="68"/>
        <w:gridCol w:w="860"/>
        <w:gridCol w:w="540"/>
        <w:gridCol w:w="8"/>
        <w:gridCol w:w="802"/>
        <w:gridCol w:w="460"/>
        <w:gridCol w:w="690"/>
        <w:gridCol w:w="8"/>
        <w:gridCol w:w="12"/>
        <w:gridCol w:w="630"/>
        <w:gridCol w:w="313"/>
        <w:gridCol w:w="148"/>
        <w:gridCol w:w="79"/>
        <w:gridCol w:w="70"/>
        <w:gridCol w:w="1010"/>
        <w:gridCol w:w="1080"/>
      </w:tblGrid>
      <w:tr w:rsidR="00F05D4C" w:rsidRPr="005E7A5E" w14:paraId="49D42AE3" w14:textId="77777777" w:rsidTr="001B36CF">
        <w:trPr>
          <w:trHeight w:val="258"/>
        </w:trPr>
        <w:tc>
          <w:tcPr>
            <w:tcW w:w="5125" w:type="dxa"/>
            <w:gridSpan w:val="1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DA2E44" w14:textId="77777777" w:rsidR="00F05D4C" w:rsidRPr="00AB621E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Code &amp; standard: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</w:p>
        </w:tc>
        <w:tc>
          <w:tcPr>
            <w:tcW w:w="2610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2DCA22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Welding Process: </w:t>
            </w:r>
            <w:r w:rsidRPr="00452734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W+SMAW</w:t>
            </w:r>
          </w:p>
        </w:tc>
        <w:tc>
          <w:tcPr>
            <w:tcW w:w="2700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55B1" w14:textId="741034B2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  <w:rtl/>
                <w:lang w:bidi="fa-IR"/>
              </w:rPr>
            </w:pPr>
            <w:r w:rsidRPr="00D66A73">
              <w:rPr>
                <w:rFonts w:asciiTheme="minorBidi" w:hAnsiTheme="minorBidi"/>
                <w:noProof/>
                <w:sz w:val="14"/>
                <w:szCs w:val="14"/>
              </w:rPr>
              <w:drawing>
                <wp:anchor distT="0" distB="0" distL="114300" distR="114300" simplePos="0" relativeHeight="251696128" behindDoc="1" locked="0" layoutInCell="1" allowOverlap="1" wp14:anchorId="2D15CBFF" wp14:editId="7B751DD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-43180</wp:posOffset>
                  </wp:positionV>
                  <wp:extent cx="811530" cy="457200"/>
                  <wp:effectExtent l="0" t="0" r="7620" b="0"/>
                  <wp:wrapNone/>
                  <wp:docPr id="9" name="Picture 9" descr="E:\00 - mirsafi\AUTOCAD INFO\WELD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0 - mirsafi\AUTOCAD INFO\WELD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5D4C" w:rsidRPr="005E7A5E" w14:paraId="02871420" w14:textId="77777777" w:rsidTr="001B36CF">
        <w:trPr>
          <w:trHeight w:val="240"/>
        </w:trPr>
        <w:tc>
          <w:tcPr>
            <w:tcW w:w="2092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7E1A28" w14:textId="7A5A2726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WPS No.:    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  </w:t>
            </w:r>
            <w:r w:rsidRPr="00D66A73">
              <w:rPr>
                <w:rFonts w:cstheme="minorHAnsi"/>
                <w:noProof/>
                <w:sz w:val="14"/>
                <w:szCs w:val="14"/>
              </w:rPr>
              <w:t xml:space="preserve">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11TA-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1 </w:t>
            </w:r>
          </w:p>
        </w:tc>
        <w:tc>
          <w:tcPr>
            <w:tcW w:w="303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E6C9C" w14:textId="6F9CD596" w:rsidR="00F05D4C" w:rsidRPr="00D66A73" w:rsidRDefault="00D45955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4"/>
                <w:szCs w:val="14"/>
                <w:rtl/>
                <w:lang w:bidi="fa-IR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30944" behindDoc="1" locked="0" layoutInCell="1" allowOverlap="1" wp14:anchorId="1F6D20B4" wp14:editId="0B0CF88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-38100</wp:posOffset>
                  </wp:positionV>
                  <wp:extent cx="210185" cy="182880"/>
                  <wp:effectExtent l="0" t="0" r="0" b="762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9515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PQR No.: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PQ-VISTA-102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B91C7F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F05D4C" w:rsidRPr="005E7A5E" w14:paraId="566DC25A" w14:textId="77777777" w:rsidTr="001B36CF">
        <w:trPr>
          <w:trHeight w:val="195"/>
        </w:trPr>
        <w:tc>
          <w:tcPr>
            <w:tcW w:w="5125" w:type="dxa"/>
            <w:gridSpan w:val="16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1BB6E4" w14:textId="77777777" w:rsidR="00F05D4C" w:rsidRPr="000662F8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MANUAL □ AUTOMATIC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□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SEMI AUTO  </w:t>
            </w:r>
          </w:p>
        </w:tc>
        <w:tc>
          <w:tcPr>
            <w:tcW w:w="26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0334" w14:textId="55D57E09" w:rsidR="00F05D4C" w:rsidRPr="00AB621E" w:rsidRDefault="00F9656A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32992" behindDoc="1" locked="0" layoutInCell="1" allowOverlap="1" wp14:anchorId="41AB4A81" wp14:editId="2942EFF3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-52705</wp:posOffset>
                  </wp:positionV>
                  <wp:extent cx="210185" cy="182880"/>
                  <wp:effectExtent l="0" t="0" r="0" b="762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D4C" w:rsidRPr="00D66A73">
              <w:rPr>
                <w:rFonts w:cstheme="minorHAnsi"/>
                <w:noProof/>
                <w:sz w:val="14"/>
                <w:szCs w:val="14"/>
              </w:rPr>
              <w:t>Page :</w:t>
            </w:r>
            <w:r w:rsidR="00F05D4C"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 w:rsidR="00F05D4C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         </w:t>
            </w:r>
            <w:r w:rsidR="00F05D4C" w:rsidRPr="00AB621E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1 of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3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B991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F05D4C" w:rsidRPr="005E7A5E" w14:paraId="3B13565A" w14:textId="77777777" w:rsidTr="001B36CF">
        <w:trPr>
          <w:trHeight w:val="213"/>
        </w:trPr>
        <w:tc>
          <w:tcPr>
            <w:tcW w:w="5125" w:type="dxa"/>
            <w:gridSpan w:val="16"/>
            <w:vMerge/>
            <w:tcBorders>
              <w:right w:val="single" w:sz="4" w:space="0" w:color="auto"/>
            </w:tcBorders>
            <w:vAlign w:val="center"/>
          </w:tcPr>
          <w:p w14:paraId="4BC5E83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  <w:tc>
          <w:tcPr>
            <w:tcW w:w="261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4094" w14:textId="77777777" w:rsidR="00F05D4C" w:rsidRPr="00AB621E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Date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12/Oct./2023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C22E4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F05D4C" w:rsidRPr="005E7A5E" w14:paraId="7ACEE2F0" w14:textId="77777777" w:rsidTr="001B36CF">
        <w:trPr>
          <w:trHeight w:val="283"/>
        </w:trPr>
        <w:tc>
          <w:tcPr>
            <w:tcW w:w="5125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FE49D2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Joint Design Used(QW-402)</w:t>
            </w:r>
          </w:p>
        </w:tc>
        <w:tc>
          <w:tcPr>
            <w:tcW w:w="5310" w:type="dxa"/>
            <w:gridSpan w:val="13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306DAE92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Position(QW-405)</w:t>
            </w:r>
          </w:p>
        </w:tc>
      </w:tr>
      <w:tr w:rsidR="00F05D4C" w:rsidRPr="005E7A5E" w14:paraId="54DD11C4" w14:textId="77777777" w:rsidTr="001B36CF">
        <w:trPr>
          <w:trHeight w:val="455"/>
        </w:trPr>
        <w:tc>
          <w:tcPr>
            <w:tcW w:w="1434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DE5117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of Joint :</w:t>
            </w:r>
          </w:p>
        </w:tc>
        <w:tc>
          <w:tcPr>
            <w:tcW w:w="3691" w:type="dxa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7DBDAE0" w14:textId="77777777" w:rsidR="00F05D4C" w:rsidRPr="00D66A73" w:rsidRDefault="00F05D4C" w:rsidP="001B36CF">
            <w:pPr>
              <w:tabs>
                <w:tab w:val="left" w:pos="0"/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Butt Weld (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pipe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to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pipe, closure, flange, reducer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)</w:t>
            </w:r>
          </w:p>
          <w:p w14:paraId="1868725C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Single     □ Double Weld</w:t>
            </w:r>
          </w:p>
        </w:tc>
        <w:tc>
          <w:tcPr>
            <w:tcW w:w="1980" w:type="dxa"/>
            <w:gridSpan w:val="6"/>
            <w:tcBorders>
              <w:right w:val="nil"/>
            </w:tcBorders>
            <w:vAlign w:val="center"/>
          </w:tcPr>
          <w:p w14:paraId="79F7E2A0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Position Of Groove:</w:t>
            </w:r>
          </w:p>
        </w:tc>
        <w:tc>
          <w:tcPr>
            <w:tcW w:w="3330" w:type="dxa"/>
            <w:gridSpan w:val="7"/>
            <w:tcBorders>
              <w:left w:val="nil"/>
              <w:right w:val="single" w:sz="4" w:space="0" w:color="auto"/>
            </w:tcBorders>
            <w:vAlign w:val="center"/>
          </w:tcPr>
          <w:p w14:paraId="35BDFE99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F05D4C" w:rsidRPr="005E7A5E" w14:paraId="366FDA90" w14:textId="77777777" w:rsidTr="001B36CF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FF7268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4D054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0490A79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Weld Progression:</w:t>
            </w:r>
          </w:p>
        </w:tc>
        <w:tc>
          <w:tcPr>
            <w:tcW w:w="3342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D238345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F05D4C" w:rsidRPr="005E7A5E" w14:paraId="695A4E45" w14:textId="77777777" w:rsidTr="001B36CF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20A0BF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Material: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3C8CF" w14:textId="77777777" w:rsidR="00F05D4C" w:rsidRPr="00D66A73" w:rsidRDefault="00F05D4C" w:rsidP="001B36CF">
            <w:pP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3FB65C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Vertical Progression:</w:t>
            </w:r>
          </w:p>
        </w:tc>
        <w:tc>
          <w:tcPr>
            <w:tcW w:w="3342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E7C15BA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Up        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sym w:font="Wingdings" w:char="F0A8"/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Down</w:t>
            </w:r>
          </w:p>
        </w:tc>
      </w:tr>
      <w:tr w:rsidR="00F05D4C" w:rsidRPr="005E7A5E" w14:paraId="255013CC" w14:textId="77777777" w:rsidTr="001B36CF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7994C4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 Chiping: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D0C06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5302" w:type="dxa"/>
            <w:gridSpan w:val="12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55D346C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Postweld Heat Treatment(QW-407)</w:t>
            </w:r>
          </w:p>
        </w:tc>
      </w:tr>
      <w:tr w:rsidR="00F05D4C" w:rsidRPr="005E7A5E" w14:paraId="341F7BF3" w14:textId="77777777" w:rsidTr="001B36CF">
        <w:trPr>
          <w:trHeight w:val="283"/>
        </w:trPr>
        <w:tc>
          <w:tcPr>
            <w:tcW w:w="5125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C142D1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Base Metals(QW-403)</w:t>
            </w:r>
          </w:p>
        </w:tc>
        <w:tc>
          <w:tcPr>
            <w:tcW w:w="1960" w:type="dxa"/>
            <w:gridSpan w:val="4"/>
            <w:tcBorders>
              <w:right w:val="nil"/>
            </w:tcBorders>
            <w:shd w:val="clear" w:color="auto" w:fill="auto"/>
            <w:vAlign w:val="center"/>
          </w:tcPr>
          <w:p w14:paraId="7D13674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Temperature: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6D31E1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67AA7EB6" w14:textId="77777777" w:rsidTr="001B36CF">
        <w:trPr>
          <w:trHeight w:val="283"/>
        </w:trPr>
        <w:tc>
          <w:tcPr>
            <w:tcW w:w="1615" w:type="dxa"/>
            <w:gridSpan w:val="4"/>
            <w:tcBorders>
              <w:right w:val="nil"/>
            </w:tcBorders>
            <w:vAlign w:val="center"/>
          </w:tcPr>
          <w:p w14:paraId="36E2F2D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(1):</w:t>
            </w:r>
          </w:p>
        </w:tc>
        <w:tc>
          <w:tcPr>
            <w:tcW w:w="3510" w:type="dxa"/>
            <w:gridSpan w:val="12"/>
            <w:tcBorders>
              <w:left w:val="nil"/>
            </w:tcBorders>
            <w:vAlign w:val="center"/>
          </w:tcPr>
          <w:p w14:paraId="3B8A1817" w14:textId="72289591" w:rsidR="00F05D4C" w:rsidRPr="00D66A73" w:rsidRDefault="00D500FE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69856" behindDoc="1" locked="0" layoutInCell="1" allowOverlap="1" wp14:anchorId="150C3FF6" wp14:editId="641A5E98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-13335</wp:posOffset>
                  </wp:positionV>
                  <wp:extent cx="210185" cy="182880"/>
                  <wp:effectExtent l="0" t="0" r="0" b="762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D4C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API 5L X</w:t>
            </w:r>
            <w:r w:rsidR="00F05D4C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="00F05D4C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/PSL2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(</w:t>
            </w:r>
            <w:r w:rsidR="00FA431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P No. 1 Gr. No. 1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)</w:t>
            </w:r>
            <w:r w:rsid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="00F6059D"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3BCAEDDE" w14:textId="3BCC1687" w:rsidR="00F05D4C" w:rsidRPr="00D66A73" w:rsidRDefault="0035538D" w:rsidP="001B36CF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06368" behindDoc="1" locked="0" layoutInCell="1" allowOverlap="1" wp14:anchorId="5D4D24D2" wp14:editId="6FECC169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-34925</wp:posOffset>
                  </wp:positionV>
                  <wp:extent cx="210185" cy="182880"/>
                  <wp:effectExtent l="0" t="0" r="0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D4C" w:rsidRPr="00D66A73">
              <w:rPr>
                <w:rFonts w:cstheme="minorHAnsi"/>
                <w:noProof/>
                <w:sz w:val="14"/>
                <w:szCs w:val="14"/>
              </w:rPr>
              <w:t xml:space="preserve">Time: </w:t>
            </w:r>
            <w:r w:rsidR="00AD13C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 min.</w:t>
            </w:r>
          </w:p>
        </w:tc>
        <w:tc>
          <w:tcPr>
            <w:tcW w:w="3350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42A5F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392DB34E" w14:textId="77777777" w:rsidTr="001B36CF">
        <w:trPr>
          <w:trHeight w:val="283"/>
        </w:trPr>
        <w:tc>
          <w:tcPr>
            <w:tcW w:w="1615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2CC043B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(2):</w:t>
            </w:r>
          </w:p>
        </w:tc>
        <w:tc>
          <w:tcPr>
            <w:tcW w:w="3510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37CB056E" w14:textId="481D81E1" w:rsidR="00F05D4C" w:rsidRPr="00D66A73" w:rsidRDefault="00D500FE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71904" behindDoc="1" locked="0" layoutInCell="1" allowOverlap="1" wp14:anchorId="7582D848" wp14:editId="4DF7C0E8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9525</wp:posOffset>
                  </wp:positionV>
                  <wp:extent cx="210185" cy="182880"/>
                  <wp:effectExtent l="0" t="0" r="0" b="7620"/>
                  <wp:wrapNone/>
                  <wp:docPr id="504875456" name="Picture 50487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D4C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A-860 WPH </w:t>
            </w:r>
            <w:r w:rsidR="00F05D4C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="00F05D4C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, A</w:t>
            </w:r>
            <w:r w:rsidR="00F05D4C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694 F52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(P No. 1 Gr. No. 1)</w:t>
            </w:r>
            <w:r w:rsid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="00F6059D"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5310" w:type="dxa"/>
            <w:gridSpan w:val="13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29C1712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Preheat(QW-406) </w:t>
            </w:r>
          </w:p>
        </w:tc>
      </w:tr>
      <w:tr w:rsidR="00F05D4C" w:rsidRPr="005E7A5E" w14:paraId="4E98F014" w14:textId="77777777" w:rsidTr="001B36CF">
        <w:trPr>
          <w:trHeight w:val="283"/>
        </w:trPr>
        <w:tc>
          <w:tcPr>
            <w:tcW w:w="1615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29447FCC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Thickness:</w:t>
            </w:r>
          </w:p>
        </w:tc>
        <w:tc>
          <w:tcPr>
            <w:tcW w:w="3510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43E77207" w14:textId="708A556E" w:rsidR="00F05D4C" w:rsidRPr="00D66A73" w:rsidRDefault="0035538D" w:rsidP="001B36CF">
            <w:pPr>
              <w:tabs>
                <w:tab w:val="left" w:pos="960"/>
              </w:tabs>
              <w:ind w:right="-20"/>
              <w:rPr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02272" behindDoc="1" locked="0" layoutInCell="1" allowOverlap="1" wp14:anchorId="52D7AD84" wp14:editId="4EE4133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-16510</wp:posOffset>
                  </wp:positionV>
                  <wp:extent cx="210185" cy="182880"/>
                  <wp:effectExtent l="0" t="0" r="0" b="76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3C5">
              <w:rPr>
                <w:b/>
                <w:bCs/>
                <w:spacing w:val="1"/>
                <w:position w:val="3"/>
                <w:sz w:val="14"/>
                <w:szCs w:val="14"/>
              </w:rPr>
              <w:t>9.27 / 8.18</w:t>
            </w:r>
          </w:p>
        </w:tc>
        <w:tc>
          <w:tcPr>
            <w:tcW w:w="2923" w:type="dxa"/>
            <w:gridSpan w:val="8"/>
            <w:tcBorders>
              <w:bottom w:val="single" w:sz="4" w:space="0" w:color="auto"/>
              <w:right w:val="nil"/>
            </w:tcBorders>
            <w:vAlign w:val="center"/>
          </w:tcPr>
          <w:p w14:paraId="210E43DF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Preheat Temp(min):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3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B4E86DF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D13C5" w:rsidRPr="005E7A5E" w14:paraId="66B41528" w14:textId="77777777" w:rsidTr="001B36CF">
        <w:trPr>
          <w:trHeight w:val="283"/>
        </w:trPr>
        <w:tc>
          <w:tcPr>
            <w:tcW w:w="2947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C3F0BA7" w14:textId="7D33C258" w:rsidR="00AD13C5" w:rsidRPr="00D66A73" w:rsidRDefault="007D283E" w:rsidP="001B36CF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14560" behindDoc="1" locked="0" layoutInCell="1" allowOverlap="1" wp14:anchorId="43E00A2F" wp14:editId="55A6A0A6">
                  <wp:simplePos x="0" y="0"/>
                  <wp:positionH relativeFrom="column">
                    <wp:posOffset>1632585</wp:posOffset>
                  </wp:positionH>
                  <wp:positionV relativeFrom="paragraph">
                    <wp:posOffset>-17145</wp:posOffset>
                  </wp:positionV>
                  <wp:extent cx="210185" cy="182880"/>
                  <wp:effectExtent l="0" t="0" r="0" b="76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3C5" w:rsidRPr="00D66A73">
              <w:rPr>
                <w:rFonts w:cstheme="minorHAnsi"/>
                <w:noProof/>
                <w:sz w:val="14"/>
                <w:szCs w:val="14"/>
              </w:rPr>
              <w:t xml:space="preserve">Outside Diameter (Pipe) :  </w:t>
            </w:r>
            <w:r w:rsidR="00AD13C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10”, 8</w:t>
            </w:r>
            <w:r w:rsidR="00AD13C5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"</w:t>
            </w:r>
            <w:r w:rsidR="00AD13C5" w:rsidRPr="00C9680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178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79AEDE15" w14:textId="77777777" w:rsidR="00AD13C5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5310" w:type="dxa"/>
            <w:gridSpan w:val="13"/>
            <w:vMerge w:val="restart"/>
            <w:tcBorders>
              <w:right w:val="single" w:sz="4" w:space="0" w:color="auto"/>
            </w:tcBorders>
            <w:vAlign w:val="center"/>
          </w:tcPr>
          <w:p w14:paraId="17E92819" w14:textId="4D1AD830" w:rsidR="00AD13C5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</w:tr>
      <w:tr w:rsidR="00AD13C5" w:rsidRPr="005E7A5E" w14:paraId="2849D072" w14:textId="77777777" w:rsidTr="001B36CF">
        <w:trPr>
          <w:trHeight w:val="283"/>
        </w:trPr>
        <w:tc>
          <w:tcPr>
            <w:tcW w:w="2947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1622ECE" w14:textId="1D83BC1D" w:rsidR="00AD13C5" w:rsidRPr="00D66A73" w:rsidRDefault="00AD13C5" w:rsidP="001B36CF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Qualified Thickness based on thickness of test coupond (T) (QW-4</w:t>
            </w:r>
            <w:r w:rsidR="00C44075">
              <w:rPr>
                <w:rFonts w:cstheme="minorHAnsi"/>
                <w:noProof/>
                <w:sz w:val="14"/>
                <w:szCs w:val="14"/>
              </w:rPr>
              <w:t>51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.1) : </w:t>
            </w:r>
          </w:p>
        </w:tc>
        <w:tc>
          <w:tcPr>
            <w:tcW w:w="2178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6EAA5E43" w14:textId="1EA5F307" w:rsidR="00AD13C5" w:rsidRPr="00D66A73" w:rsidRDefault="0035538D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04320" behindDoc="1" locked="0" layoutInCell="1" allowOverlap="1" wp14:anchorId="3AAF071D" wp14:editId="5DD198DA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-40640</wp:posOffset>
                  </wp:positionV>
                  <wp:extent cx="210185" cy="182880"/>
                  <wp:effectExtent l="0" t="0" r="0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3C5"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Min. </w:t>
            </w:r>
            <w:r w:rsidR="00AD13C5" w:rsidRPr="00AD13C5"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5 mm </w:t>
            </w:r>
            <w:r w:rsidR="00AD13C5"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/ max. </w:t>
            </w:r>
            <w:r w:rsidR="00AD13C5" w:rsidRPr="00AD13C5">
              <w:rPr>
                <w:b/>
                <w:bCs/>
                <w:spacing w:val="1"/>
                <w:position w:val="3"/>
                <w:sz w:val="14"/>
                <w:szCs w:val="14"/>
              </w:rPr>
              <w:t>2T</w:t>
            </w:r>
          </w:p>
        </w:tc>
        <w:tc>
          <w:tcPr>
            <w:tcW w:w="5310" w:type="dxa"/>
            <w:gridSpan w:val="13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B3195BA" w14:textId="77777777" w:rsidR="00AD13C5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1C5449" w14:paraId="3E211060" w14:textId="77777777" w:rsidTr="001B36CF">
        <w:trPr>
          <w:trHeight w:val="283"/>
        </w:trPr>
        <w:tc>
          <w:tcPr>
            <w:tcW w:w="5125" w:type="dxa"/>
            <w:gridSpan w:val="16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59C83B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Filler Material(QW-404)</w:t>
            </w:r>
          </w:p>
        </w:tc>
        <w:tc>
          <w:tcPr>
            <w:tcW w:w="5310" w:type="dxa"/>
            <w:gridSpan w:val="13"/>
            <w:shd w:val="pct5" w:color="auto" w:fill="auto"/>
            <w:vAlign w:val="center"/>
          </w:tcPr>
          <w:p w14:paraId="0075B157" w14:textId="77777777" w:rsidR="00F05D4C" w:rsidRPr="00D66A73" w:rsidRDefault="00F05D4C" w:rsidP="001B36CF">
            <w:pPr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Technique(QW-410)</w:t>
            </w:r>
          </w:p>
        </w:tc>
      </w:tr>
      <w:tr w:rsidR="00F05D4C" w:rsidRPr="005E7A5E" w14:paraId="6716D8CD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157E0E7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Specification/ASME SFA :            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1FFCC2A5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5.18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3EC3F342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7E57F11B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String Or Weave Bead: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&amp; Weave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0EC9999D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1A101F66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72881639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Classification:  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69C97C2B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71AD7A60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273C9F4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Multy Or Single Pass:  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5BB71792" w14:textId="3FDF8B09" w:rsidR="00F05D4C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F05D4C" w:rsidRPr="005E7A5E" w14:paraId="025C4EEA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779139FC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A. No. :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196A5FA7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20E43AC0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6EAE8A40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Single or Multi Electrodes: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38FAA36D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6F5486EE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A4C10F8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F. No. : 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333C925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4B8731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23254E92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Interpass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6943F680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4850F12C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8C9510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Size Of Filler Metal(mm):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E3610B1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7B2B5B5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3.25, 4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495D3C2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Initial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18D89821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44D3813B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6440EDE3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Trade Name: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9F3138E" w14:textId="5D7D5A12" w:rsidR="00F05D4C" w:rsidRPr="00D66A73" w:rsidRDefault="0081347A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10464" behindDoc="1" locked="0" layoutInCell="1" allowOverlap="1" wp14:anchorId="210BFA37" wp14:editId="075478A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-29845</wp:posOffset>
                  </wp:positionV>
                  <wp:extent cx="210185" cy="182880"/>
                  <wp:effectExtent l="0" t="0" r="0" b="762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14"/>
                <w:szCs w:val="14"/>
              </w:rPr>
              <w:t>40-16T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6D41EC40" w14:textId="54B1DD54" w:rsidR="00F05D4C" w:rsidRPr="00D66A73" w:rsidRDefault="0081347A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12512" behindDoc="1" locked="0" layoutInCell="1" allowOverlap="1" wp14:anchorId="5C2C89F2" wp14:editId="03C07866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-51435</wp:posOffset>
                  </wp:positionV>
                  <wp:extent cx="210185" cy="182880"/>
                  <wp:effectExtent l="0" t="0" r="0" b="762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D4C" w:rsidRPr="00D66A73">
              <w:rPr>
                <w:b/>
                <w:bCs/>
                <w:sz w:val="14"/>
                <w:szCs w:val="14"/>
              </w:rPr>
              <w:t>123</w:t>
            </w:r>
            <w:r>
              <w:rPr>
                <w:b/>
                <w:bCs/>
                <w:sz w:val="14"/>
                <w:szCs w:val="14"/>
              </w:rPr>
              <w:t>5</w:t>
            </w:r>
            <w:r w:rsidR="00F05D4C" w:rsidRPr="00D66A73">
              <w:rPr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3071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15113FE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Peening:---</w:t>
            </w:r>
          </w:p>
        </w:tc>
        <w:tc>
          <w:tcPr>
            <w:tcW w:w="223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D1CB7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3A4FBAB6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1118BBB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Manufacture: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92A2980" w14:textId="7045E0B1" w:rsidR="00F05D4C" w:rsidRPr="00D66A73" w:rsidRDefault="0081347A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08416" behindDoc="1" locked="0" layoutInCell="1" allowOverlap="1" wp14:anchorId="408FD159" wp14:editId="32801589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-45085</wp:posOffset>
                  </wp:positionV>
                  <wp:extent cx="210185" cy="182880"/>
                  <wp:effectExtent l="0" t="0" r="0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3C5">
              <w:rPr>
                <w:b/>
                <w:bCs/>
                <w:sz w:val="14"/>
                <w:szCs w:val="14"/>
              </w:rPr>
              <w:t>AMA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0186DF8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AMA</w:t>
            </w:r>
          </w:p>
        </w:tc>
        <w:tc>
          <w:tcPr>
            <w:tcW w:w="3071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E3B1793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Oscillation: ---</w:t>
            </w:r>
          </w:p>
        </w:tc>
        <w:tc>
          <w:tcPr>
            <w:tcW w:w="2239" w:type="dxa"/>
            <w:gridSpan w:val="4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C044174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02358A24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1FBA9B1B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Flux Trade Name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54DD1D1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41B2FE96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4"/>
            <w:vMerge w:val="restart"/>
            <w:shd w:val="pct5" w:color="auto" w:fill="auto"/>
            <w:vAlign w:val="center"/>
          </w:tcPr>
          <w:p w14:paraId="0ADD8F8C" w14:textId="77777777" w:rsidR="00F05D4C" w:rsidRPr="00D66A73" w:rsidRDefault="00F05D4C" w:rsidP="001B36CF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Gas</w:t>
            </w:r>
          </w:p>
          <w:p w14:paraId="70D8932C" w14:textId="77777777" w:rsidR="00F05D4C" w:rsidRPr="00D66A73" w:rsidRDefault="00F05D4C" w:rsidP="001B36CF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3350" w:type="dxa"/>
            <w:gridSpan w:val="9"/>
            <w:tcBorders>
              <w:right w:val="single" w:sz="4" w:space="0" w:color="auto"/>
            </w:tcBorders>
          </w:tcPr>
          <w:p w14:paraId="3F92EA5B" w14:textId="77777777" w:rsidR="00F05D4C" w:rsidRPr="00D66A73" w:rsidRDefault="00F05D4C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Perecent Composition</w:t>
            </w:r>
          </w:p>
        </w:tc>
      </w:tr>
      <w:tr w:rsidR="00F05D4C" w:rsidRPr="005E7A5E" w14:paraId="05C89C08" w14:textId="77777777" w:rsidTr="001B36CF">
        <w:trPr>
          <w:trHeight w:val="195"/>
        </w:trPr>
        <w:tc>
          <w:tcPr>
            <w:tcW w:w="2307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5B013BD4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Dry Temp. Of Flux: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61090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7AA57B82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4"/>
            <w:vMerge/>
            <w:shd w:val="pct5" w:color="auto" w:fill="auto"/>
            <w:vAlign w:val="center"/>
          </w:tcPr>
          <w:p w14:paraId="39801C1E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260" w:type="dxa"/>
            <w:gridSpan w:val="7"/>
          </w:tcPr>
          <w:p w14:paraId="02C38857" w14:textId="77777777" w:rsidR="00F05D4C" w:rsidRPr="00D66A73" w:rsidRDefault="00F05D4C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1010" w:type="dxa"/>
            <w:tcBorders>
              <w:right w:val="single" w:sz="4" w:space="0" w:color="000000" w:themeColor="text1"/>
            </w:tcBorders>
          </w:tcPr>
          <w:p w14:paraId="22521220" w14:textId="77777777" w:rsidR="00F05D4C" w:rsidRPr="00D66A73" w:rsidRDefault="00F05D4C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418E290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Flow</w:t>
            </w:r>
          </w:p>
        </w:tc>
      </w:tr>
      <w:tr w:rsidR="00F05D4C" w:rsidRPr="005E7A5E" w14:paraId="4BAA7367" w14:textId="77777777" w:rsidTr="001B36CF">
        <w:trPr>
          <w:trHeight w:val="283"/>
        </w:trPr>
        <w:tc>
          <w:tcPr>
            <w:tcW w:w="5125" w:type="dxa"/>
            <w:gridSpan w:val="16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C169201" w14:textId="77777777" w:rsidR="00F05D4C" w:rsidRPr="00D66A73" w:rsidRDefault="00F05D4C" w:rsidP="001B36CF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Tungsten Electrode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</w:tcBorders>
            <w:vAlign w:val="center"/>
          </w:tcPr>
          <w:p w14:paraId="08EC2BEC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Shielding Gas(ES)</w:t>
            </w:r>
          </w:p>
        </w:tc>
        <w:tc>
          <w:tcPr>
            <w:tcW w:w="1260" w:type="dxa"/>
            <w:gridSpan w:val="7"/>
            <w:tcBorders>
              <w:bottom w:val="single" w:sz="4" w:space="0" w:color="auto"/>
            </w:tcBorders>
            <w:vAlign w:val="center"/>
          </w:tcPr>
          <w:p w14:paraId="675DC470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1010" w:type="dxa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345F660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108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E0973BF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10-15 Lit/Min</w:t>
            </w:r>
          </w:p>
        </w:tc>
      </w:tr>
      <w:tr w:rsidR="00F05D4C" w:rsidRPr="005E7A5E" w14:paraId="38B532F4" w14:textId="77777777" w:rsidTr="001B36CF">
        <w:trPr>
          <w:trHeight w:val="215"/>
        </w:trPr>
        <w:tc>
          <w:tcPr>
            <w:tcW w:w="1027" w:type="dxa"/>
            <w:gridSpan w:val="2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51A0A8F" w14:textId="77777777" w:rsidR="00F05D4C" w:rsidRPr="00D66A73" w:rsidRDefault="00F05D4C" w:rsidP="001B36CF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T</w:t>
            </w:r>
            <w:r w:rsidRPr="00D66A73"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y</w:t>
            </w:r>
            <w:r w:rsidRPr="00D66A73"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 w:rsidRPr="00D66A73"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>e</w:t>
            </w: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:</w:t>
            </w:r>
          </w:p>
        </w:tc>
        <w:tc>
          <w:tcPr>
            <w:tcW w:w="4098" w:type="dxa"/>
            <w:gridSpan w:val="1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3140F7A" w14:textId="77777777" w:rsidR="00F05D4C" w:rsidRPr="00D66A73" w:rsidRDefault="00F05D4C" w:rsidP="001B36CF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position w:val="3"/>
                <w:sz w:val="14"/>
                <w:szCs w:val="14"/>
              </w:rPr>
              <w:t>ANS</w:t>
            </w:r>
            <w:r w:rsidRPr="00D66A73">
              <w:rPr>
                <w:b/>
                <w:bCs/>
                <w:spacing w:val="-1"/>
                <w:position w:val="3"/>
                <w:sz w:val="14"/>
                <w:szCs w:val="14"/>
              </w:rPr>
              <w:t>I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/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S</w:t>
            </w:r>
            <w:r w:rsidRPr="00D66A73">
              <w:rPr>
                <w:b/>
                <w:bCs/>
                <w:spacing w:val="3"/>
                <w:position w:val="3"/>
                <w:sz w:val="14"/>
                <w:szCs w:val="14"/>
              </w:rPr>
              <w:t>M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E</w:t>
            </w:r>
            <w:r w:rsidRPr="00D66A73">
              <w:rPr>
                <w:b/>
                <w:bCs/>
                <w:spacing w:val="-12"/>
                <w:position w:val="3"/>
                <w:sz w:val="14"/>
                <w:szCs w:val="14"/>
              </w:rPr>
              <w:t xml:space="preserve"> 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5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.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1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2</w:t>
            </w:r>
            <w:r w:rsidRPr="00D66A73">
              <w:rPr>
                <w:b/>
                <w:bCs/>
                <w:spacing w:val="-2"/>
                <w:position w:val="3"/>
                <w:sz w:val="14"/>
                <w:szCs w:val="14"/>
              </w:rPr>
              <w:t>-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98</w:t>
            </w:r>
          </w:p>
        </w:tc>
        <w:tc>
          <w:tcPr>
            <w:tcW w:w="1960" w:type="dxa"/>
            <w:gridSpan w:val="4"/>
            <w:vAlign w:val="center"/>
          </w:tcPr>
          <w:p w14:paraId="23A29B0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Trailing Gas(ES)</w:t>
            </w:r>
          </w:p>
        </w:tc>
        <w:tc>
          <w:tcPr>
            <w:tcW w:w="1260" w:type="dxa"/>
            <w:gridSpan w:val="7"/>
            <w:vAlign w:val="center"/>
          </w:tcPr>
          <w:p w14:paraId="30214D7B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10" w:type="dxa"/>
            <w:tcBorders>
              <w:right w:val="single" w:sz="4" w:space="0" w:color="000000" w:themeColor="text1"/>
            </w:tcBorders>
            <w:vAlign w:val="center"/>
          </w:tcPr>
          <w:p w14:paraId="08A6328A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AED9D37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F05D4C" w:rsidRPr="005E7A5E" w14:paraId="60D2E42D" w14:textId="77777777" w:rsidTr="001B36CF">
        <w:trPr>
          <w:trHeight w:val="231"/>
        </w:trPr>
        <w:tc>
          <w:tcPr>
            <w:tcW w:w="102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708ABE" w14:textId="77777777" w:rsidR="00F05D4C" w:rsidRPr="00D66A73" w:rsidRDefault="00F05D4C" w:rsidP="001B36CF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 w:rsidRPr="00D66A73">
              <w:rPr>
                <w:rFonts w:ascii="Calibri" w:eastAsia="Calibri" w:hAnsi="Calibri" w:cs="Calibri"/>
                <w:spacing w:val="-1"/>
                <w:sz w:val="14"/>
                <w:szCs w:val="14"/>
              </w:rPr>
              <w:t>iz</w:t>
            </w:r>
            <w:r w:rsidRPr="00D66A73">
              <w:rPr>
                <w:rFonts w:ascii="Calibri" w:eastAsia="Calibri" w:hAnsi="Calibri" w:cs="Calibri"/>
                <w:sz w:val="14"/>
                <w:szCs w:val="14"/>
              </w:rPr>
              <w:t>e:</w:t>
            </w:r>
          </w:p>
        </w:tc>
        <w:tc>
          <w:tcPr>
            <w:tcW w:w="409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A87552A" w14:textId="77777777" w:rsidR="00F05D4C" w:rsidRPr="00D66A73" w:rsidRDefault="00F05D4C" w:rsidP="001B36CF">
            <w:pPr>
              <w:tabs>
                <w:tab w:val="left" w:pos="960"/>
              </w:tabs>
              <w:ind w:right="-20"/>
              <w:rPr>
                <w:sz w:val="14"/>
                <w:szCs w:val="14"/>
              </w:rPr>
            </w:pP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2.4 mm *175mm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4DB2AA9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Gas(ES)</w:t>
            </w:r>
          </w:p>
        </w:tc>
        <w:tc>
          <w:tcPr>
            <w:tcW w:w="12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7007FA5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DA625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74BC509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F05D4C" w:rsidRPr="005E7A5E" w14:paraId="30B63C10" w14:textId="77777777" w:rsidTr="001B36CF">
        <w:trPr>
          <w:trHeight w:val="283"/>
        </w:trPr>
        <w:tc>
          <w:tcPr>
            <w:tcW w:w="10435" w:type="dxa"/>
            <w:gridSpan w:val="2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588807F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Redry Electrode (Acc. to electrode manufacturer) </w:t>
            </w:r>
          </w:p>
        </w:tc>
      </w:tr>
      <w:tr w:rsidR="00F05D4C" w:rsidRPr="005E7A5E" w14:paraId="5DF402CA" w14:textId="77777777" w:rsidTr="001B36CF">
        <w:trPr>
          <w:trHeight w:val="283"/>
        </w:trPr>
        <w:tc>
          <w:tcPr>
            <w:tcW w:w="1784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2B06EE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Temperature:</w:t>
            </w:r>
          </w:p>
        </w:tc>
        <w:tc>
          <w:tcPr>
            <w:tcW w:w="334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FB5BF7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300-350°C</w:t>
            </w:r>
          </w:p>
        </w:tc>
        <w:tc>
          <w:tcPr>
            <w:tcW w:w="12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3A7FEEE2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Time:</w:t>
            </w:r>
          </w:p>
        </w:tc>
        <w:tc>
          <w:tcPr>
            <w:tcW w:w="40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C3116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2HR</w:t>
            </w:r>
          </w:p>
        </w:tc>
      </w:tr>
      <w:tr w:rsidR="00F05D4C" w:rsidRPr="005E7A5E" w14:paraId="4B2691D3" w14:textId="77777777" w:rsidTr="001B36CF">
        <w:trPr>
          <w:trHeight w:val="283"/>
        </w:trPr>
        <w:tc>
          <w:tcPr>
            <w:tcW w:w="10435" w:type="dxa"/>
            <w:gridSpan w:val="2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51BEB80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Electrical Characteristics(QW-409)</w:t>
            </w:r>
          </w:p>
        </w:tc>
      </w:tr>
      <w:tr w:rsidR="001B36CF" w:rsidRPr="005E7A5E" w14:paraId="1A827B5B" w14:textId="77777777" w:rsidTr="001B36CF">
        <w:trPr>
          <w:trHeight w:val="283"/>
        </w:trPr>
        <w:tc>
          <w:tcPr>
            <w:tcW w:w="9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B51D1A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No.</w:t>
            </w:r>
          </w:p>
        </w:tc>
        <w:tc>
          <w:tcPr>
            <w:tcW w:w="9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2A32EE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Process</w:t>
            </w:r>
          </w:p>
        </w:tc>
        <w:tc>
          <w:tcPr>
            <w:tcW w:w="1622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9F0AF0D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Fillter Metal</w:t>
            </w:r>
          </w:p>
        </w:tc>
        <w:tc>
          <w:tcPr>
            <w:tcW w:w="3510" w:type="dxa"/>
            <w:gridSpan w:val="10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1785059" w14:textId="1BCE81C2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Current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14:paraId="5FAF633C" w14:textId="7F1B376F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92384" behindDoc="1" locked="0" layoutInCell="1" allowOverlap="1" wp14:anchorId="522A90DD" wp14:editId="46044BB8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196215</wp:posOffset>
                  </wp:positionV>
                  <wp:extent cx="210185" cy="182880"/>
                  <wp:effectExtent l="0" t="0" r="0" b="7620"/>
                  <wp:wrapNone/>
                  <wp:docPr id="504875462" name="Picture 504875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14"/>
                <w:szCs w:val="14"/>
              </w:rPr>
              <w:t>Max. each pass thickness (mm)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1CD4A879" w14:textId="0883883C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Travel Speed (Cm/Min)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7EED21" w14:textId="03CE4FB6" w:rsidR="001B36CF" w:rsidRPr="00D66A73" w:rsidRDefault="001B36CF" w:rsidP="001B36CF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Max. Heat Input</w:t>
            </w:r>
          </w:p>
          <w:p w14:paraId="2E5C0041" w14:textId="77777777" w:rsidR="001B36CF" w:rsidRPr="00D66A73" w:rsidRDefault="001B36CF" w:rsidP="001B36CF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(J/mm)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1B36CF" w:rsidRPr="005E7A5E" w14:paraId="1E9F241D" w14:textId="77777777" w:rsidTr="005E70C7">
        <w:trPr>
          <w:trHeight w:val="283"/>
        </w:trPr>
        <w:tc>
          <w:tcPr>
            <w:tcW w:w="99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AC31F50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976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A94FDF4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812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0DF54D4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Class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2C62508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Dia.(mm)</w:t>
            </w:r>
          </w:p>
        </w:tc>
        <w:tc>
          <w:tcPr>
            <w:tcW w:w="99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</w:tcPr>
          <w:p w14:paraId="2687597B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Polar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18098A7" w14:textId="163ECBFC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91360" behindDoc="1" locked="0" layoutInCell="1" allowOverlap="1" wp14:anchorId="15247760" wp14:editId="605909DD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82550</wp:posOffset>
                  </wp:positionV>
                  <wp:extent cx="210185" cy="182880"/>
                  <wp:effectExtent l="0" t="0" r="0" b="762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A73">
              <w:rPr>
                <w:rFonts w:cstheme="minorHAnsi"/>
                <w:noProof/>
                <w:sz w:val="14"/>
                <w:szCs w:val="14"/>
              </w:rPr>
              <w:t>Amp.s Range (A)</w:t>
            </w:r>
          </w:p>
        </w:tc>
        <w:tc>
          <w:tcPr>
            <w:tcW w:w="1170" w:type="dxa"/>
            <w:gridSpan w:val="4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D6D17C2" w14:textId="5C25190C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Volts Range (V)</w:t>
            </w:r>
          </w:p>
        </w:tc>
        <w:tc>
          <w:tcPr>
            <w:tcW w:w="1170" w:type="dxa"/>
            <w:gridSpan w:val="4"/>
            <w:vMerge/>
            <w:tcBorders>
              <w:bottom w:val="single" w:sz="4" w:space="0" w:color="auto"/>
            </w:tcBorders>
          </w:tcPr>
          <w:p w14:paraId="4D354631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4" w:space="0" w:color="auto"/>
            </w:tcBorders>
          </w:tcPr>
          <w:p w14:paraId="40DD45DF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FD2A20A" w14:textId="5E2EB4DC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1B36CF" w:rsidRPr="005E7A5E" w14:paraId="348ABBF3" w14:textId="77777777" w:rsidTr="001B36CF">
        <w:trPr>
          <w:trHeight w:val="258"/>
        </w:trPr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3524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B8804A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GTAW</w:t>
            </w:r>
          </w:p>
        </w:tc>
        <w:tc>
          <w:tcPr>
            <w:tcW w:w="8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E8B65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D68CD6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5E434" w14:textId="1584A8C1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07F67" w14:textId="67068122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130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~ 135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44418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536F8" w14:textId="3AC2573D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B1536" w14:textId="2E757DF4" w:rsidR="001B36CF" w:rsidRPr="00D66A73" w:rsidRDefault="001B36CF" w:rsidP="001B36C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5-10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9173" w14:textId="0C0C3CF4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3432</w:t>
            </w:r>
          </w:p>
        </w:tc>
      </w:tr>
      <w:tr w:rsidR="001B36CF" w:rsidRPr="005E7A5E" w14:paraId="495DE065" w14:textId="77777777" w:rsidTr="001B36CF">
        <w:trPr>
          <w:trHeight w:val="249"/>
        </w:trPr>
        <w:tc>
          <w:tcPr>
            <w:tcW w:w="99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9592494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BDD30A8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2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FA096A3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EBFE3EC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3.25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297C68D" w14:textId="55007289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3A8E5C4" w14:textId="3A8902E1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185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83622C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85A273F" w14:textId="4C999926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D5241CB" w14:textId="6C6DBA27" w:rsidR="001B36CF" w:rsidRPr="00D66A73" w:rsidRDefault="001B36CF" w:rsidP="001B36C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5A08012" w14:textId="277DB9EB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1848</w:t>
            </w:r>
          </w:p>
        </w:tc>
      </w:tr>
      <w:tr w:rsidR="001B36CF" w:rsidRPr="005E7A5E" w14:paraId="0E723DE4" w14:textId="77777777" w:rsidTr="001B36CF">
        <w:trPr>
          <w:trHeight w:val="267"/>
        </w:trPr>
        <w:tc>
          <w:tcPr>
            <w:tcW w:w="997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17662D3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REST</w:t>
            </w:r>
          </w:p>
        </w:tc>
        <w:tc>
          <w:tcPr>
            <w:tcW w:w="97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25BA1437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2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EA65A78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EE99B49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99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2F73CB9" w14:textId="095C1ACA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1E17321" w14:textId="549658EC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185</w:t>
            </w:r>
          </w:p>
        </w:tc>
        <w:tc>
          <w:tcPr>
            <w:tcW w:w="1170" w:type="dxa"/>
            <w:gridSpan w:val="4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10A7E60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20-24</w:t>
            </w:r>
          </w:p>
        </w:tc>
        <w:tc>
          <w:tcPr>
            <w:tcW w:w="1170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A9EE3FF" w14:textId="3B95266A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CC61AD1" w14:textId="488B5311" w:rsidR="001B36CF" w:rsidRPr="00D66A73" w:rsidRDefault="001B36CF" w:rsidP="001B36C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C9D6D2E" w14:textId="09C6054D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2016</w:t>
            </w:r>
          </w:p>
        </w:tc>
      </w:tr>
      <w:tr w:rsidR="00F05D4C" w:rsidRPr="005E7A5E" w14:paraId="223CB808" w14:textId="77777777" w:rsidTr="001B36CF">
        <w:trPr>
          <w:trHeight w:val="283"/>
        </w:trPr>
        <w:tc>
          <w:tcPr>
            <w:tcW w:w="10435" w:type="dxa"/>
            <w:gridSpan w:val="29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FBD0A30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4"/>
                <w:szCs w:val="14"/>
                <w:rtl/>
                <w:lang w:bidi="fa-IR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Welding  Sequence</w:t>
            </w:r>
          </w:p>
        </w:tc>
      </w:tr>
      <w:tr w:rsidR="00F05D4C" w:rsidRPr="005E7A5E" w14:paraId="648B6CC1" w14:textId="77777777" w:rsidTr="001B36CF">
        <w:trPr>
          <w:trHeight w:val="283"/>
        </w:trPr>
        <w:tc>
          <w:tcPr>
            <w:tcW w:w="3725" w:type="dxa"/>
            <w:gridSpan w:val="14"/>
            <w:tcBorders>
              <w:right w:val="nil"/>
            </w:tcBorders>
          </w:tcPr>
          <w:p w14:paraId="0E6CCBF3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Cleaning &amp; Assembling      </w:t>
            </w:r>
          </w:p>
          <w:p w14:paraId="7ED8CFDD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Root Pass</w:t>
            </w:r>
          </w:p>
          <w:p w14:paraId="5EAB4007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</w:tc>
        <w:tc>
          <w:tcPr>
            <w:tcW w:w="3360" w:type="dxa"/>
            <w:gridSpan w:val="6"/>
            <w:tcBorders>
              <w:left w:val="nil"/>
              <w:right w:val="nil"/>
            </w:tcBorders>
          </w:tcPr>
          <w:p w14:paraId="6AC4385D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  <w:p w14:paraId="04B3303D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694E4F93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</w:tcPr>
          <w:p w14:paraId="7C4FBC2D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19F2FB44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Grinding &amp; Brushing </w:t>
            </w:r>
          </w:p>
          <w:p w14:paraId="199E2F5B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RT 100%</w:t>
            </w:r>
          </w:p>
        </w:tc>
      </w:tr>
    </w:tbl>
    <w:p w14:paraId="16B7D5B1" w14:textId="77777777" w:rsidR="00BE7997" w:rsidRDefault="00F9449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tbl>
      <w:tblPr>
        <w:tblpPr w:leftFromText="180" w:rightFromText="180" w:vertAnchor="text" w:horzAnchor="margin" w:tblpXSpec="center" w:tblpY="72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30"/>
        <w:gridCol w:w="409"/>
        <w:gridCol w:w="348"/>
        <w:gridCol w:w="189"/>
        <w:gridCol w:w="119"/>
        <w:gridCol w:w="151"/>
        <w:gridCol w:w="64"/>
        <w:gridCol w:w="480"/>
        <w:gridCol w:w="160"/>
        <w:gridCol w:w="710"/>
        <w:gridCol w:w="30"/>
        <w:gridCol w:w="38"/>
        <w:gridCol w:w="952"/>
        <w:gridCol w:w="450"/>
        <w:gridCol w:w="6"/>
        <w:gridCol w:w="804"/>
        <w:gridCol w:w="460"/>
        <w:gridCol w:w="530"/>
        <w:gridCol w:w="160"/>
        <w:gridCol w:w="6"/>
        <w:gridCol w:w="14"/>
        <w:gridCol w:w="630"/>
        <w:gridCol w:w="313"/>
        <w:gridCol w:w="137"/>
        <w:gridCol w:w="11"/>
        <w:gridCol w:w="149"/>
        <w:gridCol w:w="957"/>
        <w:gridCol w:w="1133"/>
      </w:tblGrid>
      <w:tr w:rsidR="0078137F" w:rsidRPr="005E7A5E" w14:paraId="7CB7809A" w14:textId="77777777" w:rsidTr="006F7077">
        <w:trPr>
          <w:trHeight w:val="258"/>
        </w:trPr>
        <w:tc>
          <w:tcPr>
            <w:tcW w:w="5125" w:type="dxa"/>
            <w:gridSpan w:val="1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CFEAFD8" w14:textId="77777777" w:rsidR="0078137F" w:rsidRPr="00AB621E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lastRenderedPageBreak/>
              <w:t>Code &amp; standard: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</w:p>
        </w:tc>
        <w:tc>
          <w:tcPr>
            <w:tcW w:w="261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ACD56C" w14:textId="01584480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Welding Process: </w:t>
            </w:r>
            <w:r w:rsidRPr="00452734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W+SMAW</w:t>
            </w:r>
          </w:p>
        </w:tc>
        <w:tc>
          <w:tcPr>
            <w:tcW w:w="2700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4838D" w14:textId="1A43C6BF" w:rsidR="0078137F" w:rsidRPr="00D66A73" w:rsidRDefault="006F7077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  <w:rtl/>
                <w:lang w:bidi="fa-IR"/>
              </w:rPr>
            </w:pPr>
            <w:r w:rsidRPr="00D66A73">
              <w:rPr>
                <w:rFonts w:asciiTheme="minorBidi" w:hAnsiTheme="minorBidi"/>
                <w:noProof/>
                <w:sz w:val="14"/>
                <w:szCs w:val="14"/>
              </w:rPr>
              <w:drawing>
                <wp:anchor distT="0" distB="0" distL="114300" distR="114300" simplePos="0" relativeHeight="251718656" behindDoc="1" locked="0" layoutInCell="1" allowOverlap="1" wp14:anchorId="130BAB26" wp14:editId="7850A679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101600</wp:posOffset>
                  </wp:positionV>
                  <wp:extent cx="811530" cy="457200"/>
                  <wp:effectExtent l="0" t="0" r="7620" b="0"/>
                  <wp:wrapNone/>
                  <wp:docPr id="30" name="Picture 30" descr="E:\00 - mirsafi\AUTOCAD INFO\WELD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0 - mirsafi\AUTOCAD INFO\WELD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D50">
              <w:rPr>
                <w:rFonts w:asciiTheme="minorBidi" w:hAnsiTheme="minorBidi"/>
                <w:noProof/>
                <w:sz w:val="14"/>
                <w:szCs w:val="14"/>
              </w:rPr>
              <w:drawing>
                <wp:anchor distT="0" distB="0" distL="114300" distR="114300" simplePos="0" relativeHeight="251783168" behindDoc="1" locked="0" layoutInCell="1" allowOverlap="1" wp14:anchorId="3118BF27" wp14:editId="0EBB47BD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-29210</wp:posOffset>
                  </wp:positionV>
                  <wp:extent cx="895350" cy="640080"/>
                  <wp:effectExtent l="0" t="0" r="0" b="7620"/>
                  <wp:wrapNone/>
                  <wp:docPr id="504875460" name="Picture 50487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875460" name="BK-PPL-BV-320-ME-DW-0003-V00-Model_00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02" t="36976" r="27265" b="33871"/>
                          <a:stretch/>
                        </pic:blipFill>
                        <pic:spPr bwMode="auto">
                          <a:xfrm>
                            <a:off x="0" y="0"/>
                            <a:ext cx="89535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37F" w:rsidRPr="005E7A5E" w14:paraId="17AB58D2" w14:textId="77777777" w:rsidTr="006F7077">
        <w:trPr>
          <w:trHeight w:val="240"/>
        </w:trPr>
        <w:tc>
          <w:tcPr>
            <w:tcW w:w="209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CD7F9E" w14:textId="63BB5EAA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WPS No.:    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  </w:t>
            </w:r>
            <w:r w:rsidRPr="00D66A73">
              <w:rPr>
                <w:rFonts w:cstheme="minorHAnsi"/>
                <w:noProof/>
                <w:sz w:val="14"/>
                <w:szCs w:val="14"/>
              </w:rPr>
              <w:t xml:space="preserve">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11TA-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30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5AAFD" w14:textId="7A5103D2" w:rsidR="0078137F" w:rsidRPr="00D66A73" w:rsidRDefault="00F9656A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4"/>
                <w:szCs w:val="14"/>
                <w:rtl/>
                <w:lang w:bidi="fa-IR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35040" behindDoc="1" locked="0" layoutInCell="1" allowOverlap="1" wp14:anchorId="110C865A" wp14:editId="2005929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-31750</wp:posOffset>
                  </wp:positionV>
                  <wp:extent cx="210185" cy="182880"/>
                  <wp:effectExtent l="0" t="0" r="0" b="762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768A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PQR No.: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PQ-VISTA-102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962AC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78137F" w:rsidRPr="005E7A5E" w14:paraId="23C5590C" w14:textId="77777777" w:rsidTr="006F7077">
        <w:trPr>
          <w:trHeight w:val="195"/>
        </w:trPr>
        <w:tc>
          <w:tcPr>
            <w:tcW w:w="5125" w:type="dxa"/>
            <w:gridSpan w:val="1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7B3F57" w14:textId="77777777" w:rsidR="0078137F" w:rsidRPr="000662F8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MANUAL □ AUTOMATIC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□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SEMI AUTO  </w:t>
            </w:r>
          </w:p>
        </w:tc>
        <w:tc>
          <w:tcPr>
            <w:tcW w:w="26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9B848" w14:textId="7D8DF25D" w:rsidR="0078137F" w:rsidRPr="00AB621E" w:rsidRDefault="00F9656A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37088" behindDoc="1" locked="0" layoutInCell="1" allowOverlap="1" wp14:anchorId="2E5D2DC4" wp14:editId="1E9DE955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-26035</wp:posOffset>
                  </wp:positionV>
                  <wp:extent cx="210185" cy="182880"/>
                  <wp:effectExtent l="0" t="0" r="0" b="762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 w:rsidRPr="00D66A73">
              <w:rPr>
                <w:rFonts w:cstheme="minorHAnsi"/>
                <w:noProof/>
                <w:sz w:val="14"/>
                <w:szCs w:val="14"/>
              </w:rPr>
              <w:t>Page :</w:t>
            </w:r>
            <w:r w:rsidR="0078137F"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 w:rsidR="0078137F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         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2</w:t>
            </w:r>
            <w:r w:rsidR="0078137F" w:rsidRPr="00AB621E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of 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5F8D88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78137F" w:rsidRPr="005E7A5E" w14:paraId="6F9C2C2F" w14:textId="77777777" w:rsidTr="006F7077">
        <w:trPr>
          <w:trHeight w:val="213"/>
        </w:trPr>
        <w:tc>
          <w:tcPr>
            <w:tcW w:w="5125" w:type="dxa"/>
            <w:gridSpan w:val="15"/>
            <w:vMerge/>
            <w:tcBorders>
              <w:right w:val="single" w:sz="4" w:space="0" w:color="auto"/>
            </w:tcBorders>
            <w:vAlign w:val="center"/>
          </w:tcPr>
          <w:p w14:paraId="64F5F580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  <w:tc>
          <w:tcPr>
            <w:tcW w:w="261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2F07" w14:textId="77777777" w:rsidR="0078137F" w:rsidRPr="00AB621E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Date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12/Oct./2023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0FF3A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78137F" w:rsidRPr="005E7A5E" w14:paraId="7F4AD45B" w14:textId="77777777" w:rsidTr="006F7077">
        <w:trPr>
          <w:trHeight w:val="283"/>
        </w:trPr>
        <w:tc>
          <w:tcPr>
            <w:tcW w:w="5125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557F84A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Joint Design Used(QW-402)</w:t>
            </w:r>
          </w:p>
        </w:tc>
        <w:tc>
          <w:tcPr>
            <w:tcW w:w="5310" w:type="dxa"/>
            <w:gridSpan w:val="14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2ADD1A68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Position(QW-405)</w:t>
            </w:r>
          </w:p>
        </w:tc>
      </w:tr>
      <w:tr w:rsidR="0078137F" w:rsidRPr="005E7A5E" w14:paraId="4DA38D15" w14:textId="77777777" w:rsidTr="006F7077">
        <w:trPr>
          <w:trHeight w:val="455"/>
        </w:trPr>
        <w:tc>
          <w:tcPr>
            <w:tcW w:w="1434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4C19952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of Joint :</w:t>
            </w:r>
          </w:p>
        </w:tc>
        <w:tc>
          <w:tcPr>
            <w:tcW w:w="3691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223DF24" w14:textId="32F41B71" w:rsidR="0078137F" w:rsidRPr="00D66A73" w:rsidRDefault="000E26B0" w:rsidP="006F7077">
            <w:pPr>
              <w:tabs>
                <w:tab w:val="left" w:pos="0"/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73952" behindDoc="1" locked="0" layoutInCell="1" allowOverlap="1" wp14:anchorId="3F9D16FF" wp14:editId="4015FB57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-12065</wp:posOffset>
                  </wp:positionV>
                  <wp:extent cx="210185" cy="182880"/>
                  <wp:effectExtent l="0" t="0" r="0" b="7620"/>
                  <wp:wrapNone/>
                  <wp:docPr id="504875457" name="Picture 50487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Butt Weld (</w:t>
            </w:r>
            <w:proofErr w:type="spellStart"/>
            <w:r w:rsidR="00D542D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Weldolet</w:t>
            </w:r>
            <w:proofErr w:type="spellEnd"/>
            <w:r w:rsidR="00D542D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to Flange, Pipe</w:t>
            </w:r>
            <w:r w:rsidR="0078137F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)</w:t>
            </w:r>
          </w:p>
          <w:p w14:paraId="753447C2" w14:textId="2DD3D73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Single     □ Double Weld</w:t>
            </w:r>
          </w:p>
        </w:tc>
        <w:tc>
          <w:tcPr>
            <w:tcW w:w="1980" w:type="dxa"/>
            <w:gridSpan w:val="7"/>
            <w:tcBorders>
              <w:right w:val="nil"/>
            </w:tcBorders>
            <w:vAlign w:val="center"/>
          </w:tcPr>
          <w:p w14:paraId="71B1DBF4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Position Of Groove:</w:t>
            </w:r>
          </w:p>
        </w:tc>
        <w:tc>
          <w:tcPr>
            <w:tcW w:w="3330" w:type="dxa"/>
            <w:gridSpan w:val="7"/>
            <w:tcBorders>
              <w:left w:val="nil"/>
              <w:right w:val="single" w:sz="4" w:space="0" w:color="auto"/>
            </w:tcBorders>
            <w:vAlign w:val="center"/>
          </w:tcPr>
          <w:p w14:paraId="4F5010DB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78137F" w:rsidRPr="005E7A5E" w14:paraId="4FEDC85B" w14:textId="77777777" w:rsidTr="006F7077">
        <w:trPr>
          <w:trHeight w:val="283"/>
        </w:trPr>
        <w:tc>
          <w:tcPr>
            <w:tcW w:w="2241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682B35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E5C28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1A324473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Weld Progression:</w:t>
            </w:r>
          </w:p>
        </w:tc>
        <w:tc>
          <w:tcPr>
            <w:tcW w:w="3344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578A20F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78137F" w:rsidRPr="005E7A5E" w14:paraId="34B8C71F" w14:textId="77777777" w:rsidTr="006F7077">
        <w:trPr>
          <w:trHeight w:val="283"/>
        </w:trPr>
        <w:tc>
          <w:tcPr>
            <w:tcW w:w="2241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2C19A8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Material: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130A0" w14:textId="77777777" w:rsidR="0078137F" w:rsidRPr="00D66A73" w:rsidRDefault="0078137F" w:rsidP="006F7077">
            <w:pP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681347DC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Vertical Progression:</w:t>
            </w:r>
          </w:p>
        </w:tc>
        <w:tc>
          <w:tcPr>
            <w:tcW w:w="3344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B8A5AD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Up        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sym w:font="Wingdings" w:char="F0A8"/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Down</w:t>
            </w:r>
          </w:p>
        </w:tc>
      </w:tr>
      <w:tr w:rsidR="0078137F" w:rsidRPr="005E7A5E" w14:paraId="20776367" w14:textId="77777777" w:rsidTr="006F7077">
        <w:trPr>
          <w:trHeight w:val="283"/>
        </w:trPr>
        <w:tc>
          <w:tcPr>
            <w:tcW w:w="2241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BBD1F8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 Chiping: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2EB89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5304" w:type="dxa"/>
            <w:gridSpan w:val="13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7AC2DBCE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Postweld Heat Treatment(QW-407)</w:t>
            </w:r>
          </w:p>
        </w:tc>
      </w:tr>
      <w:tr w:rsidR="0078137F" w:rsidRPr="005E7A5E" w14:paraId="3B7004AB" w14:textId="77777777" w:rsidTr="006F7077">
        <w:trPr>
          <w:trHeight w:val="283"/>
        </w:trPr>
        <w:tc>
          <w:tcPr>
            <w:tcW w:w="512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F2D19BF" w14:textId="350B8456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Base Metals(QW-403)</w:t>
            </w:r>
            <w:r w:rsidR="00F6059D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96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14:paraId="20417820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Temperature: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AA1EE6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222479DA" w14:textId="77777777" w:rsidTr="006F7077">
        <w:trPr>
          <w:trHeight w:val="283"/>
        </w:trPr>
        <w:tc>
          <w:tcPr>
            <w:tcW w:w="1434" w:type="dxa"/>
            <w:gridSpan w:val="3"/>
            <w:tcBorders>
              <w:right w:val="nil"/>
            </w:tcBorders>
            <w:vAlign w:val="center"/>
          </w:tcPr>
          <w:p w14:paraId="536FE6EA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(1):</w:t>
            </w:r>
          </w:p>
        </w:tc>
        <w:tc>
          <w:tcPr>
            <w:tcW w:w="3691" w:type="dxa"/>
            <w:gridSpan w:val="12"/>
            <w:tcBorders>
              <w:left w:val="nil"/>
            </w:tcBorders>
            <w:vAlign w:val="center"/>
          </w:tcPr>
          <w:p w14:paraId="06FA9433" w14:textId="4C4AE49B" w:rsidR="0078137F" w:rsidRPr="00D66A73" w:rsidRDefault="00F6059D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39136" behindDoc="1" locked="0" layoutInCell="1" allowOverlap="1" wp14:anchorId="21360B30" wp14:editId="7EFC94A5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-44450</wp:posOffset>
                  </wp:positionV>
                  <wp:extent cx="210185" cy="182880"/>
                  <wp:effectExtent l="0" t="0" r="0" b="762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 105</w:t>
            </w:r>
            <w:r w:rsidR="00F9656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  <w:r w:rsidR="002E64D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(P No. 1 Gr. No. 2)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56141F4D" w14:textId="5481A44C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Time: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 min.</w:t>
            </w:r>
            <w:r w:rsidR="00F9656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3350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19E58" w14:textId="0C88CC22" w:rsidR="0078137F" w:rsidRPr="00D66A73" w:rsidRDefault="00F9656A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45280" behindDoc="1" locked="0" layoutInCell="1" allowOverlap="1" wp14:anchorId="2046EA15" wp14:editId="4C3090FE">
                  <wp:simplePos x="0" y="0"/>
                  <wp:positionH relativeFrom="column">
                    <wp:posOffset>-225425</wp:posOffset>
                  </wp:positionH>
                  <wp:positionV relativeFrom="paragraph">
                    <wp:posOffset>635</wp:posOffset>
                  </wp:positionV>
                  <wp:extent cx="210185" cy="182880"/>
                  <wp:effectExtent l="0" t="0" r="0" b="762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37F" w:rsidRPr="005E7A5E" w14:paraId="6AA37B02" w14:textId="77777777" w:rsidTr="006F7077">
        <w:trPr>
          <w:trHeight w:val="283"/>
        </w:trPr>
        <w:tc>
          <w:tcPr>
            <w:tcW w:w="1434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6C63588A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(2):</w:t>
            </w:r>
          </w:p>
        </w:tc>
        <w:tc>
          <w:tcPr>
            <w:tcW w:w="3691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3A4896C0" w14:textId="07FA4825" w:rsidR="0078137F" w:rsidRPr="00D66A73" w:rsidRDefault="00F9656A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41184" behindDoc="1" locked="0" layoutInCell="1" allowOverlap="1" wp14:anchorId="0348A1FD" wp14:editId="4BB824EE">
                  <wp:simplePos x="0" y="0"/>
                  <wp:positionH relativeFrom="column">
                    <wp:posOffset>2037715</wp:posOffset>
                  </wp:positionH>
                  <wp:positionV relativeFrom="paragraph">
                    <wp:posOffset>12700</wp:posOffset>
                  </wp:positionV>
                  <wp:extent cx="210185" cy="182880"/>
                  <wp:effectExtent l="0" t="0" r="0" b="762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API 5L X</w:t>
            </w:r>
            <w:r w:rsidR="0078137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="0078137F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/PSL2</w:t>
            </w:r>
            <w:r w:rsidR="002E64D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(P No. 1 Gr. No. 1)</w:t>
            </w:r>
            <w:r w:rsidR="0078137F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, A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105</w:t>
            </w:r>
            <w:r w:rsidR="002E64D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(P No. 1 Gr. No. 2)</w:t>
            </w:r>
            <w:r w:rsid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="00F6059D"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5310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DCC1DE4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Preheat(QW-406) </w:t>
            </w:r>
          </w:p>
        </w:tc>
      </w:tr>
      <w:tr w:rsidR="0078137F" w:rsidRPr="005E7A5E" w14:paraId="7C929C9B" w14:textId="77777777" w:rsidTr="006F7077">
        <w:trPr>
          <w:trHeight w:val="283"/>
        </w:trPr>
        <w:tc>
          <w:tcPr>
            <w:tcW w:w="1434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1CB2EAFF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Thickness:</w:t>
            </w:r>
          </w:p>
        </w:tc>
        <w:tc>
          <w:tcPr>
            <w:tcW w:w="3691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16EE085D" w14:textId="54CAC264" w:rsidR="0078137F" w:rsidRPr="00D66A73" w:rsidRDefault="00F9656A" w:rsidP="006F7077">
            <w:pPr>
              <w:tabs>
                <w:tab w:val="left" w:pos="960"/>
              </w:tabs>
              <w:ind w:right="-20"/>
              <w:rPr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55520" behindDoc="1" locked="0" layoutInCell="1" allowOverlap="1" wp14:anchorId="170ADFDF" wp14:editId="434B5D65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-26035</wp:posOffset>
                  </wp:positionV>
                  <wp:extent cx="210185" cy="182880"/>
                  <wp:effectExtent l="0" t="0" r="0" b="762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955">
              <w:rPr>
                <w:b/>
                <w:bCs/>
                <w:spacing w:val="1"/>
                <w:position w:val="3"/>
                <w:sz w:val="14"/>
                <w:szCs w:val="14"/>
              </w:rPr>
              <w:t>5.54 / 6.35</w:t>
            </w:r>
            <w:r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 </w:t>
            </w:r>
          </w:p>
        </w:tc>
        <w:tc>
          <w:tcPr>
            <w:tcW w:w="2923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44C39574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Preheat Temp(min):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3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E49496D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64E726CB" w14:textId="77777777" w:rsidTr="006F7077">
        <w:trPr>
          <w:trHeight w:val="283"/>
        </w:trPr>
        <w:tc>
          <w:tcPr>
            <w:tcW w:w="2945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F8EE77D" w14:textId="274C4AB1" w:rsidR="0078137F" w:rsidRPr="00D66A73" w:rsidRDefault="00F9656A" w:rsidP="006F7077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57568" behindDoc="1" locked="0" layoutInCell="1" allowOverlap="1" wp14:anchorId="1A7CBAFB" wp14:editId="3FF0A394">
                  <wp:simplePos x="0" y="0"/>
                  <wp:positionH relativeFrom="column">
                    <wp:posOffset>1377950</wp:posOffset>
                  </wp:positionH>
                  <wp:positionV relativeFrom="paragraph">
                    <wp:posOffset>-10795</wp:posOffset>
                  </wp:positionV>
                  <wp:extent cx="210185" cy="182880"/>
                  <wp:effectExtent l="0" t="0" r="0" b="762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 w:rsidRPr="00D66A73">
              <w:rPr>
                <w:rFonts w:cstheme="minorHAnsi"/>
                <w:noProof/>
                <w:sz w:val="14"/>
                <w:szCs w:val="14"/>
              </w:rPr>
              <w:t xml:space="preserve">Outside Diameter (Pipe) :  </w:t>
            </w:r>
            <w:r w:rsidR="0078137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  <w:r w:rsidR="0078137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”, 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  <w:r w:rsidR="0078137F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"</w:t>
            </w:r>
            <w:r w:rsidR="0078137F" w:rsidRPr="00C9680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180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48535F95" w14:textId="195F8FAE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5310" w:type="dxa"/>
            <w:gridSpan w:val="14"/>
            <w:vMerge w:val="restart"/>
            <w:tcBorders>
              <w:right w:val="single" w:sz="4" w:space="0" w:color="auto"/>
            </w:tcBorders>
            <w:vAlign w:val="center"/>
          </w:tcPr>
          <w:p w14:paraId="4186A14F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</w:tr>
      <w:tr w:rsidR="0078137F" w:rsidRPr="005E7A5E" w14:paraId="16174B28" w14:textId="77777777" w:rsidTr="006F7077">
        <w:trPr>
          <w:trHeight w:val="283"/>
        </w:trPr>
        <w:tc>
          <w:tcPr>
            <w:tcW w:w="2945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2C82472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 xml:space="preserve">Qualified Thickness based on thickness of test coupond (T) (QW-451.1) : </w:t>
            </w:r>
          </w:p>
        </w:tc>
        <w:tc>
          <w:tcPr>
            <w:tcW w:w="2180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232AF611" w14:textId="3BAA54E7" w:rsidR="0078137F" w:rsidRPr="00D66A73" w:rsidRDefault="00F9656A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43232" behindDoc="1" locked="0" layoutInCell="1" allowOverlap="1" wp14:anchorId="496910DD" wp14:editId="2CD662D7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-50165</wp:posOffset>
                  </wp:positionV>
                  <wp:extent cx="210185" cy="182880"/>
                  <wp:effectExtent l="0" t="0" r="0" b="762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Min. </w:t>
            </w:r>
            <w:r w:rsidR="0078137F" w:rsidRPr="00AD13C5"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5 mm </w:t>
            </w:r>
            <w:r w:rsidR="0078137F"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/ max. </w:t>
            </w:r>
            <w:r w:rsidR="0078137F" w:rsidRPr="00AD13C5">
              <w:rPr>
                <w:b/>
                <w:bCs/>
                <w:spacing w:val="1"/>
                <w:position w:val="3"/>
                <w:sz w:val="14"/>
                <w:szCs w:val="14"/>
              </w:rPr>
              <w:t>2T</w:t>
            </w:r>
          </w:p>
        </w:tc>
        <w:tc>
          <w:tcPr>
            <w:tcW w:w="5310" w:type="dxa"/>
            <w:gridSpan w:val="14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2EBD0C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1C5449" w14:paraId="7371B4A5" w14:textId="77777777" w:rsidTr="006F7077">
        <w:trPr>
          <w:trHeight w:val="283"/>
        </w:trPr>
        <w:tc>
          <w:tcPr>
            <w:tcW w:w="5125" w:type="dxa"/>
            <w:gridSpan w:val="15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6AAF030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Filler Material(QW-404)</w:t>
            </w:r>
          </w:p>
        </w:tc>
        <w:tc>
          <w:tcPr>
            <w:tcW w:w="5310" w:type="dxa"/>
            <w:gridSpan w:val="14"/>
            <w:shd w:val="pct5" w:color="auto" w:fill="auto"/>
            <w:vAlign w:val="center"/>
          </w:tcPr>
          <w:p w14:paraId="36CD0CD2" w14:textId="77777777" w:rsidR="0078137F" w:rsidRPr="00D66A73" w:rsidRDefault="0078137F" w:rsidP="006F7077">
            <w:pPr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Technique(QW-410)</w:t>
            </w:r>
          </w:p>
        </w:tc>
      </w:tr>
      <w:tr w:rsidR="0078137F" w:rsidRPr="005E7A5E" w14:paraId="5ECDB85E" w14:textId="77777777" w:rsidTr="006F7077">
        <w:trPr>
          <w:trHeight w:val="283"/>
        </w:trPr>
        <w:tc>
          <w:tcPr>
            <w:tcW w:w="2305" w:type="dxa"/>
            <w:gridSpan w:val="8"/>
            <w:tcBorders>
              <w:right w:val="nil"/>
            </w:tcBorders>
            <w:vAlign w:val="center"/>
          </w:tcPr>
          <w:p w14:paraId="6C2C0E68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Specification/ASME SFA :            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71319E58" w14:textId="77777777" w:rsidR="0078137F" w:rsidRPr="00D66A73" w:rsidRDefault="0078137F" w:rsidP="006F7077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5.18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17948BD5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38C53994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String Or Weave Bead: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&amp; Weave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013EBC62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05BB2BD0" w14:textId="77777777" w:rsidTr="006F7077">
        <w:trPr>
          <w:trHeight w:val="283"/>
        </w:trPr>
        <w:tc>
          <w:tcPr>
            <w:tcW w:w="2305" w:type="dxa"/>
            <w:gridSpan w:val="8"/>
            <w:tcBorders>
              <w:right w:val="nil"/>
            </w:tcBorders>
            <w:vAlign w:val="center"/>
          </w:tcPr>
          <w:p w14:paraId="1526D3E8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Classification:  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0D9C1D7D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3923EC59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322EE50E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Multy Or Single Pass:  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4C1611F1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78137F" w:rsidRPr="005E7A5E" w14:paraId="79A5254D" w14:textId="77777777" w:rsidTr="006F7077">
        <w:trPr>
          <w:trHeight w:val="283"/>
        </w:trPr>
        <w:tc>
          <w:tcPr>
            <w:tcW w:w="2305" w:type="dxa"/>
            <w:gridSpan w:val="8"/>
            <w:tcBorders>
              <w:right w:val="nil"/>
            </w:tcBorders>
            <w:vAlign w:val="center"/>
          </w:tcPr>
          <w:p w14:paraId="788C7532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A. No. :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3F78E691" w14:textId="77777777" w:rsidR="0078137F" w:rsidRPr="00D66A73" w:rsidRDefault="0078137F" w:rsidP="006F7077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1C3215A1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487489DE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Single or Multi Electrodes: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9D9F552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68B704BA" w14:textId="77777777" w:rsidTr="006F7077">
        <w:trPr>
          <w:trHeight w:val="283"/>
        </w:trPr>
        <w:tc>
          <w:tcPr>
            <w:tcW w:w="2305" w:type="dxa"/>
            <w:gridSpan w:val="8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F94E4FF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F. No. : 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E21E561" w14:textId="77777777" w:rsidR="0078137F" w:rsidRPr="00D66A73" w:rsidRDefault="0078137F" w:rsidP="006F7077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5696C71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0871F95B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Interpass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1777C46B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1941FAF4" w14:textId="77777777" w:rsidTr="006F7077">
        <w:trPr>
          <w:trHeight w:val="283"/>
        </w:trPr>
        <w:tc>
          <w:tcPr>
            <w:tcW w:w="2305" w:type="dxa"/>
            <w:gridSpan w:val="8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03D34D4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Size Of Filler Metal(mm):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7207A03" w14:textId="77777777" w:rsidR="0078137F" w:rsidRPr="00D66A73" w:rsidRDefault="0078137F" w:rsidP="006F7077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3F5AC7E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3.25, 4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52E72AB9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Initial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095EE9F4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228EB0E2" w14:textId="77777777" w:rsidTr="006F7077">
        <w:trPr>
          <w:trHeight w:val="283"/>
        </w:trPr>
        <w:tc>
          <w:tcPr>
            <w:tcW w:w="2305" w:type="dxa"/>
            <w:gridSpan w:val="8"/>
            <w:tcBorders>
              <w:bottom w:val="single" w:sz="4" w:space="0" w:color="auto"/>
              <w:right w:val="nil"/>
            </w:tcBorders>
            <w:vAlign w:val="center"/>
          </w:tcPr>
          <w:p w14:paraId="134516CB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Trade Name: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882D68" w14:textId="0267624D" w:rsidR="0078137F" w:rsidRPr="00D66A73" w:rsidRDefault="00F9656A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47328" behindDoc="1" locked="0" layoutInCell="1" allowOverlap="1" wp14:anchorId="1E2888EF" wp14:editId="307B6623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-82550</wp:posOffset>
                  </wp:positionV>
                  <wp:extent cx="210185" cy="182880"/>
                  <wp:effectExtent l="0" t="0" r="0" b="762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>
              <w:rPr>
                <w:b/>
                <w:bCs/>
                <w:sz w:val="14"/>
                <w:szCs w:val="14"/>
              </w:rPr>
              <w:t>40-16T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6F42C971" w14:textId="4C4B5E24" w:rsidR="0078137F" w:rsidRPr="00D66A73" w:rsidRDefault="00F9656A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49376" behindDoc="1" locked="0" layoutInCell="1" allowOverlap="1" wp14:anchorId="72F84858" wp14:editId="604047E3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-50800</wp:posOffset>
                  </wp:positionV>
                  <wp:extent cx="210185" cy="182880"/>
                  <wp:effectExtent l="0" t="0" r="0" b="762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 w:rsidRPr="00D66A73">
              <w:rPr>
                <w:b/>
                <w:bCs/>
                <w:sz w:val="14"/>
                <w:szCs w:val="14"/>
              </w:rPr>
              <w:t>123</w:t>
            </w:r>
            <w:r w:rsidR="0078137F">
              <w:rPr>
                <w:b/>
                <w:bCs/>
                <w:sz w:val="14"/>
                <w:szCs w:val="14"/>
              </w:rPr>
              <w:t>5</w:t>
            </w:r>
            <w:r w:rsidR="0078137F" w:rsidRPr="00D66A73">
              <w:rPr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3071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7036EC02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Peening:---</w:t>
            </w:r>
          </w:p>
        </w:tc>
        <w:tc>
          <w:tcPr>
            <w:tcW w:w="22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90197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7683E89E" w14:textId="77777777" w:rsidTr="006F7077">
        <w:trPr>
          <w:trHeight w:val="283"/>
        </w:trPr>
        <w:tc>
          <w:tcPr>
            <w:tcW w:w="2305" w:type="dxa"/>
            <w:gridSpan w:val="8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7249C53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Manufacture: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28E0E45" w14:textId="0DB00057" w:rsidR="0078137F" w:rsidRPr="00D66A73" w:rsidRDefault="00F9656A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51424" behindDoc="1" locked="0" layoutInCell="1" allowOverlap="1" wp14:anchorId="547EB0CF" wp14:editId="6A24E964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-39370</wp:posOffset>
                  </wp:positionV>
                  <wp:extent cx="210185" cy="182880"/>
                  <wp:effectExtent l="0" t="0" r="0" b="762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37F">
              <w:rPr>
                <w:b/>
                <w:bCs/>
                <w:sz w:val="14"/>
                <w:szCs w:val="14"/>
              </w:rPr>
              <w:t xml:space="preserve">AMA 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0EC6390C" w14:textId="69D7042C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AMA</w:t>
            </w:r>
          </w:p>
        </w:tc>
        <w:tc>
          <w:tcPr>
            <w:tcW w:w="3071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5873BE0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Oscillation: ---</w:t>
            </w:r>
          </w:p>
        </w:tc>
        <w:tc>
          <w:tcPr>
            <w:tcW w:w="2239" w:type="dxa"/>
            <w:gridSpan w:val="3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010FB43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4497B5D6" w14:textId="77777777" w:rsidTr="006F7077">
        <w:trPr>
          <w:trHeight w:val="283"/>
        </w:trPr>
        <w:tc>
          <w:tcPr>
            <w:tcW w:w="2305" w:type="dxa"/>
            <w:gridSpan w:val="8"/>
            <w:tcBorders>
              <w:right w:val="nil"/>
            </w:tcBorders>
            <w:vAlign w:val="center"/>
          </w:tcPr>
          <w:p w14:paraId="3D7FE6D7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Flux Trade Name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6EC7A03E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7B5B5811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5"/>
            <w:vMerge w:val="restart"/>
            <w:shd w:val="pct5" w:color="auto" w:fill="auto"/>
            <w:vAlign w:val="center"/>
          </w:tcPr>
          <w:p w14:paraId="7A4E7397" w14:textId="77777777" w:rsidR="0078137F" w:rsidRPr="00D66A73" w:rsidRDefault="0078137F" w:rsidP="006F7077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Gas</w:t>
            </w:r>
          </w:p>
          <w:p w14:paraId="2EB56BF5" w14:textId="77777777" w:rsidR="0078137F" w:rsidRPr="00D66A73" w:rsidRDefault="0078137F" w:rsidP="006F7077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3350" w:type="dxa"/>
            <w:gridSpan w:val="9"/>
            <w:tcBorders>
              <w:right w:val="single" w:sz="4" w:space="0" w:color="auto"/>
            </w:tcBorders>
          </w:tcPr>
          <w:p w14:paraId="00FB527A" w14:textId="77777777" w:rsidR="0078137F" w:rsidRPr="00D66A73" w:rsidRDefault="0078137F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Perecent Composition</w:t>
            </w:r>
          </w:p>
        </w:tc>
      </w:tr>
      <w:tr w:rsidR="0078137F" w:rsidRPr="005E7A5E" w14:paraId="6269EE6A" w14:textId="77777777" w:rsidTr="006F7077">
        <w:trPr>
          <w:trHeight w:val="195"/>
        </w:trPr>
        <w:tc>
          <w:tcPr>
            <w:tcW w:w="2305" w:type="dxa"/>
            <w:gridSpan w:val="8"/>
            <w:tcBorders>
              <w:bottom w:val="single" w:sz="4" w:space="0" w:color="auto"/>
              <w:right w:val="nil"/>
            </w:tcBorders>
            <w:vAlign w:val="center"/>
          </w:tcPr>
          <w:p w14:paraId="0B27B055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Dry Temp. Of Flux: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A466CD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1A08899C" w14:textId="77777777" w:rsidR="0078137F" w:rsidRPr="00D66A73" w:rsidRDefault="0078137F" w:rsidP="006F7077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5"/>
            <w:vMerge/>
            <w:shd w:val="pct5" w:color="auto" w:fill="auto"/>
            <w:vAlign w:val="center"/>
          </w:tcPr>
          <w:p w14:paraId="5493F5EB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260" w:type="dxa"/>
            <w:gridSpan w:val="7"/>
          </w:tcPr>
          <w:p w14:paraId="4B4E26D1" w14:textId="77777777" w:rsidR="0078137F" w:rsidRPr="00D66A73" w:rsidRDefault="0078137F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957" w:type="dxa"/>
            <w:tcBorders>
              <w:right w:val="single" w:sz="4" w:space="0" w:color="000000" w:themeColor="text1"/>
            </w:tcBorders>
          </w:tcPr>
          <w:p w14:paraId="1033EFBA" w14:textId="77777777" w:rsidR="0078137F" w:rsidRPr="00D66A73" w:rsidRDefault="0078137F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1133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33807735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Flow</w:t>
            </w:r>
          </w:p>
        </w:tc>
      </w:tr>
      <w:tr w:rsidR="0078137F" w:rsidRPr="005E7A5E" w14:paraId="49FBEFC8" w14:textId="77777777" w:rsidTr="006F7077">
        <w:trPr>
          <w:trHeight w:val="283"/>
        </w:trPr>
        <w:tc>
          <w:tcPr>
            <w:tcW w:w="5125" w:type="dxa"/>
            <w:gridSpan w:val="15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4EC4143" w14:textId="77777777" w:rsidR="0078137F" w:rsidRPr="00D66A73" w:rsidRDefault="0078137F" w:rsidP="006F7077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Tungsten Electrode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</w:tcBorders>
            <w:vAlign w:val="center"/>
          </w:tcPr>
          <w:p w14:paraId="46905845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Shielding Gas(ES)</w:t>
            </w:r>
          </w:p>
        </w:tc>
        <w:tc>
          <w:tcPr>
            <w:tcW w:w="1260" w:type="dxa"/>
            <w:gridSpan w:val="7"/>
            <w:tcBorders>
              <w:bottom w:val="single" w:sz="4" w:space="0" w:color="auto"/>
            </w:tcBorders>
            <w:vAlign w:val="center"/>
          </w:tcPr>
          <w:p w14:paraId="2A9719FF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957" w:type="dxa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1CD17B1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1133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412A2CA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10-15 Lit/Min</w:t>
            </w:r>
          </w:p>
        </w:tc>
      </w:tr>
      <w:tr w:rsidR="0078137F" w:rsidRPr="005E7A5E" w14:paraId="132F8931" w14:textId="77777777" w:rsidTr="006F7077">
        <w:trPr>
          <w:trHeight w:val="215"/>
        </w:trPr>
        <w:tc>
          <w:tcPr>
            <w:tcW w:w="1025" w:type="dxa"/>
            <w:gridSpan w:val="2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12AB8AD" w14:textId="77777777" w:rsidR="0078137F" w:rsidRPr="00D66A73" w:rsidRDefault="0078137F" w:rsidP="006F7077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T</w:t>
            </w:r>
            <w:r w:rsidRPr="00D66A73"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y</w:t>
            </w:r>
            <w:r w:rsidRPr="00D66A73"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 w:rsidRPr="00D66A73"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>e</w:t>
            </w: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:</w:t>
            </w:r>
          </w:p>
        </w:tc>
        <w:tc>
          <w:tcPr>
            <w:tcW w:w="4100" w:type="dxa"/>
            <w:gridSpan w:val="1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EFBA9B4" w14:textId="77777777" w:rsidR="0078137F" w:rsidRPr="00D66A73" w:rsidRDefault="0078137F" w:rsidP="006F7077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position w:val="3"/>
                <w:sz w:val="14"/>
                <w:szCs w:val="14"/>
              </w:rPr>
              <w:t>ANS</w:t>
            </w:r>
            <w:r w:rsidRPr="00D66A73">
              <w:rPr>
                <w:b/>
                <w:bCs/>
                <w:spacing w:val="-1"/>
                <w:position w:val="3"/>
                <w:sz w:val="14"/>
                <w:szCs w:val="14"/>
              </w:rPr>
              <w:t>I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/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S</w:t>
            </w:r>
            <w:r w:rsidRPr="00D66A73">
              <w:rPr>
                <w:b/>
                <w:bCs/>
                <w:spacing w:val="3"/>
                <w:position w:val="3"/>
                <w:sz w:val="14"/>
                <w:szCs w:val="14"/>
              </w:rPr>
              <w:t>M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E</w:t>
            </w:r>
            <w:r w:rsidRPr="00D66A73">
              <w:rPr>
                <w:b/>
                <w:bCs/>
                <w:spacing w:val="-12"/>
                <w:position w:val="3"/>
                <w:sz w:val="14"/>
                <w:szCs w:val="14"/>
              </w:rPr>
              <w:t xml:space="preserve"> 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5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.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1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2</w:t>
            </w:r>
            <w:r w:rsidRPr="00D66A73">
              <w:rPr>
                <w:b/>
                <w:bCs/>
                <w:spacing w:val="-2"/>
                <w:position w:val="3"/>
                <w:sz w:val="14"/>
                <w:szCs w:val="14"/>
              </w:rPr>
              <w:t>-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98</w:t>
            </w:r>
          </w:p>
        </w:tc>
        <w:tc>
          <w:tcPr>
            <w:tcW w:w="1960" w:type="dxa"/>
            <w:gridSpan w:val="5"/>
            <w:vAlign w:val="center"/>
          </w:tcPr>
          <w:p w14:paraId="57AA2499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Trailing Gas(ES)</w:t>
            </w:r>
          </w:p>
        </w:tc>
        <w:tc>
          <w:tcPr>
            <w:tcW w:w="1260" w:type="dxa"/>
            <w:gridSpan w:val="7"/>
            <w:vAlign w:val="center"/>
          </w:tcPr>
          <w:p w14:paraId="354AE2FD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957" w:type="dxa"/>
            <w:tcBorders>
              <w:right w:val="single" w:sz="4" w:space="0" w:color="000000" w:themeColor="text1"/>
            </w:tcBorders>
            <w:vAlign w:val="center"/>
          </w:tcPr>
          <w:p w14:paraId="14F2E2D9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133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44F557A1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78137F" w:rsidRPr="005E7A5E" w14:paraId="3A00EBC1" w14:textId="77777777" w:rsidTr="006F7077">
        <w:trPr>
          <w:trHeight w:val="231"/>
        </w:trPr>
        <w:tc>
          <w:tcPr>
            <w:tcW w:w="102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AEDE24" w14:textId="77777777" w:rsidR="0078137F" w:rsidRPr="00D66A73" w:rsidRDefault="0078137F" w:rsidP="006F7077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 w:rsidRPr="00D66A73">
              <w:rPr>
                <w:rFonts w:ascii="Calibri" w:eastAsia="Calibri" w:hAnsi="Calibri" w:cs="Calibri"/>
                <w:spacing w:val="-1"/>
                <w:sz w:val="14"/>
                <w:szCs w:val="14"/>
              </w:rPr>
              <w:t>iz</w:t>
            </w:r>
            <w:r w:rsidRPr="00D66A73">
              <w:rPr>
                <w:rFonts w:ascii="Calibri" w:eastAsia="Calibri" w:hAnsi="Calibri" w:cs="Calibri"/>
                <w:sz w:val="14"/>
                <w:szCs w:val="14"/>
              </w:rPr>
              <w:t>e:</w:t>
            </w:r>
          </w:p>
        </w:tc>
        <w:tc>
          <w:tcPr>
            <w:tcW w:w="41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C8CCD8A" w14:textId="77777777" w:rsidR="0078137F" w:rsidRPr="00D66A73" w:rsidRDefault="0078137F" w:rsidP="006F7077">
            <w:pPr>
              <w:tabs>
                <w:tab w:val="left" w:pos="960"/>
              </w:tabs>
              <w:ind w:right="-20"/>
              <w:rPr>
                <w:sz w:val="14"/>
                <w:szCs w:val="14"/>
              </w:rPr>
            </w:pP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2.4 mm *175mm</w:t>
            </w:r>
          </w:p>
        </w:tc>
        <w:tc>
          <w:tcPr>
            <w:tcW w:w="1960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0B60564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Gas(ES)</w:t>
            </w:r>
          </w:p>
        </w:tc>
        <w:tc>
          <w:tcPr>
            <w:tcW w:w="12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1F9BA7F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748CEE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64F446D" w14:textId="77777777" w:rsidR="0078137F" w:rsidRPr="00D66A73" w:rsidRDefault="0078137F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78137F" w:rsidRPr="005E7A5E" w14:paraId="3988B9AD" w14:textId="77777777" w:rsidTr="006F7077">
        <w:trPr>
          <w:trHeight w:val="283"/>
        </w:trPr>
        <w:tc>
          <w:tcPr>
            <w:tcW w:w="10435" w:type="dxa"/>
            <w:gridSpan w:val="2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0612301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Redry Electrode (Acc. to electrode manufacturer) </w:t>
            </w:r>
          </w:p>
        </w:tc>
      </w:tr>
      <w:tr w:rsidR="0078137F" w:rsidRPr="005E7A5E" w14:paraId="15FE6010" w14:textId="77777777" w:rsidTr="006F7077">
        <w:trPr>
          <w:trHeight w:val="283"/>
        </w:trPr>
        <w:tc>
          <w:tcPr>
            <w:tcW w:w="1782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47F34B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Temperature:</w:t>
            </w:r>
          </w:p>
        </w:tc>
        <w:tc>
          <w:tcPr>
            <w:tcW w:w="334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4D6F18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300-350°C</w:t>
            </w:r>
          </w:p>
        </w:tc>
        <w:tc>
          <w:tcPr>
            <w:tcW w:w="12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21ABC64F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Time:</w:t>
            </w:r>
          </w:p>
        </w:tc>
        <w:tc>
          <w:tcPr>
            <w:tcW w:w="404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38F54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2HR</w:t>
            </w:r>
          </w:p>
        </w:tc>
      </w:tr>
      <w:tr w:rsidR="0078137F" w:rsidRPr="005E7A5E" w14:paraId="5DB58B22" w14:textId="77777777" w:rsidTr="006F7077">
        <w:trPr>
          <w:trHeight w:val="283"/>
        </w:trPr>
        <w:tc>
          <w:tcPr>
            <w:tcW w:w="10435" w:type="dxa"/>
            <w:gridSpan w:val="2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AB7F16B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Electrical Characteristics(QW-409)</w:t>
            </w:r>
          </w:p>
        </w:tc>
      </w:tr>
      <w:tr w:rsidR="006F7077" w:rsidRPr="005E7A5E" w14:paraId="124CB96A" w14:textId="77777777" w:rsidTr="006F7077">
        <w:trPr>
          <w:trHeight w:val="283"/>
        </w:trPr>
        <w:tc>
          <w:tcPr>
            <w:tcW w:w="99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8A77B75" w14:textId="77777777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No.</w:t>
            </w:r>
          </w:p>
        </w:tc>
        <w:tc>
          <w:tcPr>
            <w:tcW w:w="9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3804C1" w14:textId="77777777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Process</w:t>
            </w:r>
          </w:p>
        </w:tc>
        <w:tc>
          <w:tcPr>
            <w:tcW w:w="1714" w:type="dxa"/>
            <w:gridSpan w:val="7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C1B445E" w14:textId="77777777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Fillter Metal</w:t>
            </w:r>
          </w:p>
        </w:tc>
        <w:tc>
          <w:tcPr>
            <w:tcW w:w="3240" w:type="dxa"/>
            <w:gridSpan w:val="7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D1AA57C" w14:textId="77777777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Current</w:t>
            </w:r>
          </w:p>
        </w:tc>
        <w:tc>
          <w:tcPr>
            <w:tcW w:w="1260" w:type="dxa"/>
            <w:gridSpan w:val="6"/>
            <w:vMerge w:val="restart"/>
            <w:tcBorders>
              <w:top w:val="single" w:sz="4" w:space="0" w:color="auto"/>
            </w:tcBorders>
            <w:vAlign w:val="center"/>
          </w:tcPr>
          <w:p w14:paraId="024B7000" w14:textId="4F976E09" w:rsidR="006F7077" w:rsidRPr="00D66A73" w:rsidRDefault="001B36CF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87264" behindDoc="1" locked="0" layoutInCell="1" allowOverlap="1" wp14:anchorId="05679A19" wp14:editId="3C3192D7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196215</wp:posOffset>
                  </wp:positionV>
                  <wp:extent cx="210185" cy="182880"/>
                  <wp:effectExtent l="0" t="0" r="0" b="7620"/>
                  <wp:wrapNone/>
                  <wp:docPr id="504875461" name="Picture 50487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077">
              <w:rPr>
                <w:rFonts w:cstheme="minorHAnsi"/>
                <w:noProof/>
                <w:sz w:val="14"/>
                <w:szCs w:val="14"/>
              </w:rPr>
              <w:t>Max. each pass thickness (mm)</w:t>
            </w:r>
          </w:p>
        </w:tc>
        <w:tc>
          <w:tcPr>
            <w:tcW w:w="1117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602FADA6" w14:textId="60873633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Travel Speed (Cm/Min)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145D7C" w14:textId="3D221941" w:rsidR="006F7077" w:rsidRPr="00D66A73" w:rsidRDefault="006F7077" w:rsidP="006F7077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Max. Heat Input</w:t>
            </w:r>
          </w:p>
          <w:p w14:paraId="5F531B57" w14:textId="77777777" w:rsidR="006F7077" w:rsidRPr="00D66A73" w:rsidRDefault="006F7077" w:rsidP="006F7077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(J/mm)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6F7077" w:rsidRPr="005E7A5E" w14:paraId="5AD2072A" w14:textId="77777777" w:rsidTr="006F7077">
        <w:trPr>
          <w:trHeight w:val="283"/>
        </w:trPr>
        <w:tc>
          <w:tcPr>
            <w:tcW w:w="99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471E510" w14:textId="77777777" w:rsidR="006F7077" w:rsidRPr="00D66A73" w:rsidRDefault="006F7077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976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06D4A37" w14:textId="77777777" w:rsidR="006F7077" w:rsidRPr="00D66A73" w:rsidRDefault="006F7077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814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BC4EAAF" w14:textId="77777777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Class</w:t>
            </w:r>
          </w:p>
        </w:tc>
        <w:tc>
          <w:tcPr>
            <w:tcW w:w="90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C6C1917" w14:textId="77777777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Dia.(mm)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A0B2ED8" w14:textId="77777777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Polar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A10E3BF" w14:textId="7F7FF620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Amp.s Range (A)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44FDD09B" w14:textId="6B12391C" w:rsidR="006F7077" w:rsidRPr="00D66A73" w:rsidRDefault="006F7077" w:rsidP="006F7077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85216" behindDoc="1" locked="0" layoutInCell="1" allowOverlap="1" wp14:anchorId="739C4C53" wp14:editId="347E1CE7">
                  <wp:simplePos x="0" y="0"/>
                  <wp:positionH relativeFrom="column">
                    <wp:posOffset>-278765</wp:posOffset>
                  </wp:positionH>
                  <wp:positionV relativeFrom="paragraph">
                    <wp:posOffset>89535</wp:posOffset>
                  </wp:positionV>
                  <wp:extent cx="210185" cy="182880"/>
                  <wp:effectExtent l="0" t="0" r="0" b="762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A73">
              <w:rPr>
                <w:rFonts w:cstheme="minorHAnsi"/>
                <w:noProof/>
                <w:sz w:val="14"/>
                <w:szCs w:val="14"/>
              </w:rPr>
              <w:t>Volts Range (V)</w:t>
            </w:r>
          </w:p>
        </w:tc>
        <w:tc>
          <w:tcPr>
            <w:tcW w:w="1260" w:type="dxa"/>
            <w:gridSpan w:val="6"/>
            <w:vMerge/>
            <w:tcBorders>
              <w:bottom w:val="single" w:sz="4" w:space="0" w:color="auto"/>
            </w:tcBorders>
          </w:tcPr>
          <w:p w14:paraId="5838A951" w14:textId="77777777" w:rsidR="006F7077" w:rsidRPr="00D66A73" w:rsidRDefault="006F7077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117" w:type="dxa"/>
            <w:gridSpan w:val="3"/>
            <w:vMerge/>
            <w:tcBorders>
              <w:bottom w:val="single" w:sz="4" w:space="0" w:color="auto"/>
            </w:tcBorders>
          </w:tcPr>
          <w:p w14:paraId="7564F544" w14:textId="77777777" w:rsidR="006F7077" w:rsidRPr="00D66A73" w:rsidRDefault="006F7077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0C46E8E" w14:textId="13A328E8" w:rsidR="006F7077" w:rsidRPr="00D66A73" w:rsidRDefault="006F7077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6F7077" w:rsidRPr="005E7A5E" w14:paraId="1083551B" w14:textId="77777777" w:rsidTr="006F7077">
        <w:trPr>
          <w:trHeight w:val="258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BE55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B7A82E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GTAW</w:t>
            </w:r>
          </w:p>
        </w:tc>
        <w:tc>
          <w:tcPr>
            <w:tcW w:w="81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BDCBA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FBA9E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6FA37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DCEN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A005F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130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~ 135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2809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26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5ADED" w14:textId="7133DB0A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B9262" w14:textId="7197A422" w:rsidR="006F7077" w:rsidRPr="00D66A73" w:rsidRDefault="006F7077" w:rsidP="006F707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5-10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099B" w14:textId="458330FF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3432</w:t>
            </w:r>
          </w:p>
        </w:tc>
      </w:tr>
      <w:tr w:rsidR="006F7077" w:rsidRPr="005E7A5E" w14:paraId="123A5BE8" w14:textId="77777777" w:rsidTr="006F7077">
        <w:trPr>
          <w:trHeight w:val="249"/>
        </w:trPr>
        <w:tc>
          <w:tcPr>
            <w:tcW w:w="99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964AAED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5FE0FD4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4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EB207AA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EDCE1D1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3.25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ACFFFB2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891114D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185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051954F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260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4D9C579" w14:textId="6D67029F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ECD82F8" w14:textId="618090AE" w:rsidR="006F7077" w:rsidRPr="00D66A73" w:rsidRDefault="006F7077" w:rsidP="006F707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179A1A0" w14:textId="20F2D476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1848</w:t>
            </w:r>
          </w:p>
        </w:tc>
      </w:tr>
      <w:tr w:rsidR="006F7077" w:rsidRPr="005E7A5E" w14:paraId="49D0FCFB" w14:textId="77777777" w:rsidTr="006F7077">
        <w:trPr>
          <w:trHeight w:val="267"/>
        </w:trPr>
        <w:tc>
          <w:tcPr>
            <w:tcW w:w="995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3E49285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REST</w:t>
            </w:r>
          </w:p>
        </w:tc>
        <w:tc>
          <w:tcPr>
            <w:tcW w:w="976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52D5DDD8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4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1AC8607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90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29E9D3A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A027617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B7916CA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185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F6C2A56" w14:textId="77777777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20-24</w:t>
            </w:r>
          </w:p>
        </w:tc>
        <w:tc>
          <w:tcPr>
            <w:tcW w:w="1260" w:type="dxa"/>
            <w:gridSpan w:val="6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3A0EEE6" w14:textId="23DC6E7F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5B841D9" w14:textId="1C3B4572" w:rsidR="006F7077" w:rsidRPr="00D66A73" w:rsidRDefault="006F7077" w:rsidP="006F707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133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FF9B63D" w14:textId="29142ABC" w:rsidR="006F7077" w:rsidRPr="00D66A73" w:rsidRDefault="006F7077" w:rsidP="006F707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2016</w:t>
            </w:r>
          </w:p>
        </w:tc>
      </w:tr>
      <w:tr w:rsidR="0078137F" w:rsidRPr="005E7A5E" w14:paraId="3AD04A24" w14:textId="77777777" w:rsidTr="006F7077">
        <w:trPr>
          <w:trHeight w:val="283"/>
        </w:trPr>
        <w:tc>
          <w:tcPr>
            <w:tcW w:w="10435" w:type="dxa"/>
            <w:gridSpan w:val="29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185F336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4"/>
                <w:szCs w:val="14"/>
                <w:rtl/>
                <w:lang w:bidi="fa-IR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Welding  Sequence</w:t>
            </w:r>
          </w:p>
        </w:tc>
      </w:tr>
      <w:tr w:rsidR="0078137F" w:rsidRPr="005E7A5E" w14:paraId="114B5BC1" w14:textId="77777777" w:rsidTr="006F7077">
        <w:trPr>
          <w:trHeight w:val="283"/>
        </w:trPr>
        <w:tc>
          <w:tcPr>
            <w:tcW w:w="3723" w:type="dxa"/>
            <w:gridSpan w:val="13"/>
            <w:tcBorders>
              <w:right w:val="nil"/>
            </w:tcBorders>
          </w:tcPr>
          <w:p w14:paraId="63B913BA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Cleaning &amp; Assembling      </w:t>
            </w:r>
          </w:p>
          <w:p w14:paraId="4E36BFCE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Root Pass</w:t>
            </w:r>
          </w:p>
          <w:p w14:paraId="256917A1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</w:tc>
        <w:tc>
          <w:tcPr>
            <w:tcW w:w="3362" w:type="dxa"/>
            <w:gridSpan w:val="7"/>
            <w:tcBorders>
              <w:left w:val="nil"/>
              <w:right w:val="nil"/>
            </w:tcBorders>
          </w:tcPr>
          <w:p w14:paraId="4BBC5481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  <w:p w14:paraId="1302AA9D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68580307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</w:tcPr>
          <w:p w14:paraId="13791403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27018338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Grinding &amp; Brushing </w:t>
            </w:r>
          </w:p>
          <w:p w14:paraId="0013C3CE" w14:textId="77777777" w:rsidR="0078137F" w:rsidRPr="00D66A73" w:rsidRDefault="0078137F" w:rsidP="006F7077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RT 100%</w:t>
            </w:r>
          </w:p>
        </w:tc>
      </w:tr>
    </w:tbl>
    <w:p w14:paraId="5789B5D2" w14:textId="5FBDFDA0" w:rsidR="00BE7997" w:rsidRDefault="00BE799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410"/>
        <w:gridCol w:w="668"/>
        <w:gridCol w:w="91"/>
        <w:gridCol w:w="151"/>
        <w:gridCol w:w="157"/>
        <w:gridCol w:w="31"/>
        <w:gridCol w:w="129"/>
        <w:gridCol w:w="250"/>
        <w:gridCol w:w="463"/>
        <w:gridCol w:w="145"/>
        <w:gridCol w:w="296"/>
        <w:gridCol w:w="337"/>
        <w:gridCol w:w="370"/>
        <w:gridCol w:w="13"/>
        <w:gridCol w:w="270"/>
        <w:gridCol w:w="865"/>
        <w:gridCol w:w="215"/>
        <w:gridCol w:w="266"/>
        <w:gridCol w:w="639"/>
        <w:gridCol w:w="175"/>
        <w:gridCol w:w="445"/>
        <w:gridCol w:w="91"/>
        <w:gridCol w:w="233"/>
        <w:gridCol w:w="221"/>
        <w:gridCol w:w="270"/>
        <w:gridCol w:w="121"/>
        <w:gridCol w:w="145"/>
        <w:gridCol w:w="810"/>
        <w:gridCol w:w="360"/>
        <w:gridCol w:w="1444"/>
      </w:tblGrid>
      <w:tr w:rsidR="00A6142E" w:rsidRPr="005E7A5E" w14:paraId="7CC3423C" w14:textId="77777777" w:rsidTr="008A22B6">
        <w:trPr>
          <w:trHeight w:val="206"/>
          <w:jc w:val="center"/>
        </w:trPr>
        <w:tc>
          <w:tcPr>
            <w:tcW w:w="2191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2C08E2EE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lastRenderedPageBreak/>
              <w:t>Code &amp; standard:</w:t>
            </w:r>
          </w:p>
        </w:tc>
        <w:tc>
          <w:tcPr>
            <w:tcW w:w="2034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6A0EC" w14:textId="77777777" w:rsidR="00A6142E" w:rsidRPr="00010BF5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010BF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</w:p>
        </w:tc>
        <w:tc>
          <w:tcPr>
            <w:tcW w:w="1616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6F885D1E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Welding Process: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804" w:type="dxa"/>
            <w:gridSpan w:val="6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692A94" w14:textId="77777777" w:rsidR="00A6142E" w:rsidRPr="001713B0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</w:t>
            </w:r>
            <w:r w:rsidRPr="001713B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MAW</w:t>
            </w:r>
          </w:p>
        </w:tc>
        <w:tc>
          <w:tcPr>
            <w:tcW w:w="3150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35226" w14:textId="12FADFF3" w:rsidR="00A6142E" w:rsidRPr="005E7A5E" w:rsidRDefault="005A02C7" w:rsidP="005A02C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outlineLvl w:val="2"/>
              <w:rPr>
                <w:rFonts w:asciiTheme="minorBidi" w:hAnsiTheme="minorBidi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  <w:rtl/>
              </w:rPr>
              <w:drawing>
                <wp:inline distT="0" distB="0" distL="0" distR="0" wp14:anchorId="3D6E3AC1" wp14:editId="0305974E">
                  <wp:extent cx="1539337" cy="646043"/>
                  <wp:effectExtent l="0" t="0" r="3810" b="190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K-PPL-BV-320-ME-DW-0003-V00-Model_00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4" t="37790" r="7020" b="13031"/>
                          <a:stretch/>
                        </pic:blipFill>
                        <pic:spPr bwMode="auto">
                          <a:xfrm>
                            <a:off x="0" y="0"/>
                            <a:ext cx="1541002" cy="646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42E" w:rsidRPr="005E7A5E" w14:paraId="0BD7E4BA" w14:textId="77777777" w:rsidTr="008A22B6">
        <w:trPr>
          <w:trHeight w:val="260"/>
          <w:jc w:val="center"/>
        </w:trPr>
        <w:tc>
          <w:tcPr>
            <w:tcW w:w="2191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D0EE1B" w14:textId="40002174" w:rsidR="00A6142E" w:rsidRPr="005E7A5E" w:rsidRDefault="00301342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59616" behindDoc="1" locked="0" layoutInCell="1" allowOverlap="1" wp14:anchorId="3AA5B4F7" wp14:editId="6C9FC849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-45720</wp:posOffset>
                  </wp:positionV>
                  <wp:extent cx="210185" cy="182880"/>
                  <wp:effectExtent l="0" t="0" r="0" b="762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42E" w:rsidRPr="005E7A5E">
              <w:rPr>
                <w:rFonts w:cstheme="minorHAnsi"/>
                <w:noProof/>
                <w:sz w:val="16"/>
                <w:szCs w:val="16"/>
              </w:rPr>
              <w:t xml:space="preserve">WPS No.:      </w:t>
            </w:r>
            <w:r w:rsidR="00A6142E" w:rsidRPr="00010BF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11A-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0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B7AD2" w14:textId="002FECB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B38B2D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PQR No.:</w:t>
            </w:r>
          </w:p>
        </w:tc>
        <w:tc>
          <w:tcPr>
            <w:tcW w:w="1804" w:type="dxa"/>
            <w:gridSpan w:val="6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BEF22BA" w14:textId="5D81000D" w:rsidR="00A6142E" w:rsidRPr="005E7A5E" w:rsidRDefault="00684D81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315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40A32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</w:tr>
      <w:tr w:rsidR="004D0100" w:rsidRPr="005E7A5E" w14:paraId="75D766AD" w14:textId="77777777" w:rsidTr="008A22B6">
        <w:trPr>
          <w:trHeight w:val="251"/>
          <w:jc w:val="center"/>
        </w:trPr>
        <w:tc>
          <w:tcPr>
            <w:tcW w:w="4225" w:type="dxa"/>
            <w:gridSpan w:val="1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15E339" w14:textId="6F2B5FAA" w:rsidR="004D0100" w:rsidRPr="004D0100" w:rsidRDefault="004D0100" w:rsidP="004D0100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Type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MANUAL □ AUTOMATIC</w:t>
            </w:r>
          </w:p>
          <w:p w14:paraId="4B9C1BB6" w14:textId="54703372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="Univers" w:hAnsi="Univers"/>
                <w:noProof/>
                <w:sz w:val="16"/>
                <w:szCs w:val="16"/>
                <w:rtl/>
                <w:lang w:bidi="fa-IR"/>
              </w:rPr>
            </w:pPr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                    □ SEMI AUTO  </w:t>
            </w:r>
            <w:r w:rsidRPr="004D0100"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 xml:space="preserve">                    </w:t>
            </w:r>
          </w:p>
        </w:tc>
        <w:tc>
          <w:tcPr>
            <w:tcW w:w="1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DFEC1C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Page :</w:t>
            </w:r>
          </w:p>
        </w:tc>
        <w:tc>
          <w:tcPr>
            <w:tcW w:w="1804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71C397" w14:textId="2A9D0011" w:rsidR="004D0100" w:rsidRPr="005E7A5E" w:rsidRDefault="00301342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6"/>
                <w:szCs w:val="16"/>
                <w:rtl/>
                <w:lang w:bidi="fa-IR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61664" behindDoc="1" locked="0" layoutInCell="1" allowOverlap="1" wp14:anchorId="051D1695" wp14:editId="391CBD46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-24130</wp:posOffset>
                  </wp:positionV>
                  <wp:extent cx="210185" cy="182880"/>
                  <wp:effectExtent l="0" t="0" r="0" b="762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95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</w:t>
            </w:r>
            <w:r w:rsidR="004D0100"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of </w:t>
            </w:r>
            <w:r w:rsidR="00D4595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15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95464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</w:tr>
      <w:tr w:rsidR="004D0100" w:rsidRPr="005E7A5E" w14:paraId="149EF79C" w14:textId="77777777" w:rsidTr="008A22B6">
        <w:trPr>
          <w:trHeight w:val="213"/>
          <w:jc w:val="center"/>
        </w:trPr>
        <w:tc>
          <w:tcPr>
            <w:tcW w:w="4225" w:type="dxa"/>
            <w:gridSpan w:val="15"/>
            <w:vMerge/>
            <w:tcBorders>
              <w:right w:val="single" w:sz="4" w:space="0" w:color="auto"/>
            </w:tcBorders>
            <w:vAlign w:val="center"/>
          </w:tcPr>
          <w:p w14:paraId="66802B73" w14:textId="079F874A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0FC82C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Date :</w:t>
            </w:r>
          </w:p>
        </w:tc>
        <w:tc>
          <w:tcPr>
            <w:tcW w:w="1804" w:type="dxa"/>
            <w:gridSpan w:val="6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F2152" w14:textId="05D98587" w:rsidR="004D0100" w:rsidRPr="005E7A5E" w:rsidRDefault="00301342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63712" behindDoc="1" locked="0" layoutInCell="1" allowOverlap="1" wp14:anchorId="21A9DF0A" wp14:editId="190C5C1C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-59690</wp:posOffset>
                  </wp:positionV>
                  <wp:extent cx="210185" cy="182880"/>
                  <wp:effectExtent l="0" t="0" r="0" b="762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12/Oct./2023 </w:t>
            </w:r>
          </w:p>
        </w:tc>
        <w:tc>
          <w:tcPr>
            <w:tcW w:w="315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DF865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</w:tr>
      <w:tr w:rsidR="00A6142E" w:rsidRPr="005E7A5E" w14:paraId="5859F3FD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18DE900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Joint Design Used(QW-402)</w:t>
            </w:r>
          </w:p>
        </w:tc>
        <w:tc>
          <w:tcPr>
            <w:tcW w:w="5435" w:type="dxa"/>
            <w:gridSpan w:val="14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2C3069DC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Position(QW-405)</w:t>
            </w:r>
          </w:p>
        </w:tc>
      </w:tr>
      <w:tr w:rsidR="004D0100" w:rsidRPr="005E7A5E" w14:paraId="7E9EEFFD" w14:textId="77777777" w:rsidTr="008A22B6">
        <w:trPr>
          <w:trHeight w:val="377"/>
          <w:jc w:val="center"/>
        </w:trPr>
        <w:tc>
          <w:tcPr>
            <w:tcW w:w="5360" w:type="dxa"/>
            <w:gridSpan w:val="1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398998" w14:textId="0B4B0640" w:rsidR="004D0100" w:rsidRPr="004D0100" w:rsidRDefault="004D0100" w:rsidP="004D0100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Type of Joint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Fillet Weld</w:t>
            </w:r>
          </w:p>
          <w:p w14:paraId="19F4F507" w14:textId="2C8ADDC3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                              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Single     □ Double Weld</w:t>
            </w:r>
          </w:p>
        </w:tc>
        <w:tc>
          <w:tcPr>
            <w:tcW w:w="2285" w:type="dxa"/>
            <w:gridSpan w:val="8"/>
            <w:tcBorders>
              <w:left w:val="single" w:sz="4" w:space="0" w:color="auto"/>
              <w:right w:val="nil"/>
            </w:tcBorders>
            <w:vAlign w:val="center"/>
          </w:tcPr>
          <w:p w14:paraId="6568CDE8" w14:textId="77777777" w:rsidR="004D0100" w:rsidRPr="005E7A5E" w:rsidRDefault="004D0100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 xml:space="preserve">Position Of </w:t>
            </w:r>
            <w:r>
              <w:rPr>
                <w:rFonts w:cstheme="minorHAnsi"/>
                <w:noProof/>
                <w:sz w:val="16"/>
                <w:szCs w:val="16"/>
              </w:rPr>
              <w:t>FILLET</w:t>
            </w:r>
            <w:r w:rsidRPr="005E7A5E">
              <w:rPr>
                <w:rFonts w:cstheme="minorHAnsi"/>
                <w:noProof/>
                <w:sz w:val="16"/>
                <w:szCs w:val="16"/>
              </w:rPr>
              <w:t>:</w:t>
            </w:r>
          </w:p>
        </w:tc>
        <w:tc>
          <w:tcPr>
            <w:tcW w:w="3150" w:type="dxa"/>
            <w:gridSpan w:val="6"/>
            <w:tcBorders>
              <w:left w:val="nil"/>
              <w:right w:val="single" w:sz="4" w:space="0" w:color="auto"/>
            </w:tcBorders>
            <w:vAlign w:val="center"/>
          </w:tcPr>
          <w:p w14:paraId="00B01840" w14:textId="77777777" w:rsidR="004D0100" w:rsidRPr="005E7A5E" w:rsidRDefault="004D0100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ALL</w:t>
            </w:r>
          </w:p>
        </w:tc>
      </w:tr>
      <w:tr w:rsidR="00A6142E" w:rsidRPr="005E7A5E" w14:paraId="3CE0F732" w14:textId="77777777" w:rsidTr="008A22B6">
        <w:trPr>
          <w:trHeight w:val="283"/>
          <w:jc w:val="center"/>
        </w:trPr>
        <w:tc>
          <w:tcPr>
            <w:tcW w:w="235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8B154C6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Backing:</w:t>
            </w:r>
          </w:p>
        </w:tc>
        <w:tc>
          <w:tcPr>
            <w:tcW w:w="30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DED39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□ Yes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No</w:t>
            </w:r>
          </w:p>
        </w:tc>
        <w:tc>
          <w:tcPr>
            <w:tcW w:w="2285" w:type="dxa"/>
            <w:gridSpan w:val="8"/>
            <w:tcBorders>
              <w:bottom w:val="single" w:sz="4" w:space="0" w:color="auto"/>
              <w:right w:val="nil"/>
            </w:tcBorders>
            <w:vAlign w:val="center"/>
          </w:tcPr>
          <w:p w14:paraId="4F526D83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Weld Progression:</w:t>
            </w:r>
          </w:p>
        </w:tc>
        <w:tc>
          <w:tcPr>
            <w:tcW w:w="3150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8401135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UP</w:t>
            </w:r>
          </w:p>
        </w:tc>
      </w:tr>
      <w:tr w:rsidR="00A6142E" w:rsidRPr="005E7A5E" w14:paraId="43582059" w14:textId="77777777" w:rsidTr="008A22B6">
        <w:trPr>
          <w:trHeight w:val="283"/>
          <w:jc w:val="center"/>
        </w:trPr>
        <w:tc>
          <w:tcPr>
            <w:tcW w:w="2034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7803F2" w14:textId="77777777" w:rsidR="00A6142E" w:rsidRPr="005E7A5E" w:rsidRDefault="00A6142E" w:rsidP="0052118B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 Material: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32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C1908" w14:textId="77777777" w:rsidR="00A6142E" w:rsidRPr="005E7A5E" w:rsidRDefault="00A6142E" w:rsidP="0052118B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GTAW: No, SMAW: Weld metal of GTAW</w:t>
            </w:r>
          </w:p>
        </w:tc>
        <w:tc>
          <w:tcPr>
            <w:tcW w:w="2285" w:type="dxa"/>
            <w:gridSpan w:val="8"/>
            <w:tcBorders>
              <w:bottom w:val="single" w:sz="4" w:space="0" w:color="auto"/>
              <w:right w:val="nil"/>
            </w:tcBorders>
            <w:vAlign w:val="center"/>
          </w:tcPr>
          <w:p w14:paraId="3C9911A3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Vertical Progression:</w:t>
            </w:r>
          </w:p>
        </w:tc>
        <w:tc>
          <w:tcPr>
            <w:tcW w:w="3150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74669DD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Up        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A8"/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Down</w:t>
            </w:r>
          </w:p>
        </w:tc>
      </w:tr>
      <w:tr w:rsidR="00A6142E" w:rsidRPr="005E7A5E" w14:paraId="600022B0" w14:textId="77777777" w:rsidTr="008A22B6">
        <w:trPr>
          <w:trHeight w:val="283"/>
          <w:jc w:val="center"/>
        </w:trPr>
        <w:tc>
          <w:tcPr>
            <w:tcW w:w="235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DDC0BD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 Chiping:</w:t>
            </w:r>
          </w:p>
        </w:tc>
        <w:tc>
          <w:tcPr>
            <w:tcW w:w="30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7D44D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□ Yes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No</w:t>
            </w:r>
          </w:p>
        </w:tc>
        <w:tc>
          <w:tcPr>
            <w:tcW w:w="5435" w:type="dxa"/>
            <w:gridSpan w:val="14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</w:tcPr>
          <w:p w14:paraId="0CD845F3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Postweld Heat Treatment(QW-407)</w:t>
            </w:r>
          </w:p>
        </w:tc>
      </w:tr>
      <w:tr w:rsidR="00A6142E" w:rsidRPr="005E7A5E" w14:paraId="38C2BD3E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03FA89C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Base Metals(QW-403)</w:t>
            </w:r>
          </w:p>
        </w:tc>
        <w:tc>
          <w:tcPr>
            <w:tcW w:w="1831" w:type="dxa"/>
            <w:gridSpan w:val="6"/>
            <w:tcBorders>
              <w:right w:val="nil"/>
            </w:tcBorders>
            <w:shd w:val="clear" w:color="auto" w:fill="auto"/>
          </w:tcPr>
          <w:p w14:paraId="25342704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Temperature: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604" w:type="dxa"/>
            <w:gridSpan w:val="8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CC97CB9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75795668" w14:textId="77777777" w:rsidTr="008A22B6">
        <w:trPr>
          <w:trHeight w:val="283"/>
          <w:jc w:val="center"/>
        </w:trPr>
        <w:tc>
          <w:tcPr>
            <w:tcW w:w="2222" w:type="dxa"/>
            <w:gridSpan w:val="7"/>
            <w:tcBorders>
              <w:right w:val="nil"/>
            </w:tcBorders>
            <w:vAlign w:val="center"/>
          </w:tcPr>
          <w:p w14:paraId="21E2CCEA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Spec. (1):</w:t>
            </w:r>
          </w:p>
        </w:tc>
        <w:tc>
          <w:tcPr>
            <w:tcW w:w="3138" w:type="dxa"/>
            <w:gridSpan w:val="10"/>
            <w:tcBorders>
              <w:left w:val="nil"/>
            </w:tcBorders>
            <w:vAlign w:val="center"/>
          </w:tcPr>
          <w:p w14:paraId="14DBFB3C" w14:textId="21208CFD" w:rsidR="00A6142E" w:rsidRPr="005E7A5E" w:rsidRDefault="00A6142E" w:rsidP="00033211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API 5L X</w:t>
            </w:r>
            <w:r w:rsidR="0003321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52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/PSL2, A-283 C</w:t>
            </w:r>
          </w:p>
        </w:tc>
        <w:tc>
          <w:tcPr>
            <w:tcW w:w="1831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5641F88C" w14:textId="208D2629" w:rsidR="00A6142E" w:rsidRPr="005E7A5E" w:rsidRDefault="00FA4315" w:rsidP="00977A68">
            <w:pPr>
              <w:rPr>
                <w:rFonts w:cstheme="minorHAnsi"/>
                <w:noProof/>
                <w:sz w:val="16"/>
                <w:szCs w:val="16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67808" behindDoc="1" locked="0" layoutInCell="1" allowOverlap="1" wp14:anchorId="66EA4153" wp14:editId="4EE9A298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-46355</wp:posOffset>
                  </wp:positionV>
                  <wp:extent cx="210185" cy="182880"/>
                  <wp:effectExtent l="0" t="0" r="0" b="762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42E" w:rsidRPr="005E7A5E">
              <w:rPr>
                <w:rFonts w:cstheme="minorHAnsi"/>
                <w:noProof/>
                <w:sz w:val="16"/>
                <w:szCs w:val="16"/>
              </w:rPr>
              <w:t>Time:</w:t>
            </w:r>
            <w:r w:rsidR="00A6142E"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30 min. </w:t>
            </w:r>
          </w:p>
        </w:tc>
        <w:tc>
          <w:tcPr>
            <w:tcW w:w="3604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90533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311C0120" w14:textId="77777777" w:rsidTr="008A22B6">
        <w:trPr>
          <w:trHeight w:val="283"/>
          <w:jc w:val="center"/>
        </w:trPr>
        <w:tc>
          <w:tcPr>
            <w:tcW w:w="2222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14:paraId="4AF4CEAA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Spec. (2):</w:t>
            </w:r>
          </w:p>
        </w:tc>
        <w:tc>
          <w:tcPr>
            <w:tcW w:w="3138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2CA92567" w14:textId="77777777" w:rsidR="00A6142E" w:rsidRPr="00CC21F2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CC21F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A-283 C</w:t>
            </w:r>
          </w:p>
        </w:tc>
        <w:tc>
          <w:tcPr>
            <w:tcW w:w="5435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00CAB7E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 xml:space="preserve">Preheat(QW-406) </w:t>
            </w:r>
          </w:p>
        </w:tc>
      </w:tr>
      <w:tr w:rsidR="00A6142E" w:rsidRPr="005E7A5E" w14:paraId="2059D1A2" w14:textId="77777777" w:rsidTr="008A22B6">
        <w:trPr>
          <w:trHeight w:val="269"/>
          <w:jc w:val="center"/>
        </w:trPr>
        <w:tc>
          <w:tcPr>
            <w:tcW w:w="3064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1A640850" w14:textId="77777777" w:rsidR="00A6142E" w:rsidRPr="005E7A5E" w:rsidRDefault="00A6142E" w:rsidP="009E6D3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Thickness:</w:t>
            </w:r>
          </w:p>
        </w:tc>
        <w:tc>
          <w:tcPr>
            <w:tcW w:w="2296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14:paraId="0A9F96D2" w14:textId="77777777" w:rsidR="00A6142E" w:rsidRPr="005E7A5E" w:rsidRDefault="00A6142E" w:rsidP="009E6D32">
            <w:pPr>
              <w:ind w:left="2"/>
              <w:rPr>
                <w:noProof/>
                <w:sz w:val="16"/>
                <w:szCs w:val="16"/>
              </w:rPr>
            </w:pPr>
            <w:r w:rsidRPr="00107E4D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ALL</w:t>
            </w:r>
          </w:p>
        </w:tc>
        <w:tc>
          <w:tcPr>
            <w:tcW w:w="2676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27699AC8" w14:textId="77777777" w:rsidR="00A6142E" w:rsidRPr="005E7A5E" w:rsidRDefault="00A6142E" w:rsidP="009E6D3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Preheat Temp(min):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75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3AFBE" w14:textId="77777777" w:rsidR="00A6142E" w:rsidRPr="005E7A5E" w:rsidRDefault="00A6142E" w:rsidP="009E6D3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52BF7DDD" w14:textId="77777777" w:rsidTr="008A22B6">
        <w:trPr>
          <w:trHeight w:val="283"/>
          <w:jc w:val="center"/>
        </w:trPr>
        <w:tc>
          <w:tcPr>
            <w:tcW w:w="3064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0CC03E0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Outside Diameter (Pipe)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--</w:t>
            </w:r>
          </w:p>
        </w:tc>
        <w:tc>
          <w:tcPr>
            <w:tcW w:w="2296" w:type="dxa"/>
            <w:gridSpan w:val="7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DBD81EB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2676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0A2DCA2C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  <w:tc>
          <w:tcPr>
            <w:tcW w:w="275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1BD7F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1B616F00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74C6121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Filler Material(QW-404)</w:t>
            </w:r>
          </w:p>
        </w:tc>
        <w:tc>
          <w:tcPr>
            <w:tcW w:w="5435" w:type="dxa"/>
            <w:gridSpan w:val="14"/>
            <w:shd w:val="pct5" w:color="auto" w:fill="auto"/>
            <w:vAlign w:val="center"/>
          </w:tcPr>
          <w:p w14:paraId="6836DA4B" w14:textId="77777777" w:rsidR="00A6142E" w:rsidRPr="005E7A5E" w:rsidRDefault="00A6142E" w:rsidP="00977A68">
            <w:pPr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Technique(QW-410)</w:t>
            </w:r>
          </w:p>
        </w:tc>
      </w:tr>
      <w:tr w:rsidR="004D0100" w:rsidRPr="005E7A5E" w14:paraId="2B26D98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03EC213B" w14:textId="77777777" w:rsidR="004D0100" w:rsidRPr="005E7A5E" w:rsidRDefault="004D0100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Aws Specification/ASME SFA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14C379D3" w14:textId="77777777" w:rsidR="004D0100" w:rsidRPr="005E7A5E" w:rsidRDefault="004D0100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5.1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2A255FA2" w14:textId="77777777" w:rsidR="004D0100" w:rsidRPr="005E7A5E" w:rsidRDefault="004D0100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35" w:type="dxa"/>
            <w:gridSpan w:val="14"/>
            <w:tcBorders>
              <w:right w:val="single" w:sz="4" w:space="0" w:color="auto"/>
            </w:tcBorders>
            <w:vAlign w:val="center"/>
          </w:tcPr>
          <w:p w14:paraId="052D0509" w14:textId="4259324A" w:rsidR="004D0100" w:rsidRPr="005E7A5E" w:rsidRDefault="004D0100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String Or Weave Bead: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 &amp;Weave</w:t>
            </w:r>
          </w:p>
        </w:tc>
      </w:tr>
      <w:tr w:rsidR="00A6142E" w:rsidRPr="005E7A5E" w14:paraId="727AD73F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0C74C14E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Aws Classification: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762880F5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0AE83CFB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right w:val="nil"/>
            </w:tcBorders>
            <w:vAlign w:val="center"/>
          </w:tcPr>
          <w:p w14:paraId="0A7813F9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Multi Or Single Pass: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</w:t>
            </w:r>
            <w:proofErr w:type="spellStart"/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Multy</w:t>
            </w:r>
            <w:proofErr w:type="spellEnd"/>
          </w:p>
        </w:tc>
        <w:tc>
          <w:tcPr>
            <w:tcW w:w="2614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BA2E012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42B8925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6DA07B61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A. No.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40AA1CDE" w14:textId="77777777" w:rsidR="00A6142E" w:rsidRPr="005E7A5E" w:rsidRDefault="00A6142E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59224863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right w:val="nil"/>
            </w:tcBorders>
            <w:vAlign w:val="center"/>
          </w:tcPr>
          <w:p w14:paraId="133FF2B5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Single or Multi Electrodes: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614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174EBD15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4D0100" w:rsidRPr="005E7A5E" w14:paraId="0A2B8E67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DD3DB6B" w14:textId="77777777" w:rsidR="004D0100" w:rsidRPr="005E7A5E" w:rsidRDefault="004D0100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F. No. :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395655A" w14:textId="77777777" w:rsidR="004D0100" w:rsidRPr="005E7A5E" w:rsidRDefault="004D0100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55DDA21" w14:textId="77777777" w:rsidR="004D0100" w:rsidRPr="005E7A5E" w:rsidRDefault="004D0100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35" w:type="dxa"/>
            <w:gridSpan w:val="14"/>
            <w:tcBorders>
              <w:right w:val="single" w:sz="4" w:space="0" w:color="auto"/>
            </w:tcBorders>
            <w:vAlign w:val="center"/>
          </w:tcPr>
          <w:p w14:paraId="49C0F2B3" w14:textId="6D802A04" w:rsidR="004D0100" w:rsidRPr="005E7A5E" w:rsidRDefault="004D0100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Interpass Cleaning: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</w:tr>
      <w:tr w:rsidR="00A6142E" w:rsidRPr="005E7A5E" w14:paraId="09D6527A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402C2EF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Size Of Filler Metal(mm):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8FD2989" w14:textId="77777777" w:rsidR="00A6142E" w:rsidRPr="005E7A5E" w:rsidRDefault="00A6142E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3.25, 4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632F3706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right w:val="nil"/>
            </w:tcBorders>
            <w:vAlign w:val="center"/>
          </w:tcPr>
          <w:p w14:paraId="255EBB3F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Initial Cleaning: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614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E42201A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4BD6EC5E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7E26BB4D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Trade Name: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EC86E3" w14:textId="679AB150" w:rsidR="00A6142E" w:rsidRPr="005E7A5E" w:rsidRDefault="00A6142E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123</w:t>
            </w:r>
            <w:r w:rsidR="00FA4315"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</w:rPr>
              <w:t>F</w:t>
            </w:r>
            <w:r w:rsidR="00FA4315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42FF8D81" w14:textId="34914266" w:rsidR="00A6142E" w:rsidRPr="005E7A5E" w:rsidRDefault="00FA4315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65760" behindDoc="1" locked="0" layoutInCell="1" allowOverlap="1" wp14:anchorId="77932675" wp14:editId="4C6DAEFE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-50800</wp:posOffset>
                  </wp:positionV>
                  <wp:extent cx="210185" cy="182880"/>
                  <wp:effectExtent l="0" t="0" r="0" b="762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1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60E45BF0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Peening:</w:t>
            </w:r>
            <w:r>
              <w:rPr>
                <w:rFonts w:cstheme="minorHAnsi"/>
                <w:noProof/>
                <w:sz w:val="16"/>
                <w:szCs w:val="16"/>
              </w:rPr>
              <w:t>---</w:t>
            </w:r>
          </w:p>
        </w:tc>
        <w:tc>
          <w:tcPr>
            <w:tcW w:w="261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7EA5E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7DCAEE5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F36B249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Manufacture: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0624FB8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AMA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6991E56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B2D9094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Oscillation: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---</w:t>
            </w:r>
          </w:p>
        </w:tc>
        <w:tc>
          <w:tcPr>
            <w:tcW w:w="2614" w:type="dxa"/>
            <w:gridSpan w:val="3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E102E3E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6700CA8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6D277113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Flux Trade Name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1D29D985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---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698A8148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40" w:type="dxa"/>
            <w:gridSpan w:val="5"/>
            <w:vMerge w:val="restart"/>
            <w:shd w:val="pct5" w:color="auto" w:fill="auto"/>
            <w:vAlign w:val="center"/>
          </w:tcPr>
          <w:p w14:paraId="018E8951" w14:textId="77777777" w:rsidR="00A6142E" w:rsidRPr="005E7A5E" w:rsidRDefault="00A6142E" w:rsidP="00977A68">
            <w:pPr>
              <w:jc w:val="center"/>
              <w:rPr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Gas</w:t>
            </w:r>
          </w:p>
          <w:p w14:paraId="543699F4" w14:textId="77777777" w:rsidR="00A6142E" w:rsidRPr="005E7A5E" w:rsidRDefault="00A6142E" w:rsidP="00977A6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3695" w:type="dxa"/>
            <w:gridSpan w:val="9"/>
            <w:tcBorders>
              <w:right w:val="single" w:sz="4" w:space="0" w:color="auto"/>
            </w:tcBorders>
            <w:vAlign w:val="center"/>
          </w:tcPr>
          <w:p w14:paraId="4DBD01F4" w14:textId="77777777" w:rsidR="00A6142E" w:rsidRPr="005E7A5E" w:rsidRDefault="00A6142E" w:rsidP="004D0100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Perecent Composition</w:t>
            </w:r>
          </w:p>
        </w:tc>
      </w:tr>
      <w:tr w:rsidR="00A6142E" w:rsidRPr="005E7A5E" w14:paraId="037BCE7F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2467660E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Dry Temp. Of Flux: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C2F0F7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---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2AA31151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40" w:type="dxa"/>
            <w:gridSpan w:val="5"/>
            <w:vMerge/>
            <w:shd w:val="pct5" w:color="auto" w:fill="auto"/>
          </w:tcPr>
          <w:p w14:paraId="4CDC253F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81" w:type="dxa"/>
            <w:gridSpan w:val="6"/>
            <w:vAlign w:val="center"/>
          </w:tcPr>
          <w:p w14:paraId="348DAD0A" w14:textId="77777777" w:rsidR="00A6142E" w:rsidRPr="005E7A5E" w:rsidRDefault="00A6142E" w:rsidP="004D0100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Gas(Es)</w:t>
            </w:r>
          </w:p>
        </w:tc>
        <w:tc>
          <w:tcPr>
            <w:tcW w:w="117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3A343997" w14:textId="77777777" w:rsidR="00A6142E" w:rsidRPr="005E7A5E" w:rsidRDefault="00A6142E" w:rsidP="004D0100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Gas(Es)</w:t>
            </w:r>
          </w:p>
        </w:tc>
        <w:tc>
          <w:tcPr>
            <w:tcW w:w="1444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0923159" w14:textId="77777777" w:rsidR="00A6142E" w:rsidRPr="005E7A5E" w:rsidRDefault="00A6142E" w:rsidP="004D0100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Flow Rate</w:t>
            </w:r>
          </w:p>
        </w:tc>
      </w:tr>
      <w:tr w:rsidR="00A6142E" w:rsidRPr="005E7A5E" w14:paraId="115719D3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FAD833A" w14:textId="77777777" w:rsidR="00A6142E" w:rsidRPr="005E7A5E" w:rsidRDefault="00A6142E" w:rsidP="00977A68">
            <w:pPr>
              <w:rPr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Tungsten Electrode</w:t>
            </w:r>
          </w:p>
        </w:tc>
        <w:tc>
          <w:tcPr>
            <w:tcW w:w="1740" w:type="dxa"/>
            <w:gridSpan w:val="5"/>
            <w:tcBorders>
              <w:bottom w:val="single" w:sz="4" w:space="0" w:color="auto"/>
            </w:tcBorders>
            <w:vAlign w:val="center"/>
          </w:tcPr>
          <w:p w14:paraId="7E902A08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Shielding Gas(ES)</w:t>
            </w:r>
          </w:p>
        </w:tc>
        <w:tc>
          <w:tcPr>
            <w:tcW w:w="1081" w:type="dxa"/>
            <w:gridSpan w:val="6"/>
            <w:tcBorders>
              <w:bottom w:val="single" w:sz="4" w:space="0" w:color="auto"/>
            </w:tcBorders>
            <w:vAlign w:val="center"/>
          </w:tcPr>
          <w:p w14:paraId="7BA96D50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DD3925F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8A3072D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A6142E" w:rsidRPr="005E7A5E" w14:paraId="4B4A70F4" w14:textId="77777777" w:rsidTr="008A22B6">
        <w:trPr>
          <w:trHeight w:val="215"/>
          <w:jc w:val="center"/>
        </w:trPr>
        <w:tc>
          <w:tcPr>
            <w:tcW w:w="1124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55866A46" w14:textId="77777777" w:rsidR="00A6142E" w:rsidRPr="005E7A5E" w:rsidRDefault="00A6142E" w:rsidP="00977A68">
            <w:pPr>
              <w:tabs>
                <w:tab w:val="left" w:pos="960"/>
              </w:tabs>
              <w:ind w:left="102" w:right="-20"/>
              <w:rPr>
                <w:sz w:val="16"/>
                <w:szCs w:val="16"/>
              </w:rPr>
            </w:pPr>
            <w:r w:rsidRPr="005E7A5E">
              <w:rPr>
                <w:rFonts w:ascii="Calibri" w:eastAsia="Calibri" w:hAnsi="Calibri" w:cs="Calibri"/>
                <w:position w:val="1"/>
                <w:sz w:val="16"/>
                <w:szCs w:val="16"/>
              </w:rPr>
              <w:t>T</w:t>
            </w:r>
            <w:r w:rsidRPr="005E7A5E">
              <w:rPr>
                <w:rFonts w:ascii="Calibri" w:eastAsia="Calibri" w:hAnsi="Calibri" w:cs="Calibri"/>
                <w:spacing w:val="1"/>
                <w:position w:val="1"/>
                <w:sz w:val="16"/>
                <w:szCs w:val="16"/>
              </w:rPr>
              <w:t>y</w:t>
            </w:r>
            <w:r w:rsidRPr="005E7A5E">
              <w:rPr>
                <w:rFonts w:ascii="Calibri" w:eastAsia="Calibri" w:hAnsi="Calibri" w:cs="Calibri"/>
                <w:spacing w:val="-1"/>
                <w:position w:val="1"/>
                <w:sz w:val="16"/>
                <w:szCs w:val="16"/>
              </w:rPr>
              <w:t>p</w:t>
            </w:r>
            <w:r w:rsidRPr="005E7A5E">
              <w:rPr>
                <w:rFonts w:ascii="Calibri" w:eastAsia="Calibri" w:hAnsi="Calibri" w:cs="Calibri"/>
                <w:spacing w:val="-2"/>
                <w:position w:val="1"/>
                <w:sz w:val="16"/>
                <w:szCs w:val="16"/>
              </w:rPr>
              <w:t>e</w:t>
            </w:r>
            <w:r w:rsidRPr="005E7A5E">
              <w:rPr>
                <w:rFonts w:ascii="Calibri" w:eastAsia="Calibri" w:hAnsi="Calibri" w:cs="Calibri"/>
                <w:position w:val="1"/>
                <w:sz w:val="16"/>
                <w:szCs w:val="16"/>
              </w:rPr>
              <w:t>:</w:t>
            </w:r>
          </w:p>
        </w:tc>
        <w:tc>
          <w:tcPr>
            <w:tcW w:w="4236" w:type="dxa"/>
            <w:gridSpan w:val="15"/>
            <w:tcBorders>
              <w:left w:val="nil"/>
              <w:bottom w:val="single" w:sz="4" w:space="0" w:color="000000" w:themeColor="text1"/>
            </w:tcBorders>
          </w:tcPr>
          <w:p w14:paraId="20A7E93B" w14:textId="77777777" w:rsidR="00A6142E" w:rsidRPr="005E7A5E" w:rsidRDefault="00A6142E" w:rsidP="00977A68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b/>
                <w:bCs/>
                <w:position w:val="3"/>
                <w:sz w:val="16"/>
                <w:szCs w:val="16"/>
              </w:rPr>
              <w:t>---</w:t>
            </w:r>
          </w:p>
        </w:tc>
        <w:tc>
          <w:tcPr>
            <w:tcW w:w="1740" w:type="dxa"/>
            <w:gridSpan w:val="5"/>
            <w:vAlign w:val="center"/>
          </w:tcPr>
          <w:p w14:paraId="64AB4231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Trailing Gas(ES)</w:t>
            </w:r>
          </w:p>
        </w:tc>
        <w:tc>
          <w:tcPr>
            <w:tcW w:w="1081" w:type="dxa"/>
            <w:gridSpan w:val="6"/>
            <w:vAlign w:val="center"/>
          </w:tcPr>
          <w:p w14:paraId="19172FC3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29901D24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4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18BAA4A1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A6142E" w:rsidRPr="005E7A5E" w14:paraId="2EC97AE5" w14:textId="77777777" w:rsidTr="008A22B6">
        <w:trPr>
          <w:trHeight w:val="170"/>
          <w:jc w:val="center"/>
        </w:trPr>
        <w:tc>
          <w:tcPr>
            <w:tcW w:w="112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1DC30E3" w14:textId="77777777" w:rsidR="00A6142E" w:rsidRPr="005E7A5E" w:rsidRDefault="00A6142E" w:rsidP="00977A68">
            <w:pPr>
              <w:tabs>
                <w:tab w:val="left" w:pos="960"/>
              </w:tabs>
              <w:ind w:left="102" w:right="-20"/>
              <w:rPr>
                <w:sz w:val="16"/>
                <w:szCs w:val="16"/>
              </w:rPr>
            </w:pPr>
            <w:r w:rsidRPr="005E7A5E"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 w:rsidRPr="005E7A5E">
              <w:rPr>
                <w:rFonts w:ascii="Calibri" w:eastAsia="Calibri" w:hAnsi="Calibri" w:cs="Calibri"/>
                <w:spacing w:val="-1"/>
                <w:sz w:val="16"/>
                <w:szCs w:val="16"/>
              </w:rPr>
              <w:t>iz</w:t>
            </w:r>
            <w:r w:rsidRPr="005E7A5E">
              <w:rPr>
                <w:rFonts w:ascii="Calibri" w:eastAsia="Calibri" w:hAnsi="Calibri" w:cs="Calibri"/>
                <w:sz w:val="16"/>
                <w:szCs w:val="16"/>
              </w:rPr>
              <w:t>e:</w:t>
            </w:r>
          </w:p>
        </w:tc>
        <w:tc>
          <w:tcPr>
            <w:tcW w:w="423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74C2BAF" w14:textId="77777777" w:rsidR="00A6142E" w:rsidRPr="005E7A5E" w:rsidRDefault="00A6142E" w:rsidP="00977A68">
            <w:pPr>
              <w:tabs>
                <w:tab w:val="left" w:pos="960"/>
              </w:tabs>
              <w:ind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1740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034D3C2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 Gas(ES)</w:t>
            </w:r>
          </w:p>
        </w:tc>
        <w:tc>
          <w:tcPr>
            <w:tcW w:w="10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5AC9BB5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DE4D9E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054583A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A6142E" w:rsidRPr="005E7A5E" w14:paraId="791B1883" w14:textId="77777777" w:rsidTr="004D0100">
        <w:trPr>
          <w:trHeight w:val="283"/>
          <w:jc w:val="center"/>
        </w:trPr>
        <w:tc>
          <w:tcPr>
            <w:tcW w:w="10795" w:type="dxa"/>
            <w:gridSpan w:val="3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27C6429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Redry Electrode</w:t>
            </w:r>
            <w:r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 xml:space="preserve"> (Acc. to electrode manufacturer) </w:t>
            </w:r>
          </w:p>
        </w:tc>
      </w:tr>
      <w:tr w:rsidR="00A6142E" w:rsidRPr="005E7A5E" w14:paraId="3A54B8FF" w14:textId="77777777" w:rsidTr="008A22B6">
        <w:trPr>
          <w:trHeight w:val="283"/>
          <w:jc w:val="center"/>
        </w:trPr>
        <w:tc>
          <w:tcPr>
            <w:tcW w:w="1883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884C76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Temperature:</w:t>
            </w:r>
          </w:p>
        </w:tc>
        <w:tc>
          <w:tcPr>
            <w:tcW w:w="347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EA0071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300-350°C</w:t>
            </w:r>
          </w:p>
        </w:tc>
        <w:tc>
          <w:tcPr>
            <w:tcW w:w="112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0E1FC406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Time:</w:t>
            </w:r>
          </w:p>
        </w:tc>
        <w:tc>
          <w:tcPr>
            <w:tcW w:w="431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FCCE7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2HR</w:t>
            </w:r>
          </w:p>
        </w:tc>
      </w:tr>
      <w:tr w:rsidR="00A6142E" w:rsidRPr="005E7A5E" w14:paraId="31C45DDB" w14:textId="77777777" w:rsidTr="004D0100">
        <w:trPr>
          <w:trHeight w:val="283"/>
          <w:jc w:val="center"/>
        </w:trPr>
        <w:tc>
          <w:tcPr>
            <w:tcW w:w="10795" w:type="dxa"/>
            <w:gridSpan w:val="3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F49EADF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Electrical Characteristics(QW-409)</w:t>
            </w:r>
          </w:p>
        </w:tc>
      </w:tr>
      <w:tr w:rsidR="008A22B6" w:rsidRPr="005E7A5E" w14:paraId="1574D776" w14:textId="77777777" w:rsidTr="008A22B6">
        <w:trPr>
          <w:trHeight w:val="283"/>
          <w:jc w:val="center"/>
        </w:trPr>
        <w:tc>
          <w:tcPr>
            <w:tcW w:w="71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51632A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No.</w:t>
            </w:r>
          </w:p>
        </w:tc>
        <w:tc>
          <w:tcPr>
            <w:tcW w:w="10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561C79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Process</w:t>
            </w:r>
          </w:p>
        </w:tc>
        <w:tc>
          <w:tcPr>
            <w:tcW w:w="1713" w:type="dxa"/>
            <w:gridSpan w:val="9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88F1C1C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Fillter Metal</w:t>
            </w:r>
          </w:p>
        </w:tc>
        <w:tc>
          <w:tcPr>
            <w:tcW w:w="3150" w:type="dxa"/>
            <w:gridSpan w:val="9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53622F4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Current</w:t>
            </w:r>
          </w:p>
        </w:tc>
        <w:tc>
          <w:tcPr>
            <w:tcW w:w="1260" w:type="dxa"/>
            <w:gridSpan w:val="5"/>
            <w:vMerge w:val="restart"/>
            <w:tcBorders>
              <w:top w:val="single" w:sz="4" w:space="0" w:color="auto"/>
            </w:tcBorders>
            <w:vAlign w:val="center"/>
          </w:tcPr>
          <w:p w14:paraId="455573C5" w14:textId="77777777" w:rsidR="008A22B6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</w:p>
          <w:p w14:paraId="68E7E11A" w14:textId="04C7F677" w:rsidR="008A22B6" w:rsidRPr="005E7A5E" w:rsidRDefault="008A22B6" w:rsidP="008A22B6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Max. each pass thickness (mm)</w:t>
            </w:r>
          </w:p>
        </w:tc>
        <w:tc>
          <w:tcPr>
            <w:tcW w:w="1076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598376DC" w14:textId="77777777" w:rsidR="008A22B6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 xml:space="preserve">Travel Speed </w:t>
            </w:r>
          </w:p>
          <w:p w14:paraId="17433101" w14:textId="2B4F794D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(Cm/Min)</w:t>
            </w:r>
          </w:p>
        </w:tc>
        <w:tc>
          <w:tcPr>
            <w:tcW w:w="180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B382F4" w14:textId="6A3891ED" w:rsidR="008A22B6" w:rsidRDefault="008A22B6" w:rsidP="00977A68">
            <w:pPr>
              <w:ind w:left="-108"/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Max. Heat Input</w:t>
            </w:r>
          </w:p>
          <w:p w14:paraId="5BB3A2AE" w14:textId="77777777" w:rsidR="008A22B6" w:rsidRPr="005E7A5E" w:rsidRDefault="008A22B6" w:rsidP="00977A68">
            <w:pPr>
              <w:ind w:left="-108"/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(J/mm)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</w:tr>
      <w:tr w:rsidR="008A22B6" w:rsidRPr="005E7A5E" w14:paraId="503B44F1" w14:textId="77777777" w:rsidTr="008A22B6">
        <w:trPr>
          <w:trHeight w:val="283"/>
          <w:jc w:val="center"/>
        </w:trPr>
        <w:tc>
          <w:tcPr>
            <w:tcW w:w="71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7A9313" w14:textId="77777777" w:rsidR="008A22B6" w:rsidRPr="005E7A5E" w:rsidRDefault="008A22B6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690522" w14:textId="77777777" w:rsidR="008A22B6" w:rsidRPr="005E7A5E" w:rsidRDefault="008A22B6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809" w:type="dxa"/>
            <w:gridSpan w:val="6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AF6E342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Class</w:t>
            </w:r>
          </w:p>
        </w:tc>
        <w:tc>
          <w:tcPr>
            <w:tcW w:w="904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4548924" w14:textId="77777777" w:rsidR="008A22B6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Dia.</w:t>
            </w:r>
          </w:p>
          <w:p w14:paraId="6C794932" w14:textId="644CE0AF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(mm)</w:t>
            </w:r>
          </w:p>
        </w:tc>
        <w:tc>
          <w:tcPr>
            <w:tcW w:w="990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3F9E480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Type Polar</w:t>
            </w:r>
          </w:p>
        </w:tc>
        <w:tc>
          <w:tcPr>
            <w:tcW w:w="108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4BFB42E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Amp.s Range (A)</w:t>
            </w:r>
          </w:p>
        </w:tc>
        <w:tc>
          <w:tcPr>
            <w:tcW w:w="1080" w:type="dxa"/>
            <w:gridSpan w:val="3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9700C98" w14:textId="77777777" w:rsidR="008A22B6" w:rsidRPr="005E7A5E" w:rsidRDefault="008A22B6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Volts Range (V)</w:t>
            </w:r>
          </w:p>
        </w:tc>
        <w:tc>
          <w:tcPr>
            <w:tcW w:w="1260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0AA012CA" w14:textId="77777777" w:rsidR="008A22B6" w:rsidRPr="005E7A5E" w:rsidRDefault="008A22B6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7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302DDB08" w14:textId="77777777" w:rsidR="008A22B6" w:rsidRPr="005E7A5E" w:rsidRDefault="008A22B6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80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FD949E" w14:textId="2013BC5C" w:rsidR="008A22B6" w:rsidRPr="005E7A5E" w:rsidRDefault="008A22B6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</w:tr>
      <w:tr w:rsidR="008A22B6" w:rsidRPr="005E7A5E" w14:paraId="77C1B948" w14:textId="77777777" w:rsidTr="008A22B6">
        <w:trPr>
          <w:trHeight w:val="283"/>
          <w:jc w:val="center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BFB3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56E9F4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SMAW</w:t>
            </w:r>
          </w:p>
        </w:tc>
        <w:tc>
          <w:tcPr>
            <w:tcW w:w="80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A0AC3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9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B9B82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97457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DCEP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0E43A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100-140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6EDE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18-22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A26C4" w14:textId="0B6398DD" w:rsidR="008A22B6" w:rsidRPr="005E7A5E" w:rsidRDefault="008A22B6" w:rsidP="008A22B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9DF427" w14:textId="0B949A97" w:rsidR="008A22B6" w:rsidRPr="005E7A5E" w:rsidRDefault="008A22B6" w:rsidP="008A22B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10-20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319B" w14:textId="100C0163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1848</w:t>
            </w:r>
          </w:p>
        </w:tc>
      </w:tr>
      <w:tr w:rsidR="008A22B6" w:rsidRPr="005E7A5E" w14:paraId="73015D88" w14:textId="77777777" w:rsidTr="008A22B6">
        <w:trPr>
          <w:trHeight w:val="283"/>
          <w:jc w:val="center"/>
        </w:trPr>
        <w:tc>
          <w:tcPr>
            <w:tcW w:w="714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EE0547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F4D5408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SMAW</w:t>
            </w:r>
          </w:p>
        </w:tc>
        <w:tc>
          <w:tcPr>
            <w:tcW w:w="809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49D6537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904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540AC32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1AE35D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DCEP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B914185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120-140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E8B8A3F" w14:textId="77777777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20-24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A436157" w14:textId="06EC057E" w:rsidR="008A22B6" w:rsidRPr="005E7A5E" w:rsidRDefault="008A22B6" w:rsidP="008A22B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49189AE" w14:textId="2AFBFA3D" w:rsidR="008A22B6" w:rsidRPr="005E7A5E" w:rsidRDefault="008A22B6" w:rsidP="008A22B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10-20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5FA00E6" w14:textId="21116D0F" w:rsidR="008A22B6" w:rsidRPr="005E7A5E" w:rsidRDefault="008A22B6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2016</w:t>
            </w:r>
          </w:p>
        </w:tc>
      </w:tr>
      <w:tr w:rsidR="00A6142E" w:rsidRPr="005E7A5E" w14:paraId="16DF0877" w14:textId="77777777" w:rsidTr="004D0100">
        <w:trPr>
          <w:trHeight w:val="283"/>
          <w:jc w:val="center"/>
        </w:trPr>
        <w:tc>
          <w:tcPr>
            <w:tcW w:w="10795" w:type="dxa"/>
            <w:gridSpan w:val="31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166E0C6A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Welding  Sequence</w:t>
            </w:r>
          </w:p>
        </w:tc>
      </w:tr>
      <w:tr w:rsidR="00A6142E" w:rsidRPr="005E7A5E" w14:paraId="50729831" w14:textId="77777777" w:rsidTr="008A22B6">
        <w:trPr>
          <w:trHeight w:val="283"/>
          <w:jc w:val="center"/>
        </w:trPr>
        <w:tc>
          <w:tcPr>
            <w:tcW w:w="3842" w:type="dxa"/>
            <w:gridSpan w:val="13"/>
            <w:tcBorders>
              <w:right w:val="nil"/>
            </w:tcBorders>
          </w:tcPr>
          <w:p w14:paraId="05547B6D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Cleaning &amp; Assembling      </w:t>
            </w:r>
          </w:p>
          <w:p w14:paraId="150FAEEF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Welding of Root Pass</w:t>
            </w:r>
          </w:p>
          <w:p w14:paraId="15B6D25B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Welding of Filling Pass</w:t>
            </w:r>
          </w:p>
        </w:tc>
        <w:tc>
          <w:tcPr>
            <w:tcW w:w="3582" w:type="dxa"/>
            <w:gridSpan w:val="11"/>
            <w:tcBorders>
              <w:left w:val="nil"/>
              <w:right w:val="nil"/>
            </w:tcBorders>
          </w:tcPr>
          <w:p w14:paraId="21B0A422" w14:textId="77777777" w:rsidR="00A6142E" w:rsidRPr="005E7A5E" w:rsidRDefault="00A6142E" w:rsidP="00977A68">
            <w:pPr>
              <w:ind w:left="720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371" w:type="dxa"/>
            <w:gridSpan w:val="7"/>
            <w:tcBorders>
              <w:left w:val="nil"/>
              <w:right w:val="single" w:sz="4" w:space="0" w:color="auto"/>
            </w:tcBorders>
          </w:tcPr>
          <w:p w14:paraId="1095733D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M</w:t>
            </w: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T 1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0</w:t>
            </w: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0%</w:t>
            </w:r>
          </w:p>
        </w:tc>
      </w:tr>
    </w:tbl>
    <w:p w14:paraId="10009EE2" w14:textId="0549E6D2" w:rsidR="008275CD" w:rsidRDefault="008275CD" w:rsidP="00D315F4">
      <w:pPr>
        <w:bidi/>
        <w:rPr>
          <w:rtl/>
        </w:rPr>
      </w:pPr>
    </w:p>
    <w:p w14:paraId="7F28AC46" w14:textId="77777777" w:rsidR="008275CD" w:rsidRDefault="008275CD">
      <w:pPr>
        <w:rPr>
          <w:rtl/>
        </w:rPr>
      </w:pPr>
      <w:r>
        <w:rPr>
          <w:rtl/>
        </w:rPr>
        <w:br w:type="page"/>
      </w:r>
    </w:p>
    <w:p w14:paraId="1558808D" w14:textId="08922F4B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B2D09F0" wp14:editId="408F491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32767" cy="7772400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Q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6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F7A0B" w14:textId="177CD24E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69504" behindDoc="1" locked="0" layoutInCell="1" allowOverlap="1" wp14:anchorId="2A9CAAAB" wp14:editId="449CAB51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874969" cy="7772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 2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" r="2971" b="3181"/>
                    <a:stretch/>
                  </pic:blipFill>
                  <pic:spPr bwMode="auto">
                    <a:xfrm>
                      <a:off x="0" y="0"/>
                      <a:ext cx="5874969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BB08B" w14:textId="04875884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71552" behindDoc="1" locked="0" layoutInCell="1" allowOverlap="1" wp14:anchorId="575B7BAB" wp14:editId="17AC8EE7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17909" cy="777240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 3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5827" r="2838"/>
                    <a:stretch/>
                  </pic:blipFill>
                  <pic:spPr bwMode="auto">
                    <a:xfrm>
                      <a:off x="0" y="0"/>
                      <a:ext cx="5517909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78274" w14:textId="6A1024AF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73600" behindDoc="1" locked="0" layoutInCell="1" allowOverlap="1" wp14:anchorId="085C3966" wp14:editId="3ED588DE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978982" cy="7772400"/>
            <wp:effectExtent l="0" t="0" r="317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r. Sahlabadi_0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82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0164" w14:textId="2EEAE148" w:rsidR="008275CD" w:rsidRDefault="00684D81">
      <w:pPr>
        <w:rPr>
          <w:rtl/>
        </w:rPr>
      </w:pPr>
      <w:r>
        <w:rPr>
          <w:b/>
          <w:bCs/>
          <w:noProof/>
          <w:kern w:val="32"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3D1589B" wp14:editId="179510BE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66578" cy="7772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 4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r="4268" b="1332"/>
                    <a:stretch/>
                  </pic:blipFill>
                  <pic:spPr bwMode="auto">
                    <a:xfrm>
                      <a:off x="0" y="0"/>
                      <a:ext cx="5566578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D">
        <w:rPr>
          <w:rtl/>
        </w:rPr>
        <w:br w:type="page"/>
      </w:r>
    </w:p>
    <w:p w14:paraId="288783B7" w14:textId="5F29C693" w:rsidR="008275CD" w:rsidRDefault="00684D81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0B3F1A2" wp14:editId="7EE813F8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95841" cy="777240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 5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" r="2971"/>
                    <a:stretch/>
                  </pic:blipFill>
                  <pic:spPr bwMode="auto">
                    <a:xfrm>
                      <a:off x="0" y="0"/>
                      <a:ext cx="5595841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D">
        <w:rPr>
          <w:rtl/>
        </w:rPr>
        <w:br w:type="page"/>
      </w:r>
    </w:p>
    <w:p w14:paraId="0C6F7928" w14:textId="00D9DC0C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79744" behindDoc="1" locked="0" layoutInCell="1" allowOverlap="1" wp14:anchorId="40DB713B" wp14:editId="49DEEAC9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42014" cy="77724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6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2857" b="1439"/>
                    <a:stretch/>
                  </pic:blipFill>
                  <pic:spPr bwMode="auto">
                    <a:xfrm>
                      <a:off x="0" y="0"/>
                      <a:ext cx="5642014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73D81" w14:textId="294C379B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1792" behindDoc="1" locked="0" layoutInCell="1" allowOverlap="1" wp14:anchorId="6BFE0208" wp14:editId="0B641A65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5835" cy="7772400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 7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" r="2743" b="1474"/>
                    <a:stretch/>
                  </pic:blipFill>
                  <pic:spPr bwMode="auto">
                    <a:xfrm>
                      <a:off x="0" y="0"/>
                      <a:ext cx="565583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FE14C" w14:textId="60579B3E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3840" behindDoc="1" locked="0" layoutInCell="1" allowOverlap="1" wp14:anchorId="1BEB89EB" wp14:editId="3BDD0885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9476" cy="77724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8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2629" b="1522"/>
                    <a:stretch/>
                  </pic:blipFill>
                  <pic:spPr bwMode="auto">
                    <a:xfrm>
                      <a:off x="0" y="0"/>
                      <a:ext cx="5659476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3153F" w14:textId="1528852F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5888" behindDoc="1" locked="0" layoutInCell="1" allowOverlap="1" wp14:anchorId="4E8A1817" wp14:editId="2C1AB821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0262" cy="77724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 9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 r="3200" b="1524"/>
                    <a:stretch/>
                  </pic:blipFill>
                  <pic:spPr bwMode="auto">
                    <a:xfrm>
                      <a:off x="0" y="0"/>
                      <a:ext cx="5650262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35D4" w14:textId="755D5DDD" w:rsidR="00D315F4" w:rsidRDefault="00E83D08" w:rsidP="00BD3FE4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9E6DC07" wp14:editId="1CEAC0CB">
            <wp:simplePos x="731520" y="2331720"/>
            <wp:positionH relativeFrom="margin">
              <wp:align>center</wp:align>
            </wp:positionH>
            <wp:positionV relativeFrom="margin">
              <wp:align>top</wp:align>
            </wp:positionV>
            <wp:extent cx="5485130" cy="7772400"/>
            <wp:effectExtent l="0" t="0" r="127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 10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/>
                    <a:stretch/>
                  </pic:blipFill>
                  <pic:spPr bwMode="auto">
                    <a:xfrm>
                      <a:off x="0" y="0"/>
                      <a:ext cx="548513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5F4" w:rsidSect="003757BC">
      <w:pgSz w:w="11907" w:h="16840" w:code="9"/>
      <w:pgMar w:top="1872" w:right="1152" w:bottom="1080" w:left="1152" w:header="53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791C8" w14:textId="77777777" w:rsidR="00420519" w:rsidRDefault="00420519">
      <w:r>
        <w:separator/>
      </w:r>
    </w:p>
  </w:endnote>
  <w:endnote w:type="continuationSeparator" w:id="0">
    <w:p w14:paraId="2AEE2CB4" w14:textId="77777777" w:rsidR="00420519" w:rsidRDefault="0042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5E7E0" w14:textId="77777777" w:rsidR="005E70C7" w:rsidRPr="00FA4185" w:rsidRDefault="005E70C7" w:rsidP="00E75943">
    <w:pPr>
      <w:ind w:right="-28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53CFD" w14:textId="77777777" w:rsidR="005E70C7" w:rsidRPr="009279B4" w:rsidRDefault="005E70C7" w:rsidP="009279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0332C" w14:textId="77777777" w:rsidR="00420519" w:rsidRDefault="00420519">
      <w:r>
        <w:separator/>
      </w:r>
    </w:p>
  </w:footnote>
  <w:footnote w:type="continuationSeparator" w:id="0">
    <w:p w14:paraId="11B4729A" w14:textId="77777777" w:rsidR="00420519" w:rsidRDefault="00420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6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844"/>
      <w:gridCol w:w="567"/>
      <w:gridCol w:w="711"/>
      <w:gridCol w:w="900"/>
      <w:gridCol w:w="540"/>
      <w:gridCol w:w="720"/>
      <w:gridCol w:w="900"/>
      <w:gridCol w:w="810"/>
      <w:gridCol w:w="843"/>
      <w:gridCol w:w="1830"/>
    </w:tblGrid>
    <w:tr w:rsidR="005E70C7" w:rsidRPr="008C593B" w14:paraId="7DF01D95" w14:textId="77777777" w:rsidTr="00B33447">
      <w:trPr>
        <w:cantSplit/>
        <w:trHeight w:val="1843"/>
        <w:jc w:val="center"/>
      </w:trPr>
      <w:tc>
        <w:tcPr>
          <w:tcW w:w="2844" w:type="dxa"/>
          <w:tcBorders>
            <w:top w:val="single" w:sz="12" w:space="0" w:color="auto"/>
            <w:left w:val="single" w:sz="12" w:space="0" w:color="auto"/>
          </w:tcBorders>
        </w:tcPr>
        <w:p w14:paraId="1BB3A1B8" w14:textId="5846F162" w:rsidR="005E70C7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rtl/>
            </w:rPr>
          </w:pPr>
          <w:r w:rsidRPr="00B71C1A"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60288" behindDoc="0" locked="0" layoutInCell="1" allowOverlap="1" wp14:anchorId="2BB3C42D" wp14:editId="2AA5A0F6">
                <wp:simplePos x="0" y="0"/>
                <wp:positionH relativeFrom="column">
                  <wp:posOffset>621030</wp:posOffset>
                </wp:positionH>
                <wp:positionV relativeFrom="paragraph">
                  <wp:posOffset>132715</wp:posOffset>
                </wp:positionV>
                <wp:extent cx="430383" cy="314325"/>
                <wp:effectExtent l="0" t="0" r="8255" b="0"/>
                <wp:wrapNone/>
                <wp:docPr id="155517128" name="Picture 155517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383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71C1A"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59264" behindDoc="0" locked="0" layoutInCell="1" allowOverlap="1" wp14:anchorId="19F7C903" wp14:editId="481CC91E">
                <wp:simplePos x="0" y="0"/>
                <wp:positionH relativeFrom="column">
                  <wp:posOffset>1096645</wp:posOffset>
                </wp:positionH>
                <wp:positionV relativeFrom="paragraph">
                  <wp:posOffset>133985</wp:posOffset>
                </wp:positionV>
                <wp:extent cx="581009" cy="342900"/>
                <wp:effectExtent l="0" t="0" r="0" b="0"/>
                <wp:wrapNone/>
                <wp:docPr id="573436401" name="Picture 573436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09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B2E0C">
            <w:rPr>
              <w:rFonts w:cs="Arial"/>
              <w:b w:val="0"/>
              <w:bCs/>
              <w:noProof/>
              <w:szCs w:val="16"/>
            </w:rPr>
            <w:drawing>
              <wp:anchor distT="0" distB="0" distL="114300" distR="114300" simplePos="0" relativeHeight="251661312" behindDoc="0" locked="0" layoutInCell="1" allowOverlap="1" wp14:anchorId="310E36D8" wp14:editId="095ABE56">
                <wp:simplePos x="0" y="0"/>
                <wp:positionH relativeFrom="column">
                  <wp:posOffset>5715</wp:posOffset>
                </wp:positionH>
                <wp:positionV relativeFrom="paragraph">
                  <wp:posOffset>86995</wp:posOffset>
                </wp:positionV>
                <wp:extent cx="457200" cy="433407"/>
                <wp:effectExtent l="0" t="0" r="0" b="5080"/>
                <wp:wrapNone/>
                <wp:docPr id="504875515" name="Picture 504875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33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54FDDB1" w14:textId="289E6A99" w:rsidR="005E70C7" w:rsidRPr="00ED37F3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rtl/>
              <w:lang w:bidi="fa-IR"/>
            </w:rPr>
          </w:pPr>
          <w:r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62336" behindDoc="1" locked="0" layoutInCell="1" allowOverlap="1" wp14:anchorId="79448FC1" wp14:editId="564BC6E3">
                <wp:simplePos x="0" y="0"/>
                <wp:positionH relativeFrom="column">
                  <wp:posOffset>129540</wp:posOffset>
                </wp:positionH>
                <wp:positionV relativeFrom="paragraph">
                  <wp:posOffset>406400</wp:posOffset>
                </wp:positionV>
                <wp:extent cx="1190625" cy="365371"/>
                <wp:effectExtent l="0" t="0" r="0" b="0"/>
                <wp:wrapNone/>
                <wp:docPr id="1027687210" name="Picture 1027687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653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991" w:type="dxa"/>
          <w:gridSpan w:val="8"/>
          <w:tcBorders>
            <w:top w:val="single" w:sz="12" w:space="0" w:color="auto"/>
          </w:tcBorders>
          <w:vAlign w:val="center"/>
        </w:tcPr>
        <w:p w14:paraId="73F8C4EF" w14:textId="77777777" w:rsidR="005E70C7" w:rsidRPr="0021063A" w:rsidRDefault="005E70C7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نگهداشت و افزا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ش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تول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م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دان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نفت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ب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نک</w:t>
          </w:r>
        </w:p>
        <w:p w14:paraId="29A80BC6" w14:textId="77777777" w:rsidR="005E70C7" w:rsidRPr="0021063A" w:rsidRDefault="005E70C7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سطح الارض</w:t>
          </w:r>
          <w:r w:rsidRPr="0021063A">
            <w:rPr>
              <w:rFonts w:cs="B Zar" w:hint="cs"/>
              <w:b/>
              <w:bCs/>
              <w:rtl/>
              <w:lang w:bidi="fa-IR"/>
            </w:rPr>
            <w:t xml:space="preserve"> و ابنیه تحت الارض </w:t>
          </w:r>
        </w:p>
        <w:p w14:paraId="2ED863A7" w14:textId="77777777" w:rsidR="005E70C7" w:rsidRPr="0021063A" w:rsidRDefault="005E70C7" w:rsidP="0059733D">
          <w:pPr>
            <w:tabs>
              <w:tab w:val="right" w:pos="29"/>
            </w:tabs>
            <w:jc w:val="center"/>
            <w:rPr>
              <w:rFonts w:cs="B Zar"/>
              <w:b/>
              <w:bCs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خر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توپک ران و توپک گ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ر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بسته خطوط لوله</w:t>
          </w:r>
        </w:p>
        <w:p w14:paraId="3E73C467" w14:textId="77777777" w:rsidR="005E70C7" w:rsidRPr="00FA21C4" w:rsidRDefault="005E70C7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sz w:val="28"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 xml:space="preserve">(قرارداد </w:t>
          </w:r>
          <w:r w:rsidRPr="0021063A">
            <w:rPr>
              <w:rFonts w:cs="B Zar"/>
              <w:b/>
              <w:bCs/>
              <w:lang w:bidi="fa-IR"/>
            </w:rPr>
            <w:t>BK-HD-PPL-CO-0019_01</w:t>
          </w:r>
          <w:r w:rsidRPr="0021063A">
            <w:rPr>
              <w:rFonts w:cs="B Zar"/>
              <w:b/>
              <w:bCs/>
              <w:rtl/>
              <w:lang w:bidi="fa-IR"/>
            </w:rPr>
            <w:t>)</w:t>
          </w:r>
        </w:p>
      </w:tc>
      <w:tc>
        <w:tcPr>
          <w:tcW w:w="183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7A4268E0" w14:textId="77777777" w:rsidR="005E70C7" w:rsidRPr="0034040D" w:rsidRDefault="005E70C7" w:rsidP="0059733D">
          <w:pPr>
            <w:bidi/>
            <w:jc w:val="center"/>
            <w:rPr>
              <w:noProof/>
              <w:rtl/>
            </w:rPr>
          </w:pPr>
          <w:r w:rsidRPr="0034040D">
            <w:rPr>
              <w:rFonts w:cs="B Zar"/>
              <w:noProof/>
              <w:color w:val="000000"/>
            </w:rPr>
            <w:drawing>
              <wp:inline distT="0" distB="0" distL="0" distR="0" wp14:anchorId="3419E255" wp14:editId="600CB7FC">
                <wp:extent cx="845634" cy="619125"/>
                <wp:effectExtent l="0" t="0" r="0" b="0"/>
                <wp:docPr id="24" name="Picture 24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0BE41D3" w14:textId="77777777" w:rsidR="005E70C7" w:rsidRPr="0034040D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</w:rPr>
          </w:pPr>
          <w:r w:rsidRPr="0034040D">
            <w:rPr>
              <w:rFonts w:asciiTheme="majorBidi" w:hAnsiTheme="majorBidi" w:cstheme="majorBidi"/>
              <w:bCs/>
              <w:color w:val="000000"/>
              <w:lang w:bidi="fa-IR"/>
            </w:rPr>
            <w:t>NISOC</w:t>
          </w:r>
        </w:p>
      </w:tc>
    </w:tr>
    <w:tr w:rsidR="005E70C7" w:rsidRPr="008C593B" w14:paraId="5E1286B7" w14:textId="77777777" w:rsidTr="00B33447">
      <w:trPr>
        <w:cantSplit/>
        <w:trHeight w:val="150"/>
        <w:jc w:val="center"/>
      </w:trPr>
      <w:tc>
        <w:tcPr>
          <w:tcW w:w="2844" w:type="dxa"/>
          <w:vMerge w:val="restart"/>
          <w:tcBorders>
            <w:left w:val="single" w:sz="12" w:space="0" w:color="auto"/>
          </w:tcBorders>
          <w:vAlign w:val="center"/>
        </w:tcPr>
        <w:p w14:paraId="7FABC679" w14:textId="77777777" w:rsidR="005E70C7" w:rsidRPr="00F67855" w:rsidRDefault="005E70C7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B Zar"/>
              <w:b w:val="0"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cs="B Zar" w:hint="cs"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cs="B Zar"/>
              <w:bCs/>
              <w:color w:val="000000"/>
              <w:sz w:val="18"/>
              <w:szCs w:val="18"/>
            </w:rPr>
            <w:t xml:space="preserve">: 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cs="B Zar"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separate"/>
          </w:r>
          <w:r w:rsidR="00B44C88">
            <w:rPr>
              <w:rFonts w:cs="B Zar"/>
              <w:bCs/>
              <w:noProof/>
              <w:color w:val="000000"/>
              <w:sz w:val="18"/>
              <w:szCs w:val="18"/>
              <w:rtl/>
            </w:rPr>
            <w:t>17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cs="B Zar" w:hint="cs"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cs="B Zar"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separate"/>
          </w:r>
          <w:r w:rsidR="00B44C88">
            <w:rPr>
              <w:rFonts w:cs="B Zar"/>
              <w:bCs/>
              <w:noProof/>
              <w:color w:val="000000"/>
              <w:sz w:val="18"/>
              <w:szCs w:val="18"/>
              <w:rtl/>
            </w:rPr>
            <w:t>17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991" w:type="dxa"/>
          <w:gridSpan w:val="8"/>
          <w:vAlign w:val="center"/>
        </w:tcPr>
        <w:p w14:paraId="5FB9ACC6" w14:textId="5B851D3B" w:rsidR="005E70C7" w:rsidRPr="008275CD" w:rsidRDefault="005E70C7" w:rsidP="008275CD">
          <w:pPr>
            <w:widowControl w:val="0"/>
            <w:ind w:right="51"/>
            <w:jc w:val="center"/>
            <w:rPr>
              <w:rFonts w:cs="Arial"/>
              <w:b/>
              <w:bCs/>
              <w:sz w:val="32"/>
              <w:szCs w:val="32"/>
            </w:rPr>
          </w:pPr>
          <w:r w:rsidRPr="008275CD">
            <w:rPr>
              <w:b/>
              <w:bCs/>
              <w:sz w:val="16"/>
              <w:szCs w:val="16"/>
            </w:rPr>
            <w:t>WPS &amp; PQR</w:t>
          </w:r>
        </w:p>
      </w:tc>
      <w:tc>
        <w:tcPr>
          <w:tcW w:w="1830" w:type="dxa"/>
          <w:tcBorders>
            <w:bottom w:val="nil"/>
            <w:right w:val="single" w:sz="12" w:space="0" w:color="auto"/>
          </w:tcBorders>
          <w:vAlign w:val="center"/>
        </w:tcPr>
        <w:p w14:paraId="71261C24" w14:textId="77777777" w:rsidR="005E70C7" w:rsidRPr="007B6EBF" w:rsidRDefault="005E70C7" w:rsidP="0059733D">
          <w:pPr>
            <w:pStyle w:val="Header"/>
            <w:bidi/>
            <w:spacing w:before="20"/>
            <w:jc w:val="center"/>
            <w:rPr>
              <w:rFonts w:cs="B Zar"/>
              <w:b w:val="0"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cs="B Zar" w:hint="cs"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cs="B Zar"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5E70C7" w:rsidRPr="008C593B" w14:paraId="16937E2D" w14:textId="77777777" w:rsidTr="00B33447">
      <w:trPr>
        <w:cantSplit/>
        <w:trHeight w:val="207"/>
        <w:jc w:val="center"/>
      </w:trPr>
      <w:tc>
        <w:tcPr>
          <w:tcW w:w="2844" w:type="dxa"/>
          <w:vMerge/>
          <w:tcBorders>
            <w:left w:val="single" w:sz="12" w:space="0" w:color="auto"/>
          </w:tcBorders>
          <w:vAlign w:val="center"/>
        </w:tcPr>
        <w:p w14:paraId="07C6FB37" w14:textId="77777777" w:rsidR="005E70C7" w:rsidRPr="00F1221B" w:rsidRDefault="005E70C7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B Zar"/>
              <w:b w:val="0"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7A0338F" w14:textId="77777777" w:rsidR="005E70C7" w:rsidRPr="00571B19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57E6F932" w14:textId="77777777" w:rsidR="005E70C7" w:rsidRPr="00571B19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52F2E3EE" w14:textId="77777777" w:rsidR="005E70C7" w:rsidRPr="00571B19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نوع مدرک</w:t>
          </w:r>
        </w:p>
      </w:tc>
      <w:tc>
        <w:tcPr>
          <w:tcW w:w="540" w:type="dxa"/>
          <w:vAlign w:val="center"/>
        </w:tcPr>
        <w:p w14:paraId="4B1F0976" w14:textId="77777777" w:rsidR="005E70C7" w:rsidRPr="00571B19" w:rsidRDefault="005E70C7" w:rsidP="0059733D">
          <w:pPr>
            <w:pStyle w:val="Header"/>
            <w:bidi/>
            <w:ind w:left="-108" w:right="-108"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رشته</w:t>
          </w:r>
        </w:p>
      </w:tc>
      <w:tc>
        <w:tcPr>
          <w:tcW w:w="720" w:type="dxa"/>
          <w:vAlign w:val="center"/>
        </w:tcPr>
        <w:p w14:paraId="00BAD235" w14:textId="77777777" w:rsidR="005E70C7" w:rsidRPr="00571B19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1A1EE2AB" w14:textId="77777777" w:rsidR="005E70C7" w:rsidRPr="00571B19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2DEA826E" w14:textId="77777777" w:rsidR="005E70C7" w:rsidRPr="00571B19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>
            <w:rPr>
              <w:rFonts w:cs="B Zar" w:hint="cs"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843" w:type="dxa"/>
          <w:vAlign w:val="center"/>
        </w:tcPr>
        <w:p w14:paraId="189A7FCE" w14:textId="77777777" w:rsidR="005E70C7" w:rsidRPr="00571B19" w:rsidRDefault="005E70C7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پروژه</w:t>
          </w:r>
        </w:p>
      </w:tc>
      <w:tc>
        <w:tcPr>
          <w:tcW w:w="1830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7A25C8C1" w14:textId="77777777" w:rsidR="005E70C7" w:rsidRPr="009D01B4" w:rsidRDefault="005E70C7" w:rsidP="0059733D">
          <w:pPr>
            <w:bidi/>
            <w:jc w:val="center"/>
            <w:rPr>
              <w:rFonts w:cs="B Zar"/>
              <w:color w:val="000000"/>
              <w:sz w:val="18"/>
              <w:szCs w:val="18"/>
              <w:rtl/>
            </w:rPr>
          </w:pPr>
          <w:r w:rsidRPr="009D01B4">
            <w:rPr>
              <w:rFonts w:cs="B Zar" w:hint="cs"/>
              <w:color w:val="000000"/>
              <w:sz w:val="18"/>
              <w:szCs w:val="18"/>
              <w:rtl/>
            </w:rPr>
            <w:t xml:space="preserve">9184 </w:t>
          </w:r>
          <w:r w:rsidRPr="009D01B4">
            <w:rPr>
              <w:rFonts w:hint="cs"/>
              <w:color w:val="000000"/>
              <w:sz w:val="18"/>
              <w:szCs w:val="18"/>
              <w:rtl/>
            </w:rPr>
            <w:t>–</w:t>
          </w:r>
          <w:r w:rsidRPr="009D01B4">
            <w:rPr>
              <w:rFonts w:cs="B Zar" w:hint="cs"/>
              <w:color w:val="000000"/>
              <w:sz w:val="18"/>
              <w:szCs w:val="18"/>
              <w:rtl/>
            </w:rPr>
            <w:t>073 - 053</w:t>
          </w:r>
        </w:p>
      </w:tc>
    </w:tr>
    <w:tr w:rsidR="005E70C7" w:rsidRPr="008C593B" w14:paraId="57672999" w14:textId="77777777" w:rsidTr="00B33447">
      <w:trPr>
        <w:cantSplit/>
        <w:trHeight w:val="206"/>
        <w:jc w:val="center"/>
      </w:trPr>
      <w:tc>
        <w:tcPr>
          <w:tcW w:w="284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335C4F5A" w14:textId="77777777" w:rsidR="005E70C7" w:rsidRPr="008C593B" w:rsidRDefault="005E70C7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Arial"/>
              <w:b w:val="0"/>
              <w:bCs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775D02B6" w14:textId="6FBA3A97" w:rsidR="005E70C7" w:rsidRPr="007B6EBF" w:rsidRDefault="00CF59F5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V01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463E0A36" w14:textId="54D037AA" w:rsidR="005E70C7" w:rsidRPr="007B6EBF" w:rsidRDefault="005E70C7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0002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551A8A77" w14:textId="77777777" w:rsidR="005E70C7" w:rsidRPr="007B6EBF" w:rsidRDefault="005E70C7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PR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763ED0B1" w14:textId="77777777" w:rsidR="005E70C7" w:rsidRPr="007B6EBF" w:rsidRDefault="005E70C7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QC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62D911DB" w14:textId="77777777" w:rsidR="005E70C7" w:rsidRPr="007B6EBF" w:rsidRDefault="005E70C7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3C8EECA1" w14:textId="77777777" w:rsidR="005E70C7" w:rsidRPr="007B6EBF" w:rsidRDefault="005E70C7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BV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5218AFCF" w14:textId="77777777" w:rsidR="005E70C7" w:rsidRPr="007B6EBF" w:rsidRDefault="005E70C7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PPL</w:t>
          </w:r>
        </w:p>
      </w:tc>
      <w:tc>
        <w:tcPr>
          <w:tcW w:w="843" w:type="dxa"/>
          <w:tcBorders>
            <w:bottom w:val="single" w:sz="12" w:space="0" w:color="auto"/>
          </w:tcBorders>
          <w:vAlign w:val="center"/>
        </w:tcPr>
        <w:p w14:paraId="181D7171" w14:textId="77777777" w:rsidR="005E70C7" w:rsidRPr="007B6EBF" w:rsidRDefault="005E70C7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BK</w:t>
          </w:r>
        </w:p>
      </w:tc>
      <w:tc>
        <w:tcPr>
          <w:tcW w:w="1830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3C95BC57" w14:textId="77777777" w:rsidR="005E70C7" w:rsidRPr="008C593B" w:rsidRDefault="005E70C7" w:rsidP="0059733D">
          <w:pPr>
            <w:bidi/>
            <w:jc w:val="center"/>
            <w:rPr>
              <w:rFonts w:cs="Arial"/>
              <w:b/>
              <w:bCs/>
              <w:rtl/>
              <w:lang w:bidi="fa-IR"/>
            </w:rPr>
          </w:pPr>
        </w:p>
      </w:tc>
    </w:tr>
  </w:tbl>
  <w:p w14:paraId="60BA6A8B" w14:textId="1AFA8256" w:rsidR="005E70C7" w:rsidRPr="005E70C7" w:rsidRDefault="005E70C7" w:rsidP="007A326A">
    <w:pPr>
      <w:pStyle w:val="Header"/>
      <w:rPr>
        <w:sz w:val="4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C0E98"/>
    <w:multiLevelType w:val="hybridMultilevel"/>
    <w:tmpl w:val="2E8E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73900"/>
    <w:multiLevelType w:val="hybridMultilevel"/>
    <w:tmpl w:val="98A2E7E4"/>
    <w:lvl w:ilvl="0" w:tplc="E77ADCFE">
      <w:start w:val="1"/>
      <w:numFmt w:val="upperLetter"/>
      <w:pStyle w:val="IndentChr1"/>
      <w:lvlText w:val="%1)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2" w15:restartNumberingAfterBreak="0">
    <w:nsid w:val="10D625EF"/>
    <w:multiLevelType w:val="hybridMultilevel"/>
    <w:tmpl w:val="F61EA85E"/>
    <w:lvl w:ilvl="0" w:tplc="0AA011C6">
      <w:start w:val="1"/>
      <w:numFmt w:val="lowerLetter"/>
      <w:pStyle w:val="AlphabeticBullet"/>
      <w:lvlText w:val="%1)"/>
      <w:lvlJc w:val="left"/>
      <w:pPr>
        <w:tabs>
          <w:tab w:val="num" w:pos="1531"/>
        </w:tabs>
        <w:ind w:left="1531" w:hanging="397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3D71D5"/>
    <w:multiLevelType w:val="hybridMultilevel"/>
    <w:tmpl w:val="9BE40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21FFE"/>
    <w:multiLevelType w:val="hybridMultilevel"/>
    <w:tmpl w:val="27F2D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D0B4A"/>
    <w:multiLevelType w:val="hybridMultilevel"/>
    <w:tmpl w:val="4DFE8CC0"/>
    <w:lvl w:ilvl="0" w:tplc="27B8028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83C3F"/>
    <w:multiLevelType w:val="hybridMultilevel"/>
    <w:tmpl w:val="8D3E2ACC"/>
    <w:lvl w:ilvl="0" w:tplc="1610C41A">
      <w:start w:val="1"/>
      <w:numFmt w:val="decimal"/>
      <w:pStyle w:val="IndentNum2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7" w15:restartNumberingAfterBreak="0">
    <w:nsid w:val="2657042C"/>
    <w:multiLevelType w:val="hybridMultilevel"/>
    <w:tmpl w:val="DBFE2AD6"/>
    <w:lvl w:ilvl="0" w:tplc="4A26E26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33311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E4CEB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D66BE"/>
    <w:multiLevelType w:val="hybridMultilevel"/>
    <w:tmpl w:val="54DCCC4A"/>
    <w:lvl w:ilvl="0" w:tplc="8B5844B6">
      <w:start w:val="1"/>
      <w:numFmt w:val="bullet"/>
      <w:pStyle w:val="Bullet-1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A3E96"/>
    <w:multiLevelType w:val="hybridMultilevel"/>
    <w:tmpl w:val="01D47A7E"/>
    <w:lvl w:ilvl="0" w:tplc="14DECD42">
      <w:start w:val="1"/>
      <w:numFmt w:val="lowerLetter"/>
      <w:pStyle w:val="IndentChr2"/>
      <w:lvlText w:val="%1)"/>
      <w:lvlJc w:val="left"/>
      <w:pPr>
        <w:tabs>
          <w:tab w:val="num" w:pos="1858"/>
        </w:tabs>
        <w:ind w:left="1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2" w15:restartNumberingAfterBreak="0">
    <w:nsid w:val="3F0C7186"/>
    <w:multiLevelType w:val="multilevel"/>
    <w:tmpl w:val="EE2226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4716A1D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C2E84"/>
    <w:multiLevelType w:val="multilevel"/>
    <w:tmpl w:val="0F685CF4"/>
    <w:lvl w:ilvl="0">
      <w:start w:val="4"/>
      <w:numFmt w:val="decimal"/>
      <w:lvlText w:val="%1.0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2" w:hanging="1800"/>
      </w:pPr>
      <w:rPr>
        <w:rFonts w:hint="default"/>
      </w:rPr>
    </w:lvl>
  </w:abstractNum>
  <w:abstractNum w:abstractNumId="15" w15:restartNumberingAfterBreak="0">
    <w:nsid w:val="4D2E18CE"/>
    <w:multiLevelType w:val="hybridMultilevel"/>
    <w:tmpl w:val="8BDAA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A22A9"/>
    <w:multiLevelType w:val="hybridMultilevel"/>
    <w:tmpl w:val="C8AABD98"/>
    <w:lvl w:ilvl="0" w:tplc="7EE46206">
      <w:start w:val="1"/>
      <w:numFmt w:val="decimal"/>
      <w:lvlText w:val="%1)"/>
      <w:lvlJc w:val="left"/>
      <w:pPr>
        <w:ind w:left="720" w:hanging="360"/>
      </w:pPr>
    </w:lvl>
    <w:lvl w:ilvl="1" w:tplc="D70CA68C" w:tentative="1">
      <w:start w:val="1"/>
      <w:numFmt w:val="lowerLetter"/>
      <w:lvlText w:val="%2."/>
      <w:lvlJc w:val="left"/>
      <w:pPr>
        <w:ind w:left="1440" w:hanging="360"/>
      </w:pPr>
    </w:lvl>
    <w:lvl w:ilvl="2" w:tplc="DB5E5784" w:tentative="1">
      <w:start w:val="1"/>
      <w:numFmt w:val="lowerRoman"/>
      <w:lvlText w:val="%3."/>
      <w:lvlJc w:val="right"/>
      <w:pPr>
        <w:ind w:left="2160" w:hanging="180"/>
      </w:pPr>
    </w:lvl>
    <w:lvl w:ilvl="3" w:tplc="D2301318" w:tentative="1">
      <w:start w:val="1"/>
      <w:numFmt w:val="decimal"/>
      <w:lvlText w:val="%4."/>
      <w:lvlJc w:val="left"/>
      <w:pPr>
        <w:ind w:left="2880" w:hanging="360"/>
      </w:pPr>
    </w:lvl>
    <w:lvl w:ilvl="4" w:tplc="ECA285C4" w:tentative="1">
      <w:start w:val="1"/>
      <w:numFmt w:val="lowerLetter"/>
      <w:lvlText w:val="%5."/>
      <w:lvlJc w:val="left"/>
      <w:pPr>
        <w:ind w:left="3600" w:hanging="360"/>
      </w:pPr>
    </w:lvl>
    <w:lvl w:ilvl="5" w:tplc="10A2771E" w:tentative="1">
      <w:start w:val="1"/>
      <w:numFmt w:val="lowerRoman"/>
      <w:lvlText w:val="%6."/>
      <w:lvlJc w:val="right"/>
      <w:pPr>
        <w:ind w:left="4320" w:hanging="180"/>
      </w:pPr>
    </w:lvl>
    <w:lvl w:ilvl="6" w:tplc="4DB80982" w:tentative="1">
      <w:start w:val="1"/>
      <w:numFmt w:val="decimal"/>
      <w:lvlText w:val="%7."/>
      <w:lvlJc w:val="left"/>
      <w:pPr>
        <w:ind w:left="5040" w:hanging="360"/>
      </w:pPr>
    </w:lvl>
    <w:lvl w:ilvl="7" w:tplc="2D0A3FD4" w:tentative="1">
      <w:start w:val="1"/>
      <w:numFmt w:val="lowerLetter"/>
      <w:lvlText w:val="%8."/>
      <w:lvlJc w:val="left"/>
      <w:pPr>
        <w:ind w:left="5760" w:hanging="360"/>
      </w:pPr>
    </w:lvl>
    <w:lvl w:ilvl="8" w:tplc="20560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33B5F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1636A4"/>
    <w:multiLevelType w:val="hybridMultilevel"/>
    <w:tmpl w:val="100281E4"/>
    <w:lvl w:ilvl="0" w:tplc="04C691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60CC383C"/>
    <w:multiLevelType w:val="hybridMultilevel"/>
    <w:tmpl w:val="42A65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613F9"/>
    <w:multiLevelType w:val="hybridMultilevel"/>
    <w:tmpl w:val="EEBEB11E"/>
    <w:lvl w:ilvl="0" w:tplc="3E909A94">
      <w:start w:val="1"/>
      <w:numFmt w:val="bullet"/>
      <w:pStyle w:val="Bullet-2"/>
      <w:lvlText w:val="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CF6783"/>
    <w:multiLevelType w:val="hybridMultilevel"/>
    <w:tmpl w:val="8ECA8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A2D47"/>
    <w:multiLevelType w:val="hybridMultilevel"/>
    <w:tmpl w:val="77B4AB06"/>
    <w:lvl w:ilvl="0" w:tplc="23BEB3E2">
      <w:start w:val="1"/>
      <w:numFmt w:val="decimal"/>
      <w:pStyle w:val="IndentNum1"/>
      <w:lvlText w:val="%1)"/>
      <w:lvlJc w:val="left"/>
      <w:pPr>
        <w:tabs>
          <w:tab w:val="num" w:pos="794"/>
        </w:tabs>
        <w:ind w:left="1171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 w15:restartNumberingAfterBreak="0">
    <w:nsid w:val="7D090EEC"/>
    <w:multiLevelType w:val="hybridMultilevel"/>
    <w:tmpl w:val="912CF09A"/>
    <w:lvl w:ilvl="0" w:tplc="1FF425F6">
      <w:start w:val="1"/>
      <w:numFmt w:val="bullet"/>
      <w:pStyle w:val="Bullet3"/>
      <w:lvlText w:val=""/>
      <w:lvlJc w:val="left"/>
      <w:pPr>
        <w:tabs>
          <w:tab w:val="num" w:pos="1664"/>
        </w:tabs>
        <w:ind w:left="1664" w:hanging="360"/>
      </w:pPr>
      <w:rPr>
        <w:rFonts w:ascii="Wingdings" w:hAnsi="Wingding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23"/>
  </w:num>
  <w:num w:numId="4">
    <w:abstractNumId w:val="2"/>
  </w:num>
  <w:num w:numId="5">
    <w:abstractNumId w:val="22"/>
  </w:num>
  <w:num w:numId="6">
    <w:abstractNumId w:val="1"/>
  </w:num>
  <w:num w:numId="7">
    <w:abstractNumId w:val="12"/>
  </w:num>
  <w:num w:numId="8">
    <w:abstractNumId w:val="11"/>
  </w:num>
  <w:num w:numId="9">
    <w:abstractNumId w:val="6"/>
  </w:num>
  <w:num w:numId="10">
    <w:abstractNumId w:val="1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0"/>
  </w:num>
  <w:num w:numId="14">
    <w:abstractNumId w:val="16"/>
  </w:num>
  <w:num w:numId="15">
    <w:abstractNumId w:val="12"/>
  </w:num>
  <w:num w:numId="16">
    <w:abstractNumId w:val="18"/>
  </w:num>
  <w:num w:numId="17">
    <w:abstractNumId w:val="4"/>
  </w:num>
  <w:num w:numId="18">
    <w:abstractNumId w:val="19"/>
  </w:num>
  <w:num w:numId="19">
    <w:abstractNumId w:val="21"/>
  </w:num>
  <w:num w:numId="20">
    <w:abstractNumId w:val="15"/>
  </w:num>
  <w:num w:numId="21">
    <w:abstractNumId w:val="3"/>
  </w:num>
  <w:num w:numId="22">
    <w:abstractNumId w:val="14"/>
  </w:num>
  <w:num w:numId="23">
    <w:abstractNumId w:val="9"/>
  </w:num>
  <w:num w:numId="24">
    <w:abstractNumId w:val="13"/>
  </w:num>
  <w:num w:numId="25">
    <w:abstractNumId w:val="5"/>
  </w:num>
  <w:num w:numId="26">
    <w:abstractNumId w:val="7"/>
  </w:num>
  <w:num w:numId="27">
    <w:abstractNumId w:val="12"/>
  </w:num>
  <w:num w:numId="28">
    <w:abstractNumId w:val="12"/>
  </w:num>
  <w:num w:numId="29">
    <w:abstractNumId w:val="8"/>
  </w:num>
  <w:num w:numId="30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13"/>
  <w:drawingGridHorizontalSpacing w:val="110"/>
  <w:displayHorizontalDrawingGridEvery w:val="2"/>
  <w:noPunctuationKerning/>
  <w:characterSpacingControl w:val="doNotCompress"/>
  <w:hdrShapeDefaults>
    <o:shapedefaults v:ext="edit" spidmax="10241" fillcolor="green" strokecolor="green">
      <v:fill color="green"/>
      <v:stroke color="green" weight=".05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9F"/>
    <w:rsid w:val="0000264C"/>
    <w:rsid w:val="0000413E"/>
    <w:rsid w:val="00014C9A"/>
    <w:rsid w:val="0002181F"/>
    <w:rsid w:val="000266C9"/>
    <w:rsid w:val="00033211"/>
    <w:rsid w:val="00033AEF"/>
    <w:rsid w:val="00037A8E"/>
    <w:rsid w:val="00041AE8"/>
    <w:rsid w:val="000435D1"/>
    <w:rsid w:val="000512DB"/>
    <w:rsid w:val="000524F8"/>
    <w:rsid w:val="00053DB1"/>
    <w:rsid w:val="00061642"/>
    <w:rsid w:val="00063550"/>
    <w:rsid w:val="00063E66"/>
    <w:rsid w:val="000662F8"/>
    <w:rsid w:val="0007640C"/>
    <w:rsid w:val="000865EF"/>
    <w:rsid w:val="00086CE5"/>
    <w:rsid w:val="00087822"/>
    <w:rsid w:val="00091375"/>
    <w:rsid w:val="00091FA7"/>
    <w:rsid w:val="000921F2"/>
    <w:rsid w:val="000A2265"/>
    <w:rsid w:val="000B2A3F"/>
    <w:rsid w:val="000B6D40"/>
    <w:rsid w:val="000C378F"/>
    <w:rsid w:val="000D0224"/>
    <w:rsid w:val="000D4F4F"/>
    <w:rsid w:val="000D54FA"/>
    <w:rsid w:val="000E1D92"/>
    <w:rsid w:val="000E26B0"/>
    <w:rsid w:val="000E6EC0"/>
    <w:rsid w:val="00100768"/>
    <w:rsid w:val="001051B3"/>
    <w:rsid w:val="0010584A"/>
    <w:rsid w:val="00106C10"/>
    <w:rsid w:val="00110E4F"/>
    <w:rsid w:val="00111450"/>
    <w:rsid w:val="00116092"/>
    <w:rsid w:val="00120584"/>
    <w:rsid w:val="00123C16"/>
    <w:rsid w:val="00126A17"/>
    <w:rsid w:val="001302A2"/>
    <w:rsid w:val="00130CA0"/>
    <w:rsid w:val="00132BBC"/>
    <w:rsid w:val="001358A4"/>
    <w:rsid w:val="00143B37"/>
    <w:rsid w:val="0015605D"/>
    <w:rsid w:val="0015765C"/>
    <w:rsid w:val="0017025A"/>
    <w:rsid w:val="0017506B"/>
    <w:rsid w:val="00180304"/>
    <w:rsid w:val="00181787"/>
    <w:rsid w:val="0018505A"/>
    <w:rsid w:val="0018575C"/>
    <w:rsid w:val="00187B5D"/>
    <w:rsid w:val="00196E30"/>
    <w:rsid w:val="001A122E"/>
    <w:rsid w:val="001A12CB"/>
    <w:rsid w:val="001A312D"/>
    <w:rsid w:val="001A3308"/>
    <w:rsid w:val="001A391E"/>
    <w:rsid w:val="001A7DF1"/>
    <w:rsid w:val="001B0F7F"/>
    <w:rsid w:val="001B2CB5"/>
    <w:rsid w:val="001B36CF"/>
    <w:rsid w:val="001B4A48"/>
    <w:rsid w:val="001C051F"/>
    <w:rsid w:val="001C1668"/>
    <w:rsid w:val="001C228F"/>
    <w:rsid w:val="001C6624"/>
    <w:rsid w:val="001C7204"/>
    <w:rsid w:val="001C7995"/>
    <w:rsid w:val="001D2147"/>
    <w:rsid w:val="001D2DA0"/>
    <w:rsid w:val="001D34AE"/>
    <w:rsid w:val="001D64BC"/>
    <w:rsid w:val="001E2302"/>
    <w:rsid w:val="001E3B98"/>
    <w:rsid w:val="001E6D92"/>
    <w:rsid w:val="001F70F3"/>
    <w:rsid w:val="001F784F"/>
    <w:rsid w:val="001F7E59"/>
    <w:rsid w:val="00201D3D"/>
    <w:rsid w:val="00204C45"/>
    <w:rsid w:val="002056D7"/>
    <w:rsid w:val="002059AD"/>
    <w:rsid w:val="002069AA"/>
    <w:rsid w:val="0020759D"/>
    <w:rsid w:val="00207E1E"/>
    <w:rsid w:val="002159E8"/>
    <w:rsid w:val="002200FF"/>
    <w:rsid w:val="00234B50"/>
    <w:rsid w:val="00234D41"/>
    <w:rsid w:val="002364F8"/>
    <w:rsid w:val="00243E89"/>
    <w:rsid w:val="002505C8"/>
    <w:rsid w:val="00251D16"/>
    <w:rsid w:val="002549FB"/>
    <w:rsid w:val="002726FD"/>
    <w:rsid w:val="00276BF3"/>
    <w:rsid w:val="00283ED0"/>
    <w:rsid w:val="00286D69"/>
    <w:rsid w:val="002872DC"/>
    <w:rsid w:val="002879EC"/>
    <w:rsid w:val="00291F73"/>
    <w:rsid w:val="00292776"/>
    <w:rsid w:val="0029318B"/>
    <w:rsid w:val="00297713"/>
    <w:rsid w:val="002A0A62"/>
    <w:rsid w:val="002A3A2E"/>
    <w:rsid w:val="002A6287"/>
    <w:rsid w:val="002B09D7"/>
    <w:rsid w:val="002B3225"/>
    <w:rsid w:val="002B3E8F"/>
    <w:rsid w:val="002B4664"/>
    <w:rsid w:val="002B7BF5"/>
    <w:rsid w:val="002B7C8B"/>
    <w:rsid w:val="002C4F9F"/>
    <w:rsid w:val="002C548F"/>
    <w:rsid w:val="002C7B72"/>
    <w:rsid w:val="002D115B"/>
    <w:rsid w:val="002D1A76"/>
    <w:rsid w:val="002D1C7F"/>
    <w:rsid w:val="002D28C2"/>
    <w:rsid w:val="002E1128"/>
    <w:rsid w:val="002E1510"/>
    <w:rsid w:val="002E64DF"/>
    <w:rsid w:val="002E7350"/>
    <w:rsid w:val="002F4482"/>
    <w:rsid w:val="002F5C42"/>
    <w:rsid w:val="002F6471"/>
    <w:rsid w:val="002F6989"/>
    <w:rsid w:val="00301342"/>
    <w:rsid w:val="003211A8"/>
    <w:rsid w:val="00324B6F"/>
    <w:rsid w:val="00333DAC"/>
    <w:rsid w:val="003352B8"/>
    <w:rsid w:val="00343AB4"/>
    <w:rsid w:val="00344DC2"/>
    <w:rsid w:val="003478DB"/>
    <w:rsid w:val="00353CAB"/>
    <w:rsid w:val="00353FEA"/>
    <w:rsid w:val="0035538D"/>
    <w:rsid w:val="00361850"/>
    <w:rsid w:val="003713C1"/>
    <w:rsid w:val="003732CB"/>
    <w:rsid w:val="00373A24"/>
    <w:rsid w:val="003757BC"/>
    <w:rsid w:val="00380747"/>
    <w:rsid w:val="00390139"/>
    <w:rsid w:val="00390265"/>
    <w:rsid w:val="0039340F"/>
    <w:rsid w:val="00393B34"/>
    <w:rsid w:val="003956D5"/>
    <w:rsid w:val="003A3602"/>
    <w:rsid w:val="003A4D05"/>
    <w:rsid w:val="003A5CA5"/>
    <w:rsid w:val="003B487B"/>
    <w:rsid w:val="003B651B"/>
    <w:rsid w:val="003C17B7"/>
    <w:rsid w:val="003C4161"/>
    <w:rsid w:val="003C5500"/>
    <w:rsid w:val="003C56C0"/>
    <w:rsid w:val="003D22DD"/>
    <w:rsid w:val="003D3733"/>
    <w:rsid w:val="003D4C22"/>
    <w:rsid w:val="003D5AA4"/>
    <w:rsid w:val="003D6247"/>
    <w:rsid w:val="003D6F02"/>
    <w:rsid w:val="003E07EF"/>
    <w:rsid w:val="003E1B1F"/>
    <w:rsid w:val="003E2611"/>
    <w:rsid w:val="003F0342"/>
    <w:rsid w:val="003F59B9"/>
    <w:rsid w:val="003F6330"/>
    <w:rsid w:val="003F6573"/>
    <w:rsid w:val="003F7E23"/>
    <w:rsid w:val="00404CBD"/>
    <w:rsid w:val="004105DD"/>
    <w:rsid w:val="00410918"/>
    <w:rsid w:val="00413672"/>
    <w:rsid w:val="00414B6F"/>
    <w:rsid w:val="00415DD7"/>
    <w:rsid w:val="00420519"/>
    <w:rsid w:val="00430906"/>
    <w:rsid w:val="00440D39"/>
    <w:rsid w:val="00441A94"/>
    <w:rsid w:val="00441D91"/>
    <w:rsid w:val="00441EA0"/>
    <w:rsid w:val="00451293"/>
    <w:rsid w:val="00452734"/>
    <w:rsid w:val="00452FE0"/>
    <w:rsid w:val="00454252"/>
    <w:rsid w:val="0046221C"/>
    <w:rsid w:val="00462F00"/>
    <w:rsid w:val="00463D50"/>
    <w:rsid w:val="00474023"/>
    <w:rsid w:val="0047423C"/>
    <w:rsid w:val="004752C2"/>
    <w:rsid w:val="00475ED4"/>
    <w:rsid w:val="00483F33"/>
    <w:rsid w:val="00491793"/>
    <w:rsid w:val="004A03F5"/>
    <w:rsid w:val="004A3FED"/>
    <w:rsid w:val="004B0ECE"/>
    <w:rsid w:val="004B111F"/>
    <w:rsid w:val="004B4C12"/>
    <w:rsid w:val="004D0100"/>
    <w:rsid w:val="004D720D"/>
    <w:rsid w:val="004E116B"/>
    <w:rsid w:val="004F1235"/>
    <w:rsid w:val="004F19EA"/>
    <w:rsid w:val="004F21F4"/>
    <w:rsid w:val="00501352"/>
    <w:rsid w:val="00501BBB"/>
    <w:rsid w:val="0050236B"/>
    <w:rsid w:val="005037BF"/>
    <w:rsid w:val="0050616C"/>
    <w:rsid w:val="005067DB"/>
    <w:rsid w:val="0052118B"/>
    <w:rsid w:val="00521FEC"/>
    <w:rsid w:val="005229E4"/>
    <w:rsid w:val="00526FC3"/>
    <w:rsid w:val="00532FB8"/>
    <w:rsid w:val="00534D51"/>
    <w:rsid w:val="00536097"/>
    <w:rsid w:val="005461E2"/>
    <w:rsid w:val="0055202B"/>
    <w:rsid w:val="00553E63"/>
    <w:rsid w:val="00555E50"/>
    <w:rsid w:val="00561D0D"/>
    <w:rsid w:val="00561E1D"/>
    <w:rsid w:val="0057369D"/>
    <w:rsid w:val="00576073"/>
    <w:rsid w:val="00576893"/>
    <w:rsid w:val="0058152B"/>
    <w:rsid w:val="005952FA"/>
    <w:rsid w:val="005956DA"/>
    <w:rsid w:val="0059733D"/>
    <w:rsid w:val="005A02C7"/>
    <w:rsid w:val="005A56F9"/>
    <w:rsid w:val="005A58A8"/>
    <w:rsid w:val="005A61AD"/>
    <w:rsid w:val="005A61B5"/>
    <w:rsid w:val="005A6CF9"/>
    <w:rsid w:val="005B2736"/>
    <w:rsid w:val="005B6D2A"/>
    <w:rsid w:val="005C05FB"/>
    <w:rsid w:val="005C63F8"/>
    <w:rsid w:val="005D23E7"/>
    <w:rsid w:val="005D7EDA"/>
    <w:rsid w:val="005E3F20"/>
    <w:rsid w:val="005E70C7"/>
    <w:rsid w:val="006019C4"/>
    <w:rsid w:val="00606B94"/>
    <w:rsid w:val="00623864"/>
    <w:rsid w:val="00625EEC"/>
    <w:rsid w:val="00630109"/>
    <w:rsid w:val="00632F62"/>
    <w:rsid w:val="006331A8"/>
    <w:rsid w:val="006416D6"/>
    <w:rsid w:val="00641799"/>
    <w:rsid w:val="00651A0D"/>
    <w:rsid w:val="006545C8"/>
    <w:rsid w:val="0066223B"/>
    <w:rsid w:val="006627D1"/>
    <w:rsid w:val="00666A8F"/>
    <w:rsid w:val="00667131"/>
    <w:rsid w:val="00671358"/>
    <w:rsid w:val="00673FD2"/>
    <w:rsid w:val="00675EC2"/>
    <w:rsid w:val="00676076"/>
    <w:rsid w:val="00677230"/>
    <w:rsid w:val="00680EA0"/>
    <w:rsid w:val="00684D81"/>
    <w:rsid w:val="006878AD"/>
    <w:rsid w:val="0069187B"/>
    <w:rsid w:val="006922C1"/>
    <w:rsid w:val="00692BA9"/>
    <w:rsid w:val="006964B3"/>
    <w:rsid w:val="00696D92"/>
    <w:rsid w:val="006971B2"/>
    <w:rsid w:val="006A4A50"/>
    <w:rsid w:val="006A68A4"/>
    <w:rsid w:val="006A6ECC"/>
    <w:rsid w:val="006B3A0B"/>
    <w:rsid w:val="006B6D8F"/>
    <w:rsid w:val="006B7067"/>
    <w:rsid w:val="006B7291"/>
    <w:rsid w:val="006C2D36"/>
    <w:rsid w:val="006D576C"/>
    <w:rsid w:val="006E4753"/>
    <w:rsid w:val="006F46A6"/>
    <w:rsid w:val="006F7077"/>
    <w:rsid w:val="007061D0"/>
    <w:rsid w:val="007078B5"/>
    <w:rsid w:val="00707ADC"/>
    <w:rsid w:val="00711FA0"/>
    <w:rsid w:val="00712E91"/>
    <w:rsid w:val="00713CCB"/>
    <w:rsid w:val="007248D8"/>
    <w:rsid w:val="00724D27"/>
    <w:rsid w:val="007257F9"/>
    <w:rsid w:val="00731BEE"/>
    <w:rsid w:val="007329B5"/>
    <w:rsid w:val="007345D0"/>
    <w:rsid w:val="00740BDF"/>
    <w:rsid w:val="00742759"/>
    <w:rsid w:val="00750824"/>
    <w:rsid w:val="00755ADC"/>
    <w:rsid w:val="007567B7"/>
    <w:rsid w:val="00757BBD"/>
    <w:rsid w:val="00763E05"/>
    <w:rsid w:val="0076488F"/>
    <w:rsid w:val="00767816"/>
    <w:rsid w:val="0077038B"/>
    <w:rsid w:val="007705AA"/>
    <w:rsid w:val="00771098"/>
    <w:rsid w:val="0077742F"/>
    <w:rsid w:val="0077761F"/>
    <w:rsid w:val="0078137F"/>
    <w:rsid w:val="0078160D"/>
    <w:rsid w:val="0078197B"/>
    <w:rsid w:val="0078514C"/>
    <w:rsid w:val="00785305"/>
    <w:rsid w:val="00785E14"/>
    <w:rsid w:val="00794396"/>
    <w:rsid w:val="007A326A"/>
    <w:rsid w:val="007A791F"/>
    <w:rsid w:val="007B12F2"/>
    <w:rsid w:val="007B5A88"/>
    <w:rsid w:val="007C00CB"/>
    <w:rsid w:val="007C4E7E"/>
    <w:rsid w:val="007D283E"/>
    <w:rsid w:val="007D3FDB"/>
    <w:rsid w:val="007E1962"/>
    <w:rsid w:val="007E261B"/>
    <w:rsid w:val="007E3378"/>
    <w:rsid w:val="007E532D"/>
    <w:rsid w:val="007F10BA"/>
    <w:rsid w:val="007F13DB"/>
    <w:rsid w:val="007F29FC"/>
    <w:rsid w:val="007F467F"/>
    <w:rsid w:val="007F6C05"/>
    <w:rsid w:val="007F710E"/>
    <w:rsid w:val="00801352"/>
    <w:rsid w:val="00807518"/>
    <w:rsid w:val="00811EB9"/>
    <w:rsid w:val="0081347A"/>
    <w:rsid w:val="00816068"/>
    <w:rsid w:val="0082221B"/>
    <w:rsid w:val="00822AE7"/>
    <w:rsid w:val="00824C56"/>
    <w:rsid w:val="00826EF3"/>
    <w:rsid w:val="008275CD"/>
    <w:rsid w:val="00831FD0"/>
    <w:rsid w:val="008467EE"/>
    <w:rsid w:val="008523AD"/>
    <w:rsid w:val="0085430A"/>
    <w:rsid w:val="0085720E"/>
    <w:rsid w:val="00860CAE"/>
    <w:rsid w:val="008623F9"/>
    <w:rsid w:val="008628CF"/>
    <w:rsid w:val="00866439"/>
    <w:rsid w:val="008677C8"/>
    <w:rsid w:val="00872A75"/>
    <w:rsid w:val="00872CB1"/>
    <w:rsid w:val="008803D1"/>
    <w:rsid w:val="00881249"/>
    <w:rsid w:val="00884B30"/>
    <w:rsid w:val="0089394A"/>
    <w:rsid w:val="00893A68"/>
    <w:rsid w:val="00895634"/>
    <w:rsid w:val="008956B0"/>
    <w:rsid w:val="008A03B2"/>
    <w:rsid w:val="008A22B6"/>
    <w:rsid w:val="008A359B"/>
    <w:rsid w:val="008C67B2"/>
    <w:rsid w:val="008C71E2"/>
    <w:rsid w:val="008D68FB"/>
    <w:rsid w:val="008D75AD"/>
    <w:rsid w:val="009009D3"/>
    <w:rsid w:val="00901BDA"/>
    <w:rsid w:val="009064D0"/>
    <w:rsid w:val="0090663B"/>
    <w:rsid w:val="00910A85"/>
    <w:rsid w:val="00911867"/>
    <w:rsid w:val="00913320"/>
    <w:rsid w:val="00914032"/>
    <w:rsid w:val="00914707"/>
    <w:rsid w:val="00926936"/>
    <w:rsid w:val="00926DCC"/>
    <w:rsid w:val="009279B4"/>
    <w:rsid w:val="0093266C"/>
    <w:rsid w:val="00933524"/>
    <w:rsid w:val="009348C5"/>
    <w:rsid w:val="009359AD"/>
    <w:rsid w:val="0094086A"/>
    <w:rsid w:val="00943FE9"/>
    <w:rsid w:val="009611EA"/>
    <w:rsid w:val="00962D51"/>
    <w:rsid w:val="00963862"/>
    <w:rsid w:val="009645F9"/>
    <w:rsid w:val="0097242F"/>
    <w:rsid w:val="0097652D"/>
    <w:rsid w:val="00977A68"/>
    <w:rsid w:val="00981EB2"/>
    <w:rsid w:val="009826AF"/>
    <w:rsid w:val="009A0B7D"/>
    <w:rsid w:val="009A10AF"/>
    <w:rsid w:val="009A77C6"/>
    <w:rsid w:val="009B1407"/>
    <w:rsid w:val="009B264D"/>
    <w:rsid w:val="009B48B7"/>
    <w:rsid w:val="009B632E"/>
    <w:rsid w:val="009C2D78"/>
    <w:rsid w:val="009D773B"/>
    <w:rsid w:val="009E0331"/>
    <w:rsid w:val="009E5364"/>
    <w:rsid w:val="009E6D32"/>
    <w:rsid w:val="009E74F1"/>
    <w:rsid w:val="009F0258"/>
    <w:rsid w:val="009F35C6"/>
    <w:rsid w:val="009F5463"/>
    <w:rsid w:val="009F5F1D"/>
    <w:rsid w:val="009F7883"/>
    <w:rsid w:val="00A008DA"/>
    <w:rsid w:val="00A0372F"/>
    <w:rsid w:val="00A0480F"/>
    <w:rsid w:val="00A053BE"/>
    <w:rsid w:val="00A10008"/>
    <w:rsid w:val="00A10E39"/>
    <w:rsid w:val="00A11E18"/>
    <w:rsid w:val="00A127F7"/>
    <w:rsid w:val="00A15EC0"/>
    <w:rsid w:val="00A32440"/>
    <w:rsid w:val="00A36581"/>
    <w:rsid w:val="00A4066D"/>
    <w:rsid w:val="00A42E23"/>
    <w:rsid w:val="00A45A3D"/>
    <w:rsid w:val="00A5597C"/>
    <w:rsid w:val="00A57750"/>
    <w:rsid w:val="00A60356"/>
    <w:rsid w:val="00A60CB9"/>
    <w:rsid w:val="00A6142E"/>
    <w:rsid w:val="00A6546C"/>
    <w:rsid w:val="00A71B53"/>
    <w:rsid w:val="00A814C3"/>
    <w:rsid w:val="00A97649"/>
    <w:rsid w:val="00AA055F"/>
    <w:rsid w:val="00AA0BF5"/>
    <w:rsid w:val="00AA5E15"/>
    <w:rsid w:val="00AA7529"/>
    <w:rsid w:val="00AB28C6"/>
    <w:rsid w:val="00AB621E"/>
    <w:rsid w:val="00AC62D1"/>
    <w:rsid w:val="00AD0082"/>
    <w:rsid w:val="00AD13C5"/>
    <w:rsid w:val="00AD1C25"/>
    <w:rsid w:val="00AD473F"/>
    <w:rsid w:val="00AD48C7"/>
    <w:rsid w:val="00AD5E33"/>
    <w:rsid w:val="00AD5EF9"/>
    <w:rsid w:val="00AE1FB8"/>
    <w:rsid w:val="00AE4F73"/>
    <w:rsid w:val="00AE74D4"/>
    <w:rsid w:val="00AE7673"/>
    <w:rsid w:val="00AF606C"/>
    <w:rsid w:val="00AF6DE3"/>
    <w:rsid w:val="00B14777"/>
    <w:rsid w:val="00B17BBB"/>
    <w:rsid w:val="00B230CC"/>
    <w:rsid w:val="00B23AA2"/>
    <w:rsid w:val="00B2633F"/>
    <w:rsid w:val="00B32398"/>
    <w:rsid w:val="00B33447"/>
    <w:rsid w:val="00B37825"/>
    <w:rsid w:val="00B44C88"/>
    <w:rsid w:val="00B467ED"/>
    <w:rsid w:val="00B47E52"/>
    <w:rsid w:val="00B509B6"/>
    <w:rsid w:val="00B50EB8"/>
    <w:rsid w:val="00B54140"/>
    <w:rsid w:val="00B60CB0"/>
    <w:rsid w:val="00B640B5"/>
    <w:rsid w:val="00B65994"/>
    <w:rsid w:val="00B702C6"/>
    <w:rsid w:val="00B7059A"/>
    <w:rsid w:val="00B720E4"/>
    <w:rsid w:val="00B77009"/>
    <w:rsid w:val="00B8267D"/>
    <w:rsid w:val="00B87089"/>
    <w:rsid w:val="00BA2578"/>
    <w:rsid w:val="00BB28A3"/>
    <w:rsid w:val="00BB4811"/>
    <w:rsid w:val="00BB6573"/>
    <w:rsid w:val="00BB664F"/>
    <w:rsid w:val="00BC02CB"/>
    <w:rsid w:val="00BC2F3B"/>
    <w:rsid w:val="00BC740C"/>
    <w:rsid w:val="00BD2135"/>
    <w:rsid w:val="00BD268C"/>
    <w:rsid w:val="00BD3FE4"/>
    <w:rsid w:val="00BE1EF9"/>
    <w:rsid w:val="00BE7997"/>
    <w:rsid w:val="00BF3343"/>
    <w:rsid w:val="00BF3356"/>
    <w:rsid w:val="00BF3AE5"/>
    <w:rsid w:val="00BF687C"/>
    <w:rsid w:val="00C106DA"/>
    <w:rsid w:val="00C10B12"/>
    <w:rsid w:val="00C11AC2"/>
    <w:rsid w:val="00C137C8"/>
    <w:rsid w:val="00C14851"/>
    <w:rsid w:val="00C2082B"/>
    <w:rsid w:val="00C22B12"/>
    <w:rsid w:val="00C23781"/>
    <w:rsid w:val="00C23FB3"/>
    <w:rsid w:val="00C271FE"/>
    <w:rsid w:val="00C27724"/>
    <w:rsid w:val="00C33B53"/>
    <w:rsid w:val="00C41585"/>
    <w:rsid w:val="00C41CDC"/>
    <w:rsid w:val="00C41D4D"/>
    <w:rsid w:val="00C420A6"/>
    <w:rsid w:val="00C4236D"/>
    <w:rsid w:val="00C44075"/>
    <w:rsid w:val="00C61A1D"/>
    <w:rsid w:val="00C65D01"/>
    <w:rsid w:val="00C65DDA"/>
    <w:rsid w:val="00C81658"/>
    <w:rsid w:val="00C86181"/>
    <w:rsid w:val="00C86774"/>
    <w:rsid w:val="00C87F60"/>
    <w:rsid w:val="00C91014"/>
    <w:rsid w:val="00C927A4"/>
    <w:rsid w:val="00C93819"/>
    <w:rsid w:val="00C96803"/>
    <w:rsid w:val="00CA36F9"/>
    <w:rsid w:val="00CB06DC"/>
    <w:rsid w:val="00CC09A7"/>
    <w:rsid w:val="00CC2448"/>
    <w:rsid w:val="00CC292A"/>
    <w:rsid w:val="00CC3B88"/>
    <w:rsid w:val="00CD153F"/>
    <w:rsid w:val="00CD2535"/>
    <w:rsid w:val="00CE6F09"/>
    <w:rsid w:val="00CF59F5"/>
    <w:rsid w:val="00D010E1"/>
    <w:rsid w:val="00D12E4F"/>
    <w:rsid w:val="00D13F5D"/>
    <w:rsid w:val="00D22416"/>
    <w:rsid w:val="00D315F4"/>
    <w:rsid w:val="00D33C4E"/>
    <w:rsid w:val="00D3556F"/>
    <w:rsid w:val="00D360FC"/>
    <w:rsid w:val="00D44444"/>
    <w:rsid w:val="00D45955"/>
    <w:rsid w:val="00D45E3C"/>
    <w:rsid w:val="00D46578"/>
    <w:rsid w:val="00D500FE"/>
    <w:rsid w:val="00D542DA"/>
    <w:rsid w:val="00D5698A"/>
    <w:rsid w:val="00D64825"/>
    <w:rsid w:val="00D66A73"/>
    <w:rsid w:val="00D66B51"/>
    <w:rsid w:val="00D77C8A"/>
    <w:rsid w:val="00D840E7"/>
    <w:rsid w:val="00D94F61"/>
    <w:rsid w:val="00D96F22"/>
    <w:rsid w:val="00DA48B1"/>
    <w:rsid w:val="00DA4CB9"/>
    <w:rsid w:val="00DB2245"/>
    <w:rsid w:val="00DC58B6"/>
    <w:rsid w:val="00DD259E"/>
    <w:rsid w:val="00DD3ABD"/>
    <w:rsid w:val="00DE3FB8"/>
    <w:rsid w:val="00DE54F2"/>
    <w:rsid w:val="00DF0038"/>
    <w:rsid w:val="00DF130F"/>
    <w:rsid w:val="00DF1979"/>
    <w:rsid w:val="00E00B5B"/>
    <w:rsid w:val="00E00BFB"/>
    <w:rsid w:val="00E01B30"/>
    <w:rsid w:val="00E03266"/>
    <w:rsid w:val="00E057FC"/>
    <w:rsid w:val="00E06988"/>
    <w:rsid w:val="00E072B1"/>
    <w:rsid w:val="00E10F10"/>
    <w:rsid w:val="00E151A8"/>
    <w:rsid w:val="00E1784C"/>
    <w:rsid w:val="00E17B9C"/>
    <w:rsid w:val="00E27DE3"/>
    <w:rsid w:val="00E34D75"/>
    <w:rsid w:val="00E36642"/>
    <w:rsid w:val="00E37293"/>
    <w:rsid w:val="00E40A8B"/>
    <w:rsid w:val="00E471A0"/>
    <w:rsid w:val="00E522BA"/>
    <w:rsid w:val="00E56954"/>
    <w:rsid w:val="00E57074"/>
    <w:rsid w:val="00E6201A"/>
    <w:rsid w:val="00E64FF6"/>
    <w:rsid w:val="00E74A53"/>
    <w:rsid w:val="00E75943"/>
    <w:rsid w:val="00E75CD9"/>
    <w:rsid w:val="00E77C94"/>
    <w:rsid w:val="00E83D08"/>
    <w:rsid w:val="00E84170"/>
    <w:rsid w:val="00E950EE"/>
    <w:rsid w:val="00E9727C"/>
    <w:rsid w:val="00EA0CD8"/>
    <w:rsid w:val="00EA3296"/>
    <w:rsid w:val="00EA3C2F"/>
    <w:rsid w:val="00EA780A"/>
    <w:rsid w:val="00EB0FAB"/>
    <w:rsid w:val="00EB2B7D"/>
    <w:rsid w:val="00EB6683"/>
    <w:rsid w:val="00EB7B4E"/>
    <w:rsid w:val="00EC2B88"/>
    <w:rsid w:val="00EC413C"/>
    <w:rsid w:val="00EC41AC"/>
    <w:rsid w:val="00EE3125"/>
    <w:rsid w:val="00EF2AB3"/>
    <w:rsid w:val="00EF3F09"/>
    <w:rsid w:val="00EF6734"/>
    <w:rsid w:val="00F00407"/>
    <w:rsid w:val="00F0317D"/>
    <w:rsid w:val="00F05D4C"/>
    <w:rsid w:val="00F1092B"/>
    <w:rsid w:val="00F11B81"/>
    <w:rsid w:val="00F14819"/>
    <w:rsid w:val="00F1580C"/>
    <w:rsid w:val="00F24DA6"/>
    <w:rsid w:val="00F250DE"/>
    <w:rsid w:val="00F3352A"/>
    <w:rsid w:val="00F40941"/>
    <w:rsid w:val="00F42C28"/>
    <w:rsid w:val="00F456EF"/>
    <w:rsid w:val="00F4735D"/>
    <w:rsid w:val="00F52177"/>
    <w:rsid w:val="00F52AC8"/>
    <w:rsid w:val="00F5505B"/>
    <w:rsid w:val="00F558FF"/>
    <w:rsid w:val="00F573EB"/>
    <w:rsid w:val="00F6059D"/>
    <w:rsid w:val="00F630F3"/>
    <w:rsid w:val="00F65603"/>
    <w:rsid w:val="00F73FC0"/>
    <w:rsid w:val="00F74247"/>
    <w:rsid w:val="00F77087"/>
    <w:rsid w:val="00F83142"/>
    <w:rsid w:val="00F844CC"/>
    <w:rsid w:val="00F94496"/>
    <w:rsid w:val="00F9656A"/>
    <w:rsid w:val="00FA4185"/>
    <w:rsid w:val="00FA4315"/>
    <w:rsid w:val="00FA6429"/>
    <w:rsid w:val="00FC1A3B"/>
    <w:rsid w:val="00FC1D6D"/>
    <w:rsid w:val="00FC3A2D"/>
    <w:rsid w:val="00FC49FB"/>
    <w:rsid w:val="00FC5A15"/>
    <w:rsid w:val="00FC736A"/>
    <w:rsid w:val="00FE18D8"/>
    <w:rsid w:val="00FE215E"/>
    <w:rsid w:val="00FE5ACA"/>
    <w:rsid w:val="00FE7048"/>
    <w:rsid w:val="00FF1217"/>
    <w:rsid w:val="00FF5DF6"/>
    <w:rsid w:val="00FF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green" strokecolor="green">
      <v:fill color="green"/>
      <v:stroke color="green" weight=".05pt"/>
    </o:shapedefaults>
    <o:shapelayout v:ext="edit">
      <o:idmap v:ext="edit" data="1"/>
    </o:shapelayout>
  </w:shapeDefaults>
  <w:decimalSymbol w:val="/"/>
  <w:listSeparator w:val=";"/>
  <w14:docId w14:val="799EFBC0"/>
  <w15:docId w15:val="{9527E92E-4F75-48DB-9648-E65EF38B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14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BodyText"/>
    <w:qFormat/>
    <w:rsid w:val="00E64FF6"/>
    <w:pPr>
      <w:keepNext/>
      <w:numPr>
        <w:numId w:val="10"/>
      </w:numPr>
      <w:tabs>
        <w:tab w:val="left" w:pos="567"/>
      </w:tabs>
      <w:spacing w:before="240" w:after="120"/>
      <w:outlineLvl w:val="0"/>
    </w:pPr>
    <w:rPr>
      <w:rFonts w:cs="Arial"/>
      <w:b/>
      <w:bCs/>
      <w:kern w:val="24"/>
      <w:sz w:val="24"/>
    </w:rPr>
  </w:style>
  <w:style w:type="paragraph" w:styleId="Heading2">
    <w:name w:val="heading 2"/>
    <w:basedOn w:val="Normal"/>
    <w:next w:val="BodyText2"/>
    <w:qFormat/>
    <w:rsid w:val="002D1C7F"/>
    <w:pPr>
      <w:keepNext/>
      <w:numPr>
        <w:ilvl w:val="1"/>
        <w:numId w:val="10"/>
      </w:numPr>
      <w:spacing w:before="240" w:after="12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2"/>
    <w:autoRedefine/>
    <w:qFormat/>
    <w:rsid w:val="0093266C"/>
    <w:pPr>
      <w:keepNext/>
      <w:numPr>
        <w:ilvl w:val="2"/>
        <w:numId w:val="7"/>
      </w:numPr>
      <w:tabs>
        <w:tab w:val="num" w:pos="737"/>
      </w:tabs>
      <w:spacing w:before="120" w:after="120"/>
      <w:ind w:left="737" w:hanging="737"/>
      <w:outlineLvl w:val="2"/>
    </w:pPr>
    <w:rPr>
      <w:rFonts w:cs="Arial"/>
      <w:b/>
      <w:szCs w:val="26"/>
    </w:rPr>
  </w:style>
  <w:style w:type="paragraph" w:styleId="Heading4">
    <w:name w:val="heading 4"/>
    <w:basedOn w:val="Normal"/>
    <w:qFormat/>
    <w:rsid w:val="00E64FF6"/>
    <w:pPr>
      <w:keepNext/>
      <w:numPr>
        <w:ilvl w:val="3"/>
        <w:numId w:val="10"/>
      </w:numPr>
      <w:spacing w:before="240" w:after="120"/>
      <w:outlineLvl w:val="3"/>
    </w:pPr>
    <w:rPr>
      <w:rFonts w:cs="Arial"/>
      <w:szCs w:val="22"/>
    </w:rPr>
  </w:style>
  <w:style w:type="paragraph" w:styleId="Heading5">
    <w:name w:val="heading 5"/>
    <w:basedOn w:val="Normal"/>
    <w:next w:val="Normal"/>
    <w:qFormat/>
    <w:rsid w:val="00E64FF6"/>
    <w:pPr>
      <w:numPr>
        <w:ilvl w:val="4"/>
        <w:numId w:val="10"/>
      </w:numPr>
      <w:spacing w:before="240" w:after="12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autoRedefine/>
    <w:qFormat/>
    <w:rsid w:val="00E64FF6"/>
    <w:pPr>
      <w:keepNext/>
      <w:numPr>
        <w:ilvl w:val="5"/>
        <w:numId w:val="10"/>
      </w:numPr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E64FF6"/>
    <w:pPr>
      <w:keepNext/>
      <w:numPr>
        <w:ilvl w:val="6"/>
        <w:numId w:val="10"/>
      </w:numPr>
      <w:outlineLvl w:val="6"/>
    </w:pPr>
    <w:rPr>
      <w:rFonts w:cs="Arial"/>
      <w:color w:val="FF0000"/>
      <w:sz w:val="36"/>
      <w:szCs w:val="20"/>
    </w:rPr>
  </w:style>
  <w:style w:type="paragraph" w:styleId="Heading8">
    <w:name w:val="heading 8"/>
    <w:basedOn w:val="Normal"/>
    <w:next w:val="Normal"/>
    <w:qFormat/>
    <w:rsid w:val="00E64FF6"/>
    <w:pPr>
      <w:numPr>
        <w:ilvl w:val="7"/>
        <w:numId w:val="10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64FF6"/>
    <w:pPr>
      <w:numPr>
        <w:ilvl w:val="8"/>
        <w:numId w:val="10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5698A"/>
    <w:pPr>
      <w:ind w:left="454"/>
      <w:jc w:val="both"/>
    </w:pPr>
  </w:style>
  <w:style w:type="paragraph" w:styleId="BodyText2">
    <w:name w:val="Body Text 2"/>
    <w:basedOn w:val="Normal"/>
    <w:link w:val="BodyText2Char"/>
    <w:rsid w:val="00D5698A"/>
    <w:pPr>
      <w:ind w:left="737"/>
      <w:jc w:val="both"/>
    </w:pPr>
  </w:style>
  <w:style w:type="paragraph" w:styleId="Caption">
    <w:name w:val="caption"/>
    <w:basedOn w:val="Normal"/>
    <w:next w:val="Normal"/>
    <w:qFormat/>
    <w:rsid w:val="0078514C"/>
    <w:pPr>
      <w:spacing w:before="120" w:after="120"/>
      <w:jc w:val="center"/>
    </w:pPr>
    <w:rPr>
      <w:b/>
      <w:bCs/>
      <w:sz w:val="20"/>
      <w:szCs w:val="20"/>
    </w:rPr>
  </w:style>
  <w:style w:type="paragraph" w:styleId="Header">
    <w:name w:val="header"/>
    <w:aliases w:val="HeaderPort,Subject,Header1,h Char,h,header,subject head new,TENDER"/>
    <w:basedOn w:val="Normal"/>
    <w:link w:val="HeaderChar"/>
    <w:uiPriority w:val="99"/>
    <w:qFormat/>
    <w:rsid w:val="00C33B53"/>
    <w:rPr>
      <w:b/>
      <w:sz w:val="16"/>
    </w:rPr>
  </w:style>
  <w:style w:type="paragraph" w:styleId="TOC1">
    <w:name w:val="toc 1"/>
    <w:basedOn w:val="Normal"/>
    <w:next w:val="Normal"/>
    <w:autoRedefine/>
    <w:uiPriority w:val="39"/>
    <w:qFormat/>
    <w:rsid w:val="0078514C"/>
    <w:pPr>
      <w:spacing w:after="120"/>
    </w:pPr>
    <w:rPr>
      <w:sz w:val="24"/>
    </w:rPr>
  </w:style>
  <w:style w:type="paragraph" w:customStyle="1" w:styleId="AlphabeticBullet">
    <w:name w:val="Alphabetic Bullet"/>
    <w:basedOn w:val="BodyText2"/>
    <w:rsid w:val="0078514C"/>
    <w:pPr>
      <w:numPr>
        <w:numId w:val="4"/>
      </w:numPr>
    </w:pPr>
  </w:style>
  <w:style w:type="paragraph" w:styleId="TOAHeading">
    <w:name w:val="toa heading"/>
    <w:basedOn w:val="Normal"/>
    <w:next w:val="Normal"/>
    <w:semiHidden/>
    <w:rsid w:val="0078514C"/>
    <w:pPr>
      <w:spacing w:before="360" w:after="240"/>
    </w:pPr>
    <w:rPr>
      <w:rFonts w:cs="Arial"/>
      <w:b/>
      <w:bCs/>
      <w:sz w:val="28"/>
    </w:rPr>
  </w:style>
  <w:style w:type="paragraph" w:styleId="TOC2">
    <w:name w:val="toc 2"/>
    <w:basedOn w:val="Normal"/>
    <w:next w:val="Normal"/>
    <w:autoRedefine/>
    <w:uiPriority w:val="39"/>
    <w:qFormat/>
    <w:rsid w:val="0078514C"/>
    <w:pPr>
      <w:ind w:left="220"/>
    </w:pPr>
  </w:style>
  <w:style w:type="paragraph" w:customStyle="1" w:styleId="Attachmenttitle">
    <w:name w:val="Attachment title"/>
    <w:rsid w:val="0078514C"/>
    <w:pPr>
      <w:spacing w:line="360" w:lineRule="auto"/>
      <w:jc w:val="center"/>
    </w:pPr>
    <w:rPr>
      <w:rFonts w:ascii="Arial" w:hAnsi="Arial"/>
      <w:b/>
      <w:sz w:val="28"/>
    </w:rPr>
  </w:style>
  <w:style w:type="paragraph" w:customStyle="1" w:styleId="Bullet-1">
    <w:name w:val="Bullet-1"/>
    <w:basedOn w:val="BodyText"/>
    <w:rsid w:val="0078514C"/>
    <w:pPr>
      <w:numPr>
        <w:numId w:val="1"/>
      </w:numPr>
    </w:pPr>
  </w:style>
  <w:style w:type="paragraph" w:customStyle="1" w:styleId="Bullet-2">
    <w:name w:val="Bullet-2"/>
    <w:basedOn w:val="BodyText2"/>
    <w:rsid w:val="0078514C"/>
    <w:pPr>
      <w:numPr>
        <w:numId w:val="2"/>
      </w:numPr>
    </w:pPr>
  </w:style>
  <w:style w:type="paragraph" w:customStyle="1" w:styleId="Header1">
    <w:name w:val="Header 1"/>
    <w:basedOn w:val="Header"/>
    <w:autoRedefine/>
    <w:rsid w:val="00FC1A3B"/>
    <w:pPr>
      <w:ind w:left="-70" w:right="-70"/>
      <w:jc w:val="center"/>
    </w:pPr>
    <w:rPr>
      <w:b w:val="0"/>
    </w:rPr>
  </w:style>
  <w:style w:type="paragraph" w:customStyle="1" w:styleId="DocNum">
    <w:name w:val="Doc Num"/>
    <w:basedOn w:val="Normal"/>
    <w:autoRedefine/>
    <w:rsid w:val="001051B3"/>
    <w:pPr>
      <w:jc w:val="center"/>
    </w:pPr>
    <w:rPr>
      <w:sz w:val="18"/>
      <w:szCs w:val="22"/>
    </w:rPr>
  </w:style>
  <w:style w:type="paragraph" w:customStyle="1" w:styleId="Bullet3">
    <w:name w:val="Bullet 3"/>
    <w:basedOn w:val="AlphabeticBullet"/>
    <w:rsid w:val="00CD2535"/>
    <w:pPr>
      <w:numPr>
        <w:numId w:val="3"/>
      </w:numPr>
    </w:pPr>
  </w:style>
  <w:style w:type="paragraph" w:styleId="Footer">
    <w:name w:val="footer"/>
    <w:basedOn w:val="Normal"/>
    <w:link w:val="FooterChar"/>
    <w:rsid w:val="000921F2"/>
    <w:pPr>
      <w:tabs>
        <w:tab w:val="center" w:pos="4153"/>
        <w:tab w:val="right" w:pos="8306"/>
      </w:tabs>
      <w:jc w:val="both"/>
    </w:pPr>
    <w:rPr>
      <w:sz w:val="14"/>
    </w:rPr>
  </w:style>
  <w:style w:type="character" w:styleId="Hyperlink">
    <w:name w:val="Hyperlink"/>
    <w:basedOn w:val="DefaultParagraphFont"/>
    <w:uiPriority w:val="99"/>
    <w:rsid w:val="0078514C"/>
    <w:rPr>
      <w:color w:val="0000FF"/>
      <w:u w:val="single"/>
    </w:rPr>
  </w:style>
  <w:style w:type="character" w:styleId="PageNumber">
    <w:name w:val="page number"/>
    <w:basedOn w:val="DefaultParagraphFont"/>
    <w:rsid w:val="002B09D7"/>
    <w:rPr>
      <w:rFonts w:ascii="Arial" w:hAnsi="Arial" w:cs="Arial"/>
      <w:sz w:val="18"/>
      <w:szCs w:val="18"/>
    </w:rPr>
  </w:style>
  <w:style w:type="paragraph" w:customStyle="1" w:styleId="DocTitle">
    <w:name w:val="Doc Title"/>
    <w:basedOn w:val="HeaderTextChar"/>
    <w:link w:val="DocTitleChar"/>
    <w:rsid w:val="00EB7B4E"/>
    <w:rPr>
      <w:sz w:val="32"/>
      <w:szCs w:val="32"/>
    </w:rPr>
  </w:style>
  <w:style w:type="character" w:customStyle="1" w:styleId="DocTitleChar">
    <w:name w:val="Doc Title Char"/>
    <w:basedOn w:val="HeaderTextCharChar"/>
    <w:link w:val="DocTitle"/>
    <w:rsid w:val="00EB7B4E"/>
    <w:rPr>
      <w:rFonts w:ascii="Arial" w:eastAsia="SimSun" w:hAnsi="Arial" w:cs="Arial"/>
      <w:b/>
      <w:bCs/>
      <w:sz w:val="32"/>
      <w:szCs w:val="32"/>
      <w:lang w:val="en-US" w:eastAsia="en-US" w:bidi="ar-SA"/>
    </w:rPr>
  </w:style>
  <w:style w:type="character" w:styleId="FollowedHyperlink">
    <w:name w:val="FollowedHyperlink"/>
    <w:basedOn w:val="DefaultParagraphFont"/>
    <w:rsid w:val="0078514C"/>
    <w:rPr>
      <w:color w:val="800080"/>
      <w:u w:val="single"/>
    </w:rPr>
  </w:style>
  <w:style w:type="paragraph" w:styleId="BalloonText">
    <w:name w:val="Balloon Text"/>
    <w:basedOn w:val="Normal"/>
    <w:semiHidden/>
    <w:rsid w:val="00914707"/>
    <w:rPr>
      <w:rFonts w:ascii="Tahoma" w:hAnsi="Tahoma" w:cs="Tahoma"/>
      <w:sz w:val="16"/>
      <w:szCs w:val="16"/>
    </w:rPr>
  </w:style>
  <w:style w:type="table" w:styleId="TableGrid">
    <w:name w:val="Table Grid"/>
    <w:aliases w:val="Grid of table"/>
    <w:basedOn w:val="TableNormal"/>
    <w:uiPriority w:val="59"/>
    <w:rsid w:val="00914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Char">
    <w:name w:val="Header Text Char"/>
    <w:basedOn w:val="Normal"/>
    <w:link w:val="HeaderTextCharChar"/>
    <w:rsid w:val="00EF2AB3"/>
    <w:pPr>
      <w:jc w:val="center"/>
    </w:pPr>
    <w:rPr>
      <w:rFonts w:eastAsia="SimSun" w:cs="Arial"/>
      <w:b/>
      <w:bCs/>
      <w:sz w:val="18"/>
      <w:szCs w:val="18"/>
    </w:rPr>
  </w:style>
  <w:style w:type="character" w:customStyle="1" w:styleId="HeaderTextCharChar">
    <w:name w:val="Header Text Char Char"/>
    <w:basedOn w:val="DefaultParagraphFont"/>
    <w:link w:val="HeaderTextChar"/>
    <w:rsid w:val="00EF2AB3"/>
    <w:rPr>
      <w:rFonts w:ascii="Arial" w:eastAsia="SimSun" w:hAnsi="Arial" w:cs="Arial"/>
      <w:b/>
      <w:bCs/>
      <w:sz w:val="18"/>
      <w:szCs w:val="18"/>
      <w:lang w:val="en-US" w:eastAsia="en-US" w:bidi="ar-SA"/>
    </w:rPr>
  </w:style>
  <w:style w:type="paragraph" w:customStyle="1" w:styleId="IndentNum1">
    <w:name w:val="Indent Num 1"/>
    <w:basedOn w:val="Normal"/>
    <w:rsid w:val="009B632E"/>
    <w:pPr>
      <w:numPr>
        <w:numId w:val="5"/>
      </w:numPr>
    </w:pPr>
  </w:style>
  <w:style w:type="paragraph" w:customStyle="1" w:styleId="IndentChr1">
    <w:name w:val="Indent Chr 1"/>
    <w:basedOn w:val="Normal"/>
    <w:rsid w:val="009B632E"/>
    <w:pPr>
      <w:numPr>
        <w:numId w:val="6"/>
      </w:numPr>
    </w:pPr>
  </w:style>
  <w:style w:type="paragraph" w:customStyle="1" w:styleId="Heading3Text">
    <w:name w:val="Heading 3 Text"/>
    <w:basedOn w:val="Heading3"/>
    <w:next w:val="BodyText2"/>
    <w:rsid w:val="002B09D7"/>
    <w:rPr>
      <w:b w:val="0"/>
      <w:szCs w:val="22"/>
    </w:rPr>
  </w:style>
  <w:style w:type="paragraph" w:customStyle="1" w:styleId="IndentChr2">
    <w:name w:val="Indent Chr 2"/>
    <w:basedOn w:val="IndentChr1"/>
    <w:rsid w:val="009B632E"/>
    <w:pPr>
      <w:numPr>
        <w:numId w:val="8"/>
      </w:numPr>
    </w:pPr>
    <w:rPr>
      <w:rFonts w:cs="Arial"/>
      <w:szCs w:val="22"/>
    </w:rPr>
  </w:style>
  <w:style w:type="paragraph" w:styleId="BodyText3">
    <w:name w:val="Body Text 3"/>
    <w:basedOn w:val="Normal"/>
    <w:rsid w:val="002B09D7"/>
    <w:pPr>
      <w:spacing w:after="120"/>
    </w:pPr>
    <w:rPr>
      <w:sz w:val="16"/>
      <w:szCs w:val="16"/>
    </w:rPr>
  </w:style>
  <w:style w:type="paragraph" w:styleId="ListNumber">
    <w:name w:val="List Number"/>
    <w:basedOn w:val="Normal"/>
    <w:rsid w:val="00963862"/>
    <w:pPr>
      <w:tabs>
        <w:tab w:val="num" w:pos="1494"/>
      </w:tabs>
      <w:ind w:left="1474" w:hanging="340"/>
    </w:pPr>
  </w:style>
  <w:style w:type="paragraph" w:customStyle="1" w:styleId="IndentNum2">
    <w:name w:val="Indent Num 2"/>
    <w:basedOn w:val="IndentNum1"/>
    <w:rsid w:val="009B632E"/>
    <w:pPr>
      <w:numPr>
        <w:numId w:val="9"/>
      </w:numPr>
    </w:pPr>
    <w:rPr>
      <w:rFonts w:cs="Arial"/>
      <w:szCs w:val="22"/>
    </w:rPr>
  </w:style>
  <w:style w:type="paragraph" w:customStyle="1" w:styleId="TableText">
    <w:name w:val="Table Text"/>
    <w:basedOn w:val="Normal"/>
    <w:rsid w:val="00623864"/>
    <w:rPr>
      <w:rFonts w:cs="Arial"/>
      <w:sz w:val="20"/>
      <w:szCs w:val="20"/>
    </w:rPr>
  </w:style>
  <w:style w:type="paragraph" w:customStyle="1" w:styleId="xxx1">
    <w:name w:val="x.x.x(1)"/>
    <w:basedOn w:val="Normal"/>
    <w:rsid w:val="003C56C0"/>
    <w:pPr>
      <w:widowControl w:val="0"/>
      <w:overflowPunct w:val="0"/>
      <w:autoSpaceDE w:val="0"/>
      <w:autoSpaceDN w:val="0"/>
      <w:adjustRightInd w:val="0"/>
      <w:spacing w:line="300" w:lineRule="auto"/>
      <w:ind w:left="1418" w:hanging="568"/>
      <w:jc w:val="both"/>
      <w:textAlignment w:val="baseline"/>
    </w:pPr>
    <w:rPr>
      <w:rFonts w:ascii="Helvetica" w:eastAsia="Mincho" w:hAnsi="Helvetica"/>
      <w:sz w:val="24"/>
      <w:szCs w:val="20"/>
      <w:lang w:eastAsia="ja-JP"/>
    </w:rPr>
  </w:style>
  <w:style w:type="character" w:customStyle="1" w:styleId="HeaderChar">
    <w:name w:val="Header Char"/>
    <w:aliases w:val="HeaderPort Char,Subject Char,Header1 Char,h Char Char,h Char1,header Char,subject head new Char,TENDER Char"/>
    <w:basedOn w:val="DefaultParagraphFont"/>
    <w:link w:val="Header"/>
    <w:uiPriority w:val="99"/>
    <w:rsid w:val="00FC1D6D"/>
    <w:rPr>
      <w:rFonts w:ascii="Arial" w:hAnsi="Arial"/>
      <w:b/>
      <w:sz w:val="16"/>
      <w:szCs w:val="24"/>
    </w:rPr>
  </w:style>
  <w:style w:type="paragraph" w:styleId="BodyTextIndent2">
    <w:name w:val="Body Text Indent 2"/>
    <w:basedOn w:val="Normal"/>
    <w:link w:val="BodyTextIndent2Char"/>
    <w:rsid w:val="002F69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F6989"/>
    <w:rPr>
      <w:rFonts w:ascii="Arial" w:hAnsi="Arial"/>
      <w:sz w:val="22"/>
      <w:szCs w:val="24"/>
    </w:rPr>
  </w:style>
  <w:style w:type="paragraph" w:customStyle="1" w:styleId="Default">
    <w:name w:val="Default"/>
    <w:rsid w:val="00E00B5B"/>
    <w:pPr>
      <w:widowControl w:val="0"/>
      <w:autoSpaceDE w:val="0"/>
      <w:autoSpaceDN w:val="0"/>
      <w:adjustRightInd w:val="0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customStyle="1" w:styleId="xx1">
    <w:name w:val="x.x(1)"/>
    <w:basedOn w:val="Normal"/>
    <w:uiPriority w:val="99"/>
    <w:rsid w:val="00E00B5B"/>
    <w:pPr>
      <w:widowControl w:val="0"/>
      <w:overflowPunct w:val="0"/>
      <w:autoSpaceDE w:val="0"/>
      <w:autoSpaceDN w:val="0"/>
      <w:adjustRightInd w:val="0"/>
      <w:spacing w:line="300" w:lineRule="auto"/>
      <w:ind w:left="1134" w:right="141" w:hanging="567"/>
      <w:jc w:val="both"/>
      <w:textAlignment w:val="baseline"/>
    </w:pPr>
    <w:rPr>
      <w:rFonts w:ascii="Helvetica" w:eastAsia="Mincho" w:hAnsi="Helvetica"/>
      <w:sz w:val="24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E00B5B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0B5B"/>
    <w:pPr>
      <w:spacing w:after="100" w:line="276" w:lineRule="auto"/>
      <w:ind w:left="440"/>
    </w:pPr>
    <w:rPr>
      <w:rFonts w:asciiTheme="minorHAnsi" w:eastAsiaTheme="minorEastAsia" w:hAnsiTheme="minorHAnsi" w:cstheme="minorBidi"/>
      <w:szCs w:val="22"/>
    </w:rPr>
  </w:style>
  <w:style w:type="paragraph" w:styleId="FootnoteText">
    <w:name w:val="footnote text"/>
    <w:basedOn w:val="Normal"/>
    <w:link w:val="FootnoteTextChar"/>
    <w:rsid w:val="00E00B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00B5B"/>
    <w:rPr>
      <w:rFonts w:ascii="Arial" w:hAnsi="Arial"/>
    </w:rPr>
  </w:style>
  <w:style w:type="character" w:styleId="FootnoteReference">
    <w:name w:val="footnote reference"/>
    <w:basedOn w:val="DefaultParagraphFont"/>
    <w:rsid w:val="00E00B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532FB8"/>
    <w:pPr>
      <w:ind w:left="720"/>
    </w:pPr>
    <w:rPr>
      <w:rFonts w:ascii="Calibri" w:eastAsiaTheme="minorHAnsi" w:hAnsi="Calibr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37825"/>
    <w:rPr>
      <w:rFonts w:ascii="Arial" w:hAnsi="Arial"/>
      <w:sz w:val="14"/>
      <w:szCs w:val="24"/>
    </w:rPr>
  </w:style>
  <w:style w:type="paragraph" w:customStyle="1" w:styleId="TableParagraph">
    <w:name w:val="Table Paragraph"/>
    <w:basedOn w:val="Normal"/>
    <w:uiPriority w:val="1"/>
    <w:qFormat/>
    <w:rsid w:val="005E3F20"/>
    <w:pPr>
      <w:widowControl w:val="0"/>
      <w:spacing w:before="83"/>
      <w:ind w:left="383"/>
      <w:jc w:val="center"/>
    </w:pPr>
    <w:rPr>
      <w:rFonts w:eastAsia="Arial" w:cs="Arial"/>
      <w:szCs w:val="22"/>
    </w:rPr>
  </w:style>
  <w:style w:type="paragraph" w:customStyle="1" w:styleId="BodyText1">
    <w:name w:val="Body Text1"/>
    <w:basedOn w:val="BodyText"/>
    <w:link w:val="bodytextChar0"/>
    <w:qFormat/>
    <w:rsid w:val="00C65D01"/>
  </w:style>
  <w:style w:type="character" w:customStyle="1" w:styleId="bodytextChar0">
    <w:name w:val="body text Char"/>
    <w:basedOn w:val="DefaultParagraphFont"/>
    <w:link w:val="BodyText1"/>
    <w:rsid w:val="00C65D01"/>
    <w:rPr>
      <w:rFonts w:ascii="Arial" w:hAnsi="Arial"/>
      <w:sz w:val="22"/>
      <w:szCs w:val="24"/>
    </w:rPr>
  </w:style>
  <w:style w:type="table" w:customStyle="1" w:styleId="TableGrid0">
    <w:name w:val="TableGrid"/>
    <w:rsid w:val="009279B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oftable3">
    <w:name w:val="Grid of table3"/>
    <w:basedOn w:val="TableNormal"/>
    <w:next w:val="TableGrid"/>
    <w:uiPriority w:val="59"/>
    <w:rsid w:val="007A3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353FEA"/>
    <w:rPr>
      <w:rFonts w:ascii="Arial" w:hAnsi="Arial"/>
      <w:sz w:val="22"/>
      <w:szCs w:val="24"/>
    </w:rPr>
  </w:style>
  <w:style w:type="character" w:customStyle="1" w:styleId="BodyText2Char">
    <w:name w:val="Body Text 2 Char"/>
    <w:basedOn w:val="DefaultParagraphFont"/>
    <w:link w:val="BodyText2"/>
    <w:rsid w:val="006B3A0B"/>
    <w:rPr>
      <w:rFonts w:ascii="Arial" w:hAnsi="Arial"/>
      <w:sz w:val="22"/>
      <w:szCs w:val="24"/>
    </w:rPr>
  </w:style>
  <w:style w:type="paragraph" w:styleId="NoSpacing">
    <w:name w:val="No Spacing"/>
    <w:link w:val="NoSpacingChar"/>
    <w:uiPriority w:val="1"/>
    <w:qFormat/>
    <w:rsid w:val="00901BDA"/>
    <w:pPr>
      <w:jc w:val="righ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01BDA"/>
    <w:rPr>
      <w:rFonts w:asciiTheme="minorHAnsi" w:eastAsiaTheme="minorHAnsi" w:hAnsiTheme="minorHAnsi" w:cstheme="minorBidi"/>
      <w:sz w:val="22"/>
      <w:szCs w:val="22"/>
    </w:rPr>
  </w:style>
  <w:style w:type="paragraph" w:customStyle="1" w:styleId="Table">
    <w:name w:val="Table"/>
    <w:link w:val="TableChar"/>
    <w:qFormat/>
    <w:rsid w:val="006F46A6"/>
    <w:pPr>
      <w:keepNext/>
      <w:spacing w:line="288" w:lineRule="auto"/>
      <w:jc w:val="center"/>
    </w:pPr>
    <w:rPr>
      <w:rFonts w:eastAsia="Malgun Gothic"/>
      <w:sz w:val="22"/>
      <w:szCs w:val="22"/>
      <w:lang w:bidi="fa-IR"/>
    </w:rPr>
  </w:style>
  <w:style w:type="character" w:customStyle="1" w:styleId="TableChar">
    <w:name w:val="Table Char"/>
    <w:basedOn w:val="DefaultParagraphFont"/>
    <w:link w:val="Table"/>
    <w:rsid w:val="006F46A6"/>
    <w:rPr>
      <w:rFonts w:eastAsia="Malgun Gothic"/>
      <w:sz w:val="22"/>
      <w:szCs w:val="22"/>
      <w:lang w:bidi="fa-IR"/>
    </w:rPr>
  </w:style>
  <w:style w:type="character" w:styleId="SubtleEmphasis">
    <w:name w:val="Subtle Emphasis"/>
    <w:basedOn w:val="DefaultParagraphFont"/>
    <w:uiPriority w:val="19"/>
    <w:qFormat/>
    <w:rsid w:val="006F46A6"/>
    <w:rPr>
      <w:i/>
      <w:iCs/>
      <w:color w:val="404040" w:themeColor="text1" w:themeTint="BF"/>
    </w:rPr>
  </w:style>
  <w:style w:type="table" w:customStyle="1" w:styleId="TableGrid2">
    <w:name w:val="Table Grid2"/>
    <w:basedOn w:val="TableNormal"/>
    <w:next w:val="TableGrid"/>
    <w:uiPriority w:val="59"/>
    <w:rsid w:val="007248D8"/>
    <w:rPr>
      <w:rFonts w:ascii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ogo\Blank%20Procedure%20Format-Rev-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75C3A-9FB7-4B65-A7B7-8BB05234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Procedure Format-Rev-01</Template>
  <TotalTime>671</TotalTime>
  <Pages>17</Pages>
  <Words>1500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Procedure Format</vt:lpstr>
    </vt:vector>
  </TitlesOfParts>
  <Company>Sazeh Consultants</Company>
  <LinksUpToDate>false</LinksUpToDate>
  <CharactersWithSpaces>10407</CharactersWithSpaces>
  <SharedDoc>false</SharedDoc>
  <HLinks>
    <vt:vector size="54" baseType="variant"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_Toc147717759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_Toc147717758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_Toc147717757</vt:lpwstr>
      </vt:variant>
      <vt:variant>
        <vt:i4>1441840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_Toc147717756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_Toc147717755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_Toc147717754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_Toc147717753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_Toc147717752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_Toc147717751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Procedure Format</dc:title>
  <dc:creator>Nastaran Sadeghzadeh</dc:creator>
  <cp:lastModifiedBy>Neda Zafari</cp:lastModifiedBy>
  <cp:revision>108</cp:revision>
  <cp:lastPrinted>2023-11-15T10:01:00Z</cp:lastPrinted>
  <dcterms:created xsi:type="dcterms:W3CDTF">2022-01-31T10:50:00Z</dcterms:created>
  <dcterms:modified xsi:type="dcterms:W3CDTF">2023-11-15T10:01:00Z</dcterms:modified>
</cp:coreProperties>
</file>