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10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080"/>
        <w:gridCol w:w="2160"/>
        <w:gridCol w:w="1530"/>
        <w:gridCol w:w="1440"/>
        <w:gridCol w:w="1890"/>
        <w:gridCol w:w="1710"/>
      </w:tblGrid>
      <w:tr w:rsidR="00DD259E" w:rsidRPr="00070ED8" w14:paraId="1FC47102" w14:textId="77777777" w:rsidTr="00B33447">
        <w:trPr>
          <w:trHeight w:val="4353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0644C" w14:textId="77777777" w:rsidR="00DD259E" w:rsidRPr="00DF3C71" w:rsidRDefault="00DD259E" w:rsidP="00DC58B6">
            <w:pPr>
              <w:widowControl w:val="0"/>
              <w:jc w:val="center"/>
              <w:rPr>
                <w:rFonts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D259E" w:rsidRPr="00070ED8" w14:paraId="413408A4" w14:textId="77777777" w:rsidTr="00B33447">
        <w:trPr>
          <w:trHeight w:val="4920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301272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5408C83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85B430D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0280BD0" w14:textId="58A709BB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WPS </w:t>
            </w:r>
            <w:r w:rsidR="00B33447">
              <w:rPr>
                <w:rFonts w:cs="Arial"/>
                <w:b/>
                <w:bCs/>
                <w:sz w:val="32"/>
                <w:szCs w:val="32"/>
              </w:rPr>
              <w:t>&amp; PQR</w:t>
            </w:r>
          </w:p>
          <w:p w14:paraId="3B59E5F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02D8A99A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  <w:p w14:paraId="4CEF1D23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</w:rPr>
            </w:pPr>
          </w:p>
          <w:p w14:paraId="0C3D974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1E1DEFB" w14:textId="77777777" w:rsidR="00DD259E" w:rsidRPr="00EA3057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</w:p>
        </w:tc>
      </w:tr>
      <w:tr w:rsidR="00034CEB" w:rsidRPr="000E2E1E" w14:paraId="1A78AE36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6C77AF" w14:textId="29E092FE" w:rsidR="00034CEB" w:rsidRPr="007E1990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V02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381EAF" w14:textId="6D8CA4E0" w:rsidR="00034CEB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Mar.2025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FDFC90" w14:textId="79705B06" w:rsidR="00034CEB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8CEE3BF" w14:textId="6660DF34" w:rsidR="00034CEB" w:rsidRPr="00D5420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  <w:r w:rsidRPr="00D54207">
              <w:rPr>
                <w:rFonts w:cs="Arial"/>
                <w:sz w:val="16"/>
                <w:szCs w:val="16"/>
              </w:rPr>
              <w:t>Beh Koosh Vista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4040282" w14:textId="3F4F4054" w:rsidR="00034CEB" w:rsidRPr="00034CEB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54207">
              <w:rPr>
                <w:rFonts w:cs="Arial"/>
                <w:sz w:val="20"/>
                <w:szCs w:val="20"/>
              </w:rPr>
              <w:t>M.Fakharian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8E1132F" w14:textId="5E63B539" w:rsidR="00034CEB" w:rsidRPr="00A60356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A60356">
              <w:rPr>
                <w:rFonts w:cs="Arial"/>
                <w:sz w:val="20"/>
                <w:szCs w:val="20"/>
              </w:rPr>
              <w:t>S. Faramaz Pour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1DA9E9BD" w14:textId="77777777" w:rsidR="00034CEB" w:rsidRPr="00591EA7" w:rsidRDefault="00034CEB" w:rsidP="00034CEB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034CEB" w:rsidRPr="000E2E1E" w14:paraId="333CC01F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3C6408" w14:textId="0590BADA" w:rsidR="00034CEB" w:rsidRPr="007E1990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7E1990">
              <w:rPr>
                <w:rFonts w:cs="Arial"/>
                <w:sz w:val="20"/>
                <w:szCs w:val="20"/>
              </w:rPr>
              <w:t>V0</w:t>
            </w: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64254" w14:textId="4B8CBD1E" w:rsidR="00034CEB" w:rsidRPr="00D54207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Oct.2023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BB4592" w14:textId="14C1A6A8" w:rsidR="00034CEB" w:rsidRPr="00591EA7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>
              <w:rPr>
                <w:rFonts w:cs="Arial"/>
                <w:sz w:val="20"/>
                <w:szCs w:val="20"/>
              </w:rPr>
              <w:t>IFR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68963A" w14:textId="77777777" w:rsidR="00034CEB" w:rsidRPr="00591EA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 w:rsidRPr="00D54207">
              <w:rPr>
                <w:rFonts w:cs="Arial"/>
                <w:sz w:val="16"/>
                <w:szCs w:val="16"/>
              </w:rPr>
              <w:t>Beh Koosh Vista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582502" w14:textId="77777777" w:rsidR="00034CEB" w:rsidRPr="00591EA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 w:rsidRPr="00D54207">
              <w:rPr>
                <w:rFonts w:cs="Arial"/>
                <w:sz w:val="20"/>
                <w:szCs w:val="20"/>
              </w:rPr>
              <w:t>M.Fakharian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9093F7" w14:textId="4151BD99" w:rsidR="00034CEB" w:rsidRPr="00A60356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A60356">
              <w:rPr>
                <w:rFonts w:cs="Arial"/>
                <w:sz w:val="20"/>
                <w:szCs w:val="20"/>
              </w:rPr>
              <w:t>S. Faramaz Pour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0896D8F" w14:textId="77777777" w:rsidR="00034CEB" w:rsidRPr="00591EA7" w:rsidRDefault="00034CEB" w:rsidP="00034CEB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034CEB" w:rsidRPr="000E2E1E" w14:paraId="5995EBA6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B41C675" w14:textId="3E9238EB" w:rsidR="00034CEB" w:rsidRPr="007E1990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7E1990">
              <w:rPr>
                <w:rFonts w:cs="Arial"/>
                <w:sz w:val="20"/>
                <w:szCs w:val="20"/>
              </w:rPr>
              <w:t>V00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5675597" w14:textId="0A9E579B" w:rsidR="00034CEB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Aug.2023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4B4896" w14:textId="77938CAD" w:rsidR="00034CEB" w:rsidRDefault="00034CEB" w:rsidP="00034CEB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2C8E50" w14:textId="7288D1F7" w:rsidR="00034CEB" w:rsidRPr="00D5420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  <w:r w:rsidRPr="00D54207">
              <w:rPr>
                <w:rFonts w:cs="Arial"/>
                <w:sz w:val="16"/>
                <w:szCs w:val="16"/>
              </w:rPr>
              <w:t>Beh Koosh Vista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5C7B83" w14:textId="05EBDA29" w:rsidR="00034CEB" w:rsidRPr="00D5420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D54207">
              <w:rPr>
                <w:rFonts w:cs="Arial"/>
                <w:sz w:val="20"/>
                <w:szCs w:val="20"/>
              </w:rPr>
              <w:t>M.Fakharian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FB3260" w14:textId="441CF9E3" w:rsidR="00034CEB" w:rsidRPr="00D54207" w:rsidRDefault="00034CEB" w:rsidP="00034CEB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D54207">
              <w:rPr>
                <w:rFonts w:cs="Arial"/>
                <w:sz w:val="20"/>
                <w:szCs w:val="20"/>
              </w:rPr>
              <w:t>A.M.Mohseni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CC841EC" w14:textId="31036446" w:rsidR="00034CEB" w:rsidRPr="00591EA7" w:rsidRDefault="00034CEB" w:rsidP="00034CEB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  <w:r w:rsidRPr="00344DC2">
              <w:rPr>
                <w:rFonts w:cs="Arial"/>
                <w:color w:val="000000"/>
                <w:sz w:val="20"/>
                <w:szCs w:val="20"/>
              </w:rPr>
              <w:t>CO</w:t>
            </w:r>
          </w:p>
        </w:tc>
      </w:tr>
      <w:tr w:rsidR="00034CEB" w:rsidRPr="000E2E1E" w14:paraId="14258CC7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A32F71" w14:textId="77777777" w:rsidR="00034CEB" w:rsidRPr="00CD3973" w:rsidRDefault="00034CEB" w:rsidP="00034CEB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5FE0A5" w14:textId="77777777" w:rsidR="00034CEB" w:rsidRPr="00CD3973" w:rsidRDefault="00034CEB" w:rsidP="00034CEB">
            <w:pPr>
              <w:widowControl w:val="0"/>
              <w:spacing w:before="20" w:after="20"/>
              <w:ind w:left="-64" w:right="51" w:firstLine="38"/>
              <w:jc w:val="center"/>
              <w:rPr>
                <w:rFonts w:cs="Arial"/>
                <w:b/>
                <w:bCs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83A1354" w14:textId="77777777" w:rsidR="00034CEB" w:rsidRPr="00CD3973" w:rsidRDefault="00034CEB" w:rsidP="00034CEB">
            <w:pPr>
              <w:widowControl w:val="0"/>
              <w:spacing w:before="20" w:after="20"/>
              <w:ind w:left="-125" w:right="51" w:hanging="2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043AE2" w14:textId="77777777" w:rsidR="00034CEB" w:rsidRPr="00CD3973" w:rsidRDefault="00034CEB" w:rsidP="00034CEB">
            <w:pPr>
              <w:widowControl w:val="0"/>
              <w:spacing w:before="20" w:after="20"/>
              <w:ind w:right="51" w:hanging="15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53C0E0" w14:textId="77777777" w:rsidR="00034CEB" w:rsidRPr="00CD3973" w:rsidRDefault="00034CEB" w:rsidP="00034CEB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1B23E0" w14:textId="77777777" w:rsidR="00034CEB" w:rsidRPr="00CD3973" w:rsidRDefault="00034CEB" w:rsidP="00034CEB">
            <w:pPr>
              <w:widowControl w:val="0"/>
              <w:spacing w:before="20" w:after="20"/>
              <w:ind w:left="180" w:right="51" w:hanging="180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C3BFB54" w14:textId="77777777" w:rsidR="00034CEB" w:rsidRPr="00CD3973" w:rsidRDefault="00034CEB" w:rsidP="00034CEB">
            <w:pPr>
              <w:widowControl w:val="0"/>
              <w:spacing w:before="20" w:after="20"/>
              <w:ind w:right="51" w:hanging="59"/>
              <w:jc w:val="center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034CEB" w:rsidRPr="00FB14E1" w14:paraId="3E4B292D" w14:textId="77777777" w:rsidTr="00A603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322"/>
        </w:trPr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6630" w14:textId="77777777" w:rsidR="00034CEB" w:rsidRPr="00FB14E1" w:rsidRDefault="00034CEB" w:rsidP="00034CEB">
            <w:pPr>
              <w:widowControl w:val="0"/>
              <w:ind w:right="51" w:hanging="59"/>
              <w:jc w:val="both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Class: 2</w:t>
            </w:r>
          </w:p>
        </w:tc>
        <w:tc>
          <w:tcPr>
            <w:tcW w:w="8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DB2C9C" w14:textId="77777777" w:rsidR="00034CEB" w:rsidRPr="0045129D" w:rsidRDefault="00034CEB" w:rsidP="00034CEB">
            <w:pPr>
              <w:widowControl w:val="0"/>
              <w:ind w:right="51" w:hanging="59"/>
              <w:jc w:val="both"/>
              <w:rPr>
                <w:rFonts w:asciiTheme="minorBidi" w:hAnsiTheme="minorBidi"/>
                <w:b/>
                <w:bCs/>
                <w:color w:val="000000"/>
                <w:sz w:val="18"/>
                <w:szCs w:val="18"/>
                <w:lang w:bidi="fa-IR"/>
              </w:rPr>
            </w:pPr>
          </w:p>
        </w:tc>
      </w:tr>
      <w:tr w:rsidR="00034CEB" w:rsidRPr="00FB14E1" w14:paraId="37484DC3" w14:textId="77777777" w:rsidTr="00B3344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1259"/>
        </w:trPr>
        <w:tc>
          <w:tcPr>
            <w:tcW w:w="900" w:type="dxa"/>
            <w:tcBorders>
              <w:top w:val="single" w:sz="4" w:space="0" w:color="auto"/>
              <w:right w:val="nil"/>
            </w:tcBorders>
          </w:tcPr>
          <w:p w14:paraId="64776848" w14:textId="77777777" w:rsidR="00034CEB" w:rsidRPr="00FB14E1" w:rsidRDefault="00034CEB" w:rsidP="00034CEB">
            <w:pPr>
              <w:widowControl w:val="0"/>
              <w:ind w:left="180" w:right="51" w:hanging="18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810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3E87031" w14:textId="77777777" w:rsidR="00034CEB" w:rsidRDefault="00034CEB" w:rsidP="00034CEB">
            <w:pPr>
              <w:widowControl w:val="0"/>
              <w:spacing w:before="60" w:after="60"/>
              <w:ind w:right="51" w:hanging="57"/>
              <w:rPr>
                <w:rFonts w:asciiTheme="minorBidi" w:hAnsiTheme="minorBidi"/>
                <w:b/>
                <w:bCs/>
                <w:color w:val="000000"/>
                <w:sz w:val="14"/>
                <w:szCs w:val="14"/>
              </w:rPr>
            </w:pPr>
          </w:p>
          <w:tbl>
            <w:tblPr>
              <w:tblW w:w="9447" w:type="dxa"/>
              <w:tblLook w:val="04A0" w:firstRow="1" w:lastRow="0" w:firstColumn="1" w:lastColumn="0" w:noHBand="0" w:noVBand="1"/>
            </w:tblPr>
            <w:tblGrid>
              <w:gridCol w:w="9447"/>
            </w:tblGrid>
            <w:tr w:rsidR="00034CEB" w:rsidRPr="008379D7" w14:paraId="3787D6D7" w14:textId="77777777" w:rsidTr="00DC58B6">
              <w:trPr>
                <w:trHeight w:val="378"/>
              </w:trPr>
              <w:tc>
                <w:tcPr>
                  <w:tcW w:w="9447" w:type="dxa"/>
                  <w:shd w:val="clear" w:color="auto" w:fill="auto"/>
                  <w:vAlign w:val="center"/>
                </w:tcPr>
                <w:p w14:paraId="1724E012" w14:textId="77777777" w:rsidR="00034CEB" w:rsidRPr="00D54207" w:rsidRDefault="00034CEB" w:rsidP="00034CEB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IFA: Issued for Approval</w:t>
                  </w:r>
                </w:p>
                <w:p w14:paraId="7CB4C4F6" w14:textId="77777777" w:rsidR="00034CEB" w:rsidRPr="00D54207" w:rsidRDefault="00034CEB" w:rsidP="00034CEB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IFR: Issued for Review</w:t>
                  </w:r>
                </w:p>
                <w:p w14:paraId="3DF51AF0" w14:textId="77777777" w:rsidR="00034CEB" w:rsidRPr="00D54207" w:rsidRDefault="00034CEB" w:rsidP="00034CEB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IFI: Issued for Information</w:t>
                  </w:r>
                </w:p>
                <w:p w14:paraId="7F172F8B" w14:textId="77777777" w:rsidR="00034CEB" w:rsidRPr="008379D7" w:rsidRDefault="00034CEB" w:rsidP="00034CEB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AFC: Approved for Construction</w:t>
                  </w:r>
                </w:p>
              </w:tc>
            </w:tr>
          </w:tbl>
          <w:p w14:paraId="7149CCF2" w14:textId="77777777" w:rsidR="00034CEB" w:rsidRPr="003B1A41" w:rsidRDefault="00034CEB" w:rsidP="00034CEB">
            <w:pPr>
              <w:widowControl w:val="0"/>
              <w:spacing w:before="60" w:after="60"/>
              <w:ind w:right="51" w:hanging="58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61C10FAB" w14:textId="301CC3A6" w:rsidR="00DD259E" w:rsidRDefault="00DD259E" w:rsidP="00DD259E">
      <w:pPr>
        <w:tabs>
          <w:tab w:val="left" w:pos="2329"/>
        </w:tabs>
        <w:rPr>
          <w:sz w:val="4"/>
          <w:szCs w:val="4"/>
        </w:rPr>
      </w:pPr>
    </w:p>
    <w:p w14:paraId="4801662D" w14:textId="4682EFF5" w:rsidR="00DD259E" w:rsidRPr="00DD259E" w:rsidRDefault="00DD259E" w:rsidP="00DD259E">
      <w:pPr>
        <w:tabs>
          <w:tab w:val="left" w:pos="2329"/>
        </w:tabs>
        <w:rPr>
          <w:sz w:val="4"/>
          <w:szCs w:val="4"/>
        </w:rPr>
        <w:sectPr w:rsidR="00DD259E" w:rsidRPr="00DD259E" w:rsidSect="003757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872" w:right="1152" w:bottom="1080" w:left="1152" w:header="547" w:footer="288" w:gutter="0"/>
          <w:pgNumType w:start="1"/>
          <w:cols w:space="720"/>
          <w:docGrid w:linePitch="360"/>
        </w:sectPr>
      </w:pPr>
      <w:r>
        <w:rPr>
          <w:sz w:val="4"/>
          <w:szCs w:val="4"/>
        </w:rPr>
        <w:tab/>
      </w:r>
    </w:p>
    <w:p w14:paraId="76F096B1" w14:textId="77777777" w:rsidR="00DC58B6" w:rsidRDefault="00E75943" w:rsidP="00DC58B6">
      <w:pPr>
        <w:pStyle w:val="Heading1"/>
        <w:numPr>
          <w:ilvl w:val="0"/>
          <w:numId w:val="0"/>
        </w:numPr>
        <w:spacing w:before="0"/>
        <w:jc w:val="center"/>
      </w:pPr>
      <w:r>
        <w:rPr>
          <w:sz w:val="18"/>
          <w:szCs w:val="18"/>
        </w:rPr>
        <w:lastRenderedPageBreak/>
        <w:tab/>
      </w:r>
      <w:bookmarkStart w:id="0" w:name="_Toc143594151"/>
      <w:bookmarkStart w:id="1" w:name="_Toc143597011"/>
      <w:bookmarkStart w:id="2" w:name="_Toc192588158"/>
      <w:bookmarkStart w:id="3" w:name="_Hlk143597490"/>
      <w:r w:rsidR="00DC58B6">
        <w:t>Revision Record Sheet</w:t>
      </w:r>
      <w:bookmarkEnd w:id="0"/>
      <w:bookmarkEnd w:id="1"/>
      <w:bookmarkEnd w:id="2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604B2F8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6D1F5AC" w14:textId="77777777" w:rsidR="00DC58B6" w:rsidRDefault="00DC58B6" w:rsidP="00DC58B6">
            <w:pPr>
              <w:ind w:left="-284" w:right="-284"/>
              <w:jc w:val="center"/>
              <w:rPr>
                <w:b/>
                <w:sz w:val="18"/>
              </w:rPr>
            </w:pPr>
            <w:r w:rsidRPr="00287976">
              <w:rPr>
                <w:b/>
                <w:sz w:val="18"/>
              </w:rPr>
              <w:t>SHEET</w:t>
            </w:r>
          </w:p>
        </w:tc>
        <w:tc>
          <w:tcPr>
            <w:tcW w:w="446" w:type="dxa"/>
            <w:vAlign w:val="center"/>
          </w:tcPr>
          <w:p w14:paraId="3FCA7438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54D94CA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2F5F7BD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7D1FA02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414FF453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519" w:type="dxa"/>
            <w:vAlign w:val="center"/>
          </w:tcPr>
          <w:p w14:paraId="335CED3E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F063C3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7D41CC65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2B4BD69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F6B63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1</w:t>
            </w:r>
          </w:p>
        </w:tc>
        <w:tc>
          <w:tcPr>
            <w:tcW w:w="446" w:type="dxa"/>
            <w:vAlign w:val="center"/>
          </w:tcPr>
          <w:p w14:paraId="15D5F3D5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BF7F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2FCF4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3975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6DE2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2A11F4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3958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F30D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DEC7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739DB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4" w:name="_Hlk335383667"/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46" w:type="dxa"/>
            <w:vAlign w:val="center"/>
          </w:tcPr>
          <w:p w14:paraId="497761C8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3EF14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5FB83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FA6E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7EAF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D16F2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56DD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6A4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518BF3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A04812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46" w:type="dxa"/>
            <w:vAlign w:val="center"/>
          </w:tcPr>
          <w:p w14:paraId="69DB36F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9D8895C" w14:textId="6D39BDBD" w:rsidR="00DC58B6" w:rsidRDefault="00C41CDC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231A49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9278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215A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2A3BA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1A9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21D5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609AB13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6D4E59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5" w:name="_Hlk344716750"/>
            <w:bookmarkEnd w:id="4"/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446" w:type="dxa"/>
            <w:vAlign w:val="center"/>
          </w:tcPr>
          <w:p w14:paraId="59634EDF" w14:textId="77777777" w:rsidR="00D72157" w:rsidRPr="00AD1AE0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bookmarkStart w:id="6" w:name="OLE_LINK1"/>
            <w:bookmarkStart w:id="7" w:name="OLE_LINK2"/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  <w:bookmarkEnd w:id="6"/>
            <w:bookmarkEnd w:id="7"/>
          </w:p>
        </w:tc>
        <w:tc>
          <w:tcPr>
            <w:tcW w:w="409" w:type="dxa"/>
            <w:vAlign w:val="center"/>
          </w:tcPr>
          <w:p w14:paraId="51D5B719" w14:textId="5B30FCC3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0EDE2994" w14:textId="2D9AAD6F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7BEDD107" w14:textId="2807658F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78F79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4BE89F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BF67D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FEF21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BAFEF7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98DD97C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446" w:type="dxa"/>
            <w:vAlign w:val="center"/>
          </w:tcPr>
          <w:p w14:paraId="41DD349A" w14:textId="77777777" w:rsidR="00D72157" w:rsidRPr="00AD1AE0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E37C785" w14:textId="6BE7FB3D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1CEE0F69" w14:textId="21FC5684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73D1FDAB" w14:textId="3ECFE7EE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FD70B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ADB315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FFD9C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5269C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5"/>
      <w:tr w:rsidR="00D72157" w14:paraId="013C680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81DCA0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446" w:type="dxa"/>
            <w:vAlign w:val="center"/>
          </w:tcPr>
          <w:p w14:paraId="7BF9DBC2" w14:textId="77777777" w:rsidR="00D72157" w:rsidRPr="00AD1AE0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B70A86C" w14:textId="3D9E4D5E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6BFA1651" w14:textId="688FBB9A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74370E85" w14:textId="301A679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34F02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CED573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38A7F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914CC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53A021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EE12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446" w:type="dxa"/>
            <w:vAlign w:val="center"/>
          </w:tcPr>
          <w:p w14:paraId="09C07980" w14:textId="77777777" w:rsidR="00D72157" w:rsidRPr="00AD1AE0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801EAC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99264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5F18A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40F5B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1E3DE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3A708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FBFD8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7E517E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D6E9187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446" w:type="dxa"/>
          </w:tcPr>
          <w:p w14:paraId="45D1E732" w14:textId="77777777" w:rsidR="00D72157" w:rsidRPr="00AD1AE0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9F4C7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447EB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BF03E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04CC2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2196A0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04A72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F6C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752F954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AD1BA87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446" w:type="dxa"/>
          </w:tcPr>
          <w:p w14:paraId="1AED91D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700421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F5330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4050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32148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949FB8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4308F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BCAC6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64C6CD8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D7DDFA4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446" w:type="dxa"/>
          </w:tcPr>
          <w:p w14:paraId="20F96854" w14:textId="23B8756A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B24188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CD23B1" w14:textId="6D1CDEE1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15" w:type="dxa"/>
            <w:vAlign w:val="center"/>
          </w:tcPr>
          <w:p w14:paraId="22DF2FCB" w14:textId="0004D211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39473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B6D622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E5BE20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A777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CA2F0D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9C87D94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446" w:type="dxa"/>
          </w:tcPr>
          <w:p w14:paraId="5B866B0F" w14:textId="767D1F73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EC6058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DCFC9A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78579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C658E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4EB16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7F96BF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AF42D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5FCEB2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FF3D2E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446" w:type="dxa"/>
          </w:tcPr>
          <w:p w14:paraId="57DAE0F5" w14:textId="3633C375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2F4E94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A60D3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55578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0B225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430FB0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1C42A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367A4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175268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2D6F5D7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446" w:type="dxa"/>
          </w:tcPr>
          <w:p w14:paraId="4BA20070" w14:textId="7ADE3D3C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F79F8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6AFEBE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9483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55582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022A92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C01BB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F4914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642F98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54FB6A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446" w:type="dxa"/>
          </w:tcPr>
          <w:p w14:paraId="253DE594" w14:textId="3AE02FEB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29D30F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6C312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A73CB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D17A0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42F27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85CF1E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BA3FD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0D86B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0F3D970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446" w:type="dxa"/>
            <w:vAlign w:val="center"/>
          </w:tcPr>
          <w:p w14:paraId="75E94805" w14:textId="459B0D6F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17CD9B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B8D23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6468A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10D51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1CCCE0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09564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4003A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5F56069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996F9FE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446" w:type="dxa"/>
            <w:vAlign w:val="center"/>
          </w:tcPr>
          <w:p w14:paraId="300188A0" w14:textId="169DEDAD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5E325A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27AAF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D5B96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6030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71DF06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29BFA8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7E55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94AEFB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476304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446" w:type="dxa"/>
            <w:vAlign w:val="center"/>
          </w:tcPr>
          <w:p w14:paraId="07AE3E9D" w14:textId="0C51A6D5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2A4BC5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4D9517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60185D23" w14:textId="77BA120C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1B9E60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BB4E7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BF4CC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25F9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15950A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DB059D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446" w:type="dxa"/>
            <w:vAlign w:val="center"/>
          </w:tcPr>
          <w:p w14:paraId="1F73327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642F0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6C64E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66B69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77E18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1D13B8A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9EE85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44CC2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6DA9B7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A7912DA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446" w:type="dxa"/>
            <w:vAlign w:val="center"/>
          </w:tcPr>
          <w:p w14:paraId="11D527C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63335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DB55FB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265B9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94240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323692D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ABC60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D7D8E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9C9E5A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2EC5EA0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446" w:type="dxa"/>
            <w:vAlign w:val="center"/>
          </w:tcPr>
          <w:p w14:paraId="60F6F31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CD7D64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F451CD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7142D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1E3C5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07FE010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7ACD4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20EA5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0EDDF1D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17B919B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446" w:type="dxa"/>
            <w:vAlign w:val="center"/>
          </w:tcPr>
          <w:p w14:paraId="3C8DB6A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3A5329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392590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6DD4F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8F811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5C57165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4018F3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DF982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0FE74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393390A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</w:t>
            </w:r>
          </w:p>
        </w:tc>
        <w:tc>
          <w:tcPr>
            <w:tcW w:w="446" w:type="dxa"/>
            <w:vAlign w:val="center"/>
          </w:tcPr>
          <w:p w14:paraId="72002B7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B9077B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4E126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23FE1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D76C9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46D5AC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3F9B0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AE0C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ECE304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C59200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</w:t>
            </w:r>
          </w:p>
        </w:tc>
        <w:tc>
          <w:tcPr>
            <w:tcW w:w="446" w:type="dxa"/>
            <w:vAlign w:val="center"/>
          </w:tcPr>
          <w:p w14:paraId="427EF55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B98229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3D5F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E4602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48FEC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362C68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F66DF4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1073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CF2CE9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1E09B3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</w:t>
            </w:r>
          </w:p>
        </w:tc>
        <w:tc>
          <w:tcPr>
            <w:tcW w:w="446" w:type="dxa"/>
            <w:vAlign w:val="center"/>
          </w:tcPr>
          <w:p w14:paraId="0666FAF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B573A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2366F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314D7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75E29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F82873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D89D99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6E425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5376776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9EBE39A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446" w:type="dxa"/>
            <w:vAlign w:val="center"/>
          </w:tcPr>
          <w:p w14:paraId="09874AA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64711D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83B7D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30E4C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C4DA0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ECA8B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91239F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46BAB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700BA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CF20E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</w:t>
            </w:r>
          </w:p>
        </w:tc>
        <w:tc>
          <w:tcPr>
            <w:tcW w:w="446" w:type="dxa"/>
            <w:vAlign w:val="center"/>
          </w:tcPr>
          <w:p w14:paraId="5F2E152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5EDA3A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AD0B0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C39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384C9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DF743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979DAE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D1002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00895B9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44066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446" w:type="dxa"/>
            <w:vAlign w:val="center"/>
          </w:tcPr>
          <w:p w14:paraId="025744E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8FBF09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49CF6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6D7F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1B8235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03120D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7C6B11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840A3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CC10F1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8B87BF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</w:t>
            </w:r>
          </w:p>
        </w:tc>
        <w:tc>
          <w:tcPr>
            <w:tcW w:w="446" w:type="dxa"/>
            <w:vAlign w:val="center"/>
          </w:tcPr>
          <w:p w14:paraId="73E386B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B35DF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29131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CD458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F0F10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75C9BF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D7886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98AA1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23A4DA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BBE32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</w:t>
            </w:r>
          </w:p>
        </w:tc>
        <w:tc>
          <w:tcPr>
            <w:tcW w:w="446" w:type="dxa"/>
            <w:vAlign w:val="center"/>
          </w:tcPr>
          <w:p w14:paraId="116C2E6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E3DD02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67701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43E90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EFCF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04A962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6E04A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B5F30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5C0E34D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1C108C2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446" w:type="dxa"/>
            <w:vAlign w:val="center"/>
          </w:tcPr>
          <w:p w14:paraId="7579CA3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C4EEA8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89364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53DA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4C12E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C7E07D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FF16A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15A95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58CC62F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80CF0F9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</w:t>
            </w:r>
          </w:p>
        </w:tc>
        <w:tc>
          <w:tcPr>
            <w:tcW w:w="446" w:type="dxa"/>
            <w:vAlign w:val="center"/>
          </w:tcPr>
          <w:p w14:paraId="1385390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8E9A0B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C6E71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9C452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14F2C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6B2BCC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01A54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2EF72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EAA92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D88BB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446" w:type="dxa"/>
            <w:vAlign w:val="center"/>
          </w:tcPr>
          <w:p w14:paraId="2073301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E08F17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245FE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7F527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8B989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6AA2C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F309F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D28E5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745BCE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CC4A4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</w:t>
            </w:r>
          </w:p>
        </w:tc>
        <w:tc>
          <w:tcPr>
            <w:tcW w:w="446" w:type="dxa"/>
            <w:vAlign w:val="center"/>
          </w:tcPr>
          <w:p w14:paraId="284A7C0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C850A8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101A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6D8669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E568C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F2838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AC799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C2058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5ED87AC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14EF1D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34</w:t>
            </w:r>
          </w:p>
        </w:tc>
        <w:tc>
          <w:tcPr>
            <w:tcW w:w="446" w:type="dxa"/>
            <w:vAlign w:val="center"/>
          </w:tcPr>
          <w:p w14:paraId="1B25CF6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9362A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3CDF7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5600A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6316A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D68C94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FF778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982BE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D0CB98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EA2F7B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</w:t>
            </w:r>
          </w:p>
        </w:tc>
        <w:tc>
          <w:tcPr>
            <w:tcW w:w="446" w:type="dxa"/>
            <w:vAlign w:val="center"/>
          </w:tcPr>
          <w:p w14:paraId="002C54B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FBA611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2CB30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DD412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1949C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D2F9A7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451B1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2D687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2F8F98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354667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446" w:type="dxa"/>
            <w:vAlign w:val="center"/>
          </w:tcPr>
          <w:p w14:paraId="02DAD4A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01BFDF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EA4ED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DF466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9BBA9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C5264D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FF2423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E45E0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1398DA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489A3F5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</w:t>
            </w:r>
          </w:p>
        </w:tc>
        <w:tc>
          <w:tcPr>
            <w:tcW w:w="446" w:type="dxa"/>
            <w:vAlign w:val="center"/>
          </w:tcPr>
          <w:p w14:paraId="6F63C7C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1F39B4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9883A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FF727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D7F09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B34A54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DB5238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21D01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CA05FE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7FB0999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446" w:type="dxa"/>
            <w:vAlign w:val="center"/>
          </w:tcPr>
          <w:p w14:paraId="44ABD73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F6C78B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605B4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9B69B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3496E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B8D356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347112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68EED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129170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F8B6BDE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</w:t>
            </w:r>
          </w:p>
        </w:tc>
        <w:tc>
          <w:tcPr>
            <w:tcW w:w="446" w:type="dxa"/>
            <w:vAlign w:val="center"/>
          </w:tcPr>
          <w:p w14:paraId="32B60CC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14DBB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3D3EB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9BC06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312C0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72BEB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00B58D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5BC1D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7B82218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0641B10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446" w:type="dxa"/>
            <w:vAlign w:val="center"/>
          </w:tcPr>
          <w:p w14:paraId="4B6F1A4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4F7A7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1935C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1601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3F8B0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3C4B81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D67D6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95C3B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7A7CB9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4C9D3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</w:t>
            </w:r>
          </w:p>
        </w:tc>
        <w:tc>
          <w:tcPr>
            <w:tcW w:w="446" w:type="dxa"/>
            <w:vAlign w:val="center"/>
          </w:tcPr>
          <w:p w14:paraId="7838464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1ED294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562D3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F1254D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D4D106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07BDD0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ADBD8B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15F01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E8F35D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3A2CA9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446" w:type="dxa"/>
            <w:vAlign w:val="center"/>
          </w:tcPr>
          <w:p w14:paraId="51D009D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5164AA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3AE8C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01A4C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1C9D1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CC2AFC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DD4E6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C150C8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67558AD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126BC7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</w:t>
            </w:r>
          </w:p>
        </w:tc>
        <w:tc>
          <w:tcPr>
            <w:tcW w:w="446" w:type="dxa"/>
            <w:vAlign w:val="center"/>
          </w:tcPr>
          <w:p w14:paraId="38BD7AE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81FA51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0D224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E9874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F7046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B7004E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7A1CC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F54D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2824C4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7BBA3A2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446" w:type="dxa"/>
            <w:vAlign w:val="center"/>
          </w:tcPr>
          <w:p w14:paraId="548155A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C0567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C1E8C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0CC49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DE71D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FC29D5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81B416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A9508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33C1CCC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BB499A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446" w:type="dxa"/>
            <w:vAlign w:val="center"/>
          </w:tcPr>
          <w:p w14:paraId="4A778A6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705C9D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1C317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17FB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AD43C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00E214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E8D0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15649E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42096D9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CD9BDCB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</w:t>
            </w:r>
          </w:p>
        </w:tc>
        <w:tc>
          <w:tcPr>
            <w:tcW w:w="446" w:type="dxa"/>
            <w:vAlign w:val="center"/>
          </w:tcPr>
          <w:p w14:paraId="3852E3D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FCB4A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FAB784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32478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EF236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82D9E4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CDEE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9F519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2282C7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EBCFC35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47</w:t>
            </w:r>
          </w:p>
        </w:tc>
        <w:tc>
          <w:tcPr>
            <w:tcW w:w="446" w:type="dxa"/>
            <w:vAlign w:val="center"/>
          </w:tcPr>
          <w:p w14:paraId="332487B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B77917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1419C2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2D02A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CC0FC4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B85D48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362DE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BFD5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5A5275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E20CC38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</w:t>
            </w:r>
          </w:p>
        </w:tc>
        <w:tc>
          <w:tcPr>
            <w:tcW w:w="446" w:type="dxa"/>
            <w:vAlign w:val="center"/>
          </w:tcPr>
          <w:p w14:paraId="1B4727E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3D2C58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F08225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BD7E7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9577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B8D984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2186AB3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C1FA1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0DFEC12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BE4233A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49</w:t>
            </w:r>
          </w:p>
        </w:tc>
        <w:tc>
          <w:tcPr>
            <w:tcW w:w="446" w:type="dxa"/>
            <w:vAlign w:val="center"/>
          </w:tcPr>
          <w:p w14:paraId="7A285F5A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9DF067D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08E0E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A98CC8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8AC6C6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F865F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6D360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EC7A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72157" w14:paraId="14AAF0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4449A4" w14:textId="77777777" w:rsidR="00D72157" w:rsidRDefault="00D72157" w:rsidP="00D72157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446" w:type="dxa"/>
            <w:vAlign w:val="center"/>
          </w:tcPr>
          <w:p w14:paraId="33C9B799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C954A10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473937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6ADCA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9EEAAB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E9DAEB1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243667C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BF86FF" w14:textId="77777777" w:rsidR="00D72157" w:rsidRDefault="00D72157" w:rsidP="00D72157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</w:tbl>
    <w:tbl>
      <w:tblPr>
        <w:tblpPr w:leftFromText="180" w:rightFromText="180" w:vertAnchor="text" w:horzAnchor="page" w:tblpX="6301" w:tblpY="4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75E2A38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E0096A" w14:textId="77777777" w:rsidR="00DC58B6" w:rsidRDefault="00DC58B6" w:rsidP="00DC58B6">
            <w:pPr>
              <w:ind w:left="-284" w:right="-284"/>
              <w:jc w:val="center"/>
              <w:rPr>
                <w:b/>
                <w:sz w:val="18"/>
              </w:rPr>
            </w:pPr>
            <w:r w:rsidRPr="00287976">
              <w:rPr>
                <w:b/>
                <w:sz w:val="18"/>
              </w:rPr>
              <w:t>SHEET</w:t>
            </w:r>
          </w:p>
        </w:tc>
        <w:tc>
          <w:tcPr>
            <w:tcW w:w="446" w:type="dxa"/>
            <w:vAlign w:val="center"/>
          </w:tcPr>
          <w:p w14:paraId="39D62F4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68E095BA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0ADCDFB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567FD6A2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0159EC8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487" w:type="dxa"/>
            <w:vAlign w:val="center"/>
          </w:tcPr>
          <w:p w14:paraId="71D4C60B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ABE98A0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4CF1DE1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4705F2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2A927B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51</w:t>
            </w:r>
          </w:p>
        </w:tc>
        <w:tc>
          <w:tcPr>
            <w:tcW w:w="446" w:type="dxa"/>
            <w:vAlign w:val="center"/>
          </w:tcPr>
          <w:p w14:paraId="7E65B36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EA076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EAE3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32D5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23D4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88C9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4E5C1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3C8D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1709D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3BD51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</w:t>
            </w:r>
          </w:p>
        </w:tc>
        <w:tc>
          <w:tcPr>
            <w:tcW w:w="446" w:type="dxa"/>
            <w:vAlign w:val="center"/>
          </w:tcPr>
          <w:p w14:paraId="746B22C1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D213D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5171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821B9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69365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35764B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ABF1B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9BE7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BD4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E078E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53</w:t>
            </w:r>
          </w:p>
        </w:tc>
        <w:tc>
          <w:tcPr>
            <w:tcW w:w="446" w:type="dxa"/>
            <w:vAlign w:val="center"/>
          </w:tcPr>
          <w:p w14:paraId="4C8C32C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84E0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B2B5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EAED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B6C7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1071C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D28A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08E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818D71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F87CE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</w:t>
            </w:r>
          </w:p>
        </w:tc>
        <w:tc>
          <w:tcPr>
            <w:tcW w:w="446" w:type="dxa"/>
            <w:vAlign w:val="center"/>
          </w:tcPr>
          <w:p w14:paraId="09DC4B4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34028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vAlign w:val="center"/>
          </w:tcPr>
          <w:p w14:paraId="2F5024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0A26EC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808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8100F9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B338E6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EB61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E5CD73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C00F30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446" w:type="dxa"/>
            <w:vAlign w:val="center"/>
          </w:tcPr>
          <w:p w14:paraId="1B77898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E355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344E9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CF83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3E5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5F05C5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11385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2DD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DD690E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B8D9C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</w:t>
            </w:r>
          </w:p>
        </w:tc>
        <w:tc>
          <w:tcPr>
            <w:tcW w:w="446" w:type="dxa"/>
            <w:vAlign w:val="center"/>
          </w:tcPr>
          <w:p w14:paraId="50888D99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AD1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7118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D1D7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4FBC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401E7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8176D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D956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4CFD78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81FC4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446" w:type="dxa"/>
            <w:vAlign w:val="center"/>
          </w:tcPr>
          <w:p w14:paraId="24B8347E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9C2938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A350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552F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1591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695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526F1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0855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117B2F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48C829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58</w:t>
            </w:r>
          </w:p>
        </w:tc>
        <w:tc>
          <w:tcPr>
            <w:tcW w:w="446" w:type="dxa"/>
            <w:vAlign w:val="center"/>
          </w:tcPr>
          <w:p w14:paraId="3D7B3400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A86A6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B29A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EC1B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EAC9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651FF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D0940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CC92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60DB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5392B2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</w:t>
            </w:r>
          </w:p>
        </w:tc>
        <w:tc>
          <w:tcPr>
            <w:tcW w:w="446" w:type="dxa"/>
            <w:vAlign w:val="center"/>
          </w:tcPr>
          <w:p w14:paraId="2D3A7D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E0C56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01875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B0D6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2DBF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213E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564BF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042A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32C36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A8B0F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446" w:type="dxa"/>
            <w:vAlign w:val="center"/>
          </w:tcPr>
          <w:p w14:paraId="699905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E7DE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B894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16C2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72B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D9775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68ADF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F96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2E3E5E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312D0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61</w:t>
            </w:r>
          </w:p>
        </w:tc>
        <w:tc>
          <w:tcPr>
            <w:tcW w:w="446" w:type="dxa"/>
            <w:vAlign w:val="center"/>
          </w:tcPr>
          <w:p w14:paraId="3399EE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35C36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39702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445A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4FB6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D0D2E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DB60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7F6F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10CCD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F76E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</w:t>
            </w:r>
          </w:p>
        </w:tc>
        <w:tc>
          <w:tcPr>
            <w:tcW w:w="446" w:type="dxa"/>
            <w:vAlign w:val="center"/>
          </w:tcPr>
          <w:p w14:paraId="0E63F0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AFF89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855CA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473C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F1F2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5E2C3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6BC0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C148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08546C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32A7B3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63</w:t>
            </w:r>
          </w:p>
        </w:tc>
        <w:tc>
          <w:tcPr>
            <w:tcW w:w="446" w:type="dxa"/>
            <w:vAlign w:val="center"/>
          </w:tcPr>
          <w:p w14:paraId="6FC5056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46E313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262E6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2A9B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A65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63271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83EBF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4E14E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5DF9F2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8036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446" w:type="dxa"/>
            <w:vAlign w:val="center"/>
          </w:tcPr>
          <w:p w14:paraId="4CA73D1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6E072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8DDBF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3CBD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49E2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83F72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ACC5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477A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DBD8F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EE998A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446" w:type="dxa"/>
            <w:vAlign w:val="center"/>
          </w:tcPr>
          <w:p w14:paraId="4292E1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7EEC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B135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5116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B2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C505E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57EB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0452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D0B0B1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F1EAD9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66</w:t>
            </w:r>
          </w:p>
        </w:tc>
        <w:tc>
          <w:tcPr>
            <w:tcW w:w="446" w:type="dxa"/>
            <w:vAlign w:val="center"/>
          </w:tcPr>
          <w:p w14:paraId="46F5F5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4DE27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A390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F8BF9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DB70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C8829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EA1D2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203E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4B224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B579F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446" w:type="dxa"/>
            <w:vAlign w:val="center"/>
          </w:tcPr>
          <w:p w14:paraId="0C143E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FA09C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FB042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7E4C6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EAA5F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92E60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3946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5360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26D965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388C2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68</w:t>
            </w:r>
          </w:p>
        </w:tc>
        <w:tc>
          <w:tcPr>
            <w:tcW w:w="446" w:type="dxa"/>
            <w:vAlign w:val="center"/>
          </w:tcPr>
          <w:p w14:paraId="21667D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3EE56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8834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58E3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22ECA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581E8B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C837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FE78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028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2E164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69</w:t>
            </w:r>
          </w:p>
        </w:tc>
        <w:tc>
          <w:tcPr>
            <w:tcW w:w="446" w:type="dxa"/>
            <w:vAlign w:val="center"/>
          </w:tcPr>
          <w:p w14:paraId="00184C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F2953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F772C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E3CD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5AB1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94EA9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9BD4E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6A607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FA1E7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E08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</w:t>
            </w:r>
          </w:p>
        </w:tc>
        <w:tc>
          <w:tcPr>
            <w:tcW w:w="446" w:type="dxa"/>
            <w:vAlign w:val="center"/>
          </w:tcPr>
          <w:p w14:paraId="3209E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14BD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67968C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B447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11FF5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21116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9B3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E015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A6A2D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1349CB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71</w:t>
            </w:r>
          </w:p>
        </w:tc>
        <w:tc>
          <w:tcPr>
            <w:tcW w:w="446" w:type="dxa"/>
            <w:vAlign w:val="center"/>
          </w:tcPr>
          <w:p w14:paraId="3A6C12F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F2026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F844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921A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D194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6D224AB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7982F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6B10A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9465CA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6FFE4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72</w:t>
            </w:r>
          </w:p>
        </w:tc>
        <w:tc>
          <w:tcPr>
            <w:tcW w:w="446" w:type="dxa"/>
            <w:vAlign w:val="center"/>
          </w:tcPr>
          <w:p w14:paraId="417C25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B82C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9E1A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2681F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F8238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B2F7B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D5CC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0A54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5AD0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5DFAF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</w:t>
            </w:r>
          </w:p>
        </w:tc>
        <w:tc>
          <w:tcPr>
            <w:tcW w:w="446" w:type="dxa"/>
            <w:vAlign w:val="center"/>
          </w:tcPr>
          <w:p w14:paraId="6F70BB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E28A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E4A2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3175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7E19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A2D8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63CE6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0D8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1FEF7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EBB6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74</w:t>
            </w:r>
          </w:p>
        </w:tc>
        <w:tc>
          <w:tcPr>
            <w:tcW w:w="446" w:type="dxa"/>
            <w:vAlign w:val="center"/>
          </w:tcPr>
          <w:p w14:paraId="63D233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1FC0E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17D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C7C6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3228E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FC656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DF5C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F813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D3100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336A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75</w:t>
            </w:r>
          </w:p>
        </w:tc>
        <w:tc>
          <w:tcPr>
            <w:tcW w:w="446" w:type="dxa"/>
            <w:vAlign w:val="center"/>
          </w:tcPr>
          <w:p w14:paraId="207DED9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A0F6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206A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40A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6543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BE7BA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3EB0A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04AB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21CB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E4D73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76</w:t>
            </w:r>
          </w:p>
        </w:tc>
        <w:tc>
          <w:tcPr>
            <w:tcW w:w="446" w:type="dxa"/>
            <w:vAlign w:val="center"/>
          </w:tcPr>
          <w:p w14:paraId="452266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D080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DCB2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A60F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9C70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9460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9351B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757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8526A8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80827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77</w:t>
            </w:r>
          </w:p>
        </w:tc>
        <w:tc>
          <w:tcPr>
            <w:tcW w:w="446" w:type="dxa"/>
            <w:vAlign w:val="center"/>
          </w:tcPr>
          <w:p w14:paraId="3B19EB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C7F44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6CB7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AC7E4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A103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20A68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4A1D7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CB60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A0160E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CD44E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78</w:t>
            </w:r>
          </w:p>
        </w:tc>
        <w:tc>
          <w:tcPr>
            <w:tcW w:w="446" w:type="dxa"/>
            <w:vAlign w:val="center"/>
          </w:tcPr>
          <w:p w14:paraId="49D97B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5A59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3900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C90D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18B0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73B3B5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66052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3951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A500D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056D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</w:t>
            </w:r>
          </w:p>
        </w:tc>
        <w:tc>
          <w:tcPr>
            <w:tcW w:w="446" w:type="dxa"/>
            <w:vAlign w:val="center"/>
          </w:tcPr>
          <w:p w14:paraId="6C3F46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90B2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09F4A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C9E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46BB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E81982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CB76B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B480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DEE29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1E9D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446" w:type="dxa"/>
            <w:vAlign w:val="center"/>
          </w:tcPr>
          <w:p w14:paraId="4082F2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9140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90E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5546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07704F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10731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C125C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73CF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2540B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1A8538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81</w:t>
            </w:r>
          </w:p>
        </w:tc>
        <w:tc>
          <w:tcPr>
            <w:tcW w:w="446" w:type="dxa"/>
            <w:vAlign w:val="center"/>
          </w:tcPr>
          <w:p w14:paraId="019998F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C8D3E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9627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771E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88C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A91141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BC50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6C2D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B3F99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A2FF43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446" w:type="dxa"/>
            <w:vAlign w:val="center"/>
          </w:tcPr>
          <w:p w14:paraId="3CB885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EED6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A169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0C4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57BA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8A35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E0C10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D7B1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5E11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37BCAB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83</w:t>
            </w:r>
          </w:p>
        </w:tc>
        <w:tc>
          <w:tcPr>
            <w:tcW w:w="446" w:type="dxa"/>
            <w:vAlign w:val="center"/>
          </w:tcPr>
          <w:p w14:paraId="0F1C7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1A43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9DF6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162E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100B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916C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F079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7129D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CFF4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CCFFD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84</w:t>
            </w:r>
          </w:p>
        </w:tc>
        <w:tc>
          <w:tcPr>
            <w:tcW w:w="446" w:type="dxa"/>
            <w:vAlign w:val="center"/>
          </w:tcPr>
          <w:p w14:paraId="527FB9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0B310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6595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B81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1BEC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F5170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63DE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4B48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A99C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7A163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85</w:t>
            </w:r>
          </w:p>
        </w:tc>
        <w:tc>
          <w:tcPr>
            <w:tcW w:w="446" w:type="dxa"/>
            <w:vAlign w:val="center"/>
          </w:tcPr>
          <w:p w14:paraId="74B32A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87247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24E2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1AF0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85A2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6C7E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D5276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A85A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CF943E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DEEFF1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86</w:t>
            </w:r>
          </w:p>
        </w:tc>
        <w:tc>
          <w:tcPr>
            <w:tcW w:w="446" w:type="dxa"/>
            <w:vAlign w:val="center"/>
          </w:tcPr>
          <w:p w14:paraId="34BCD5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B5A0F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00CE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FFD23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30FC5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D4CBC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E04F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4F36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82ED1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AE0F6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</w:t>
            </w:r>
          </w:p>
        </w:tc>
        <w:tc>
          <w:tcPr>
            <w:tcW w:w="446" w:type="dxa"/>
            <w:vAlign w:val="center"/>
          </w:tcPr>
          <w:p w14:paraId="3D9144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FBB0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AACAF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684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AC57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3A7CE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B1D3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16C4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E8D38E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9CE94E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88</w:t>
            </w:r>
          </w:p>
        </w:tc>
        <w:tc>
          <w:tcPr>
            <w:tcW w:w="446" w:type="dxa"/>
            <w:vAlign w:val="center"/>
          </w:tcPr>
          <w:p w14:paraId="15340E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1B67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5DD6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03F0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0D7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0CFAC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A1A30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C4661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8DA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CDBB4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89</w:t>
            </w:r>
          </w:p>
        </w:tc>
        <w:tc>
          <w:tcPr>
            <w:tcW w:w="446" w:type="dxa"/>
            <w:vAlign w:val="center"/>
          </w:tcPr>
          <w:p w14:paraId="7195A0A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41F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5267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E6C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78ECA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01B3F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553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12E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EF80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E789C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446" w:type="dxa"/>
            <w:vAlign w:val="center"/>
          </w:tcPr>
          <w:p w14:paraId="0425A9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3D2C2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82F26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9998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8607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0D39B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F3C9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90FA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CA8D4C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9ADEB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91</w:t>
            </w:r>
          </w:p>
        </w:tc>
        <w:tc>
          <w:tcPr>
            <w:tcW w:w="446" w:type="dxa"/>
            <w:vAlign w:val="center"/>
          </w:tcPr>
          <w:p w14:paraId="7024E86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F3BD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C58F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25EC1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DFEF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BF6A8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0AA34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2A6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F21FE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6F2C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</w:t>
            </w:r>
          </w:p>
        </w:tc>
        <w:tc>
          <w:tcPr>
            <w:tcW w:w="446" w:type="dxa"/>
            <w:vAlign w:val="center"/>
          </w:tcPr>
          <w:p w14:paraId="23CD00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AA5AF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88B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ADB0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B08B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5F415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FE02D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3EDE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30B3A3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7BF385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93</w:t>
            </w:r>
          </w:p>
        </w:tc>
        <w:tc>
          <w:tcPr>
            <w:tcW w:w="446" w:type="dxa"/>
            <w:vAlign w:val="center"/>
          </w:tcPr>
          <w:p w14:paraId="3DE11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31A9F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5185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70D3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6F6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FC73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CDE72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CE57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63B9DD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0C4917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94</w:t>
            </w:r>
          </w:p>
        </w:tc>
        <w:tc>
          <w:tcPr>
            <w:tcW w:w="446" w:type="dxa"/>
            <w:vAlign w:val="center"/>
          </w:tcPr>
          <w:p w14:paraId="500E55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101810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C030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5109B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3C8F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35EC3B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8828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9856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E77F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823B23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446" w:type="dxa"/>
            <w:vAlign w:val="center"/>
          </w:tcPr>
          <w:p w14:paraId="4C792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2C80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3C5B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73A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A34B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98C81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FB0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3DE0D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793FF2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108B4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96</w:t>
            </w:r>
          </w:p>
        </w:tc>
        <w:tc>
          <w:tcPr>
            <w:tcW w:w="446" w:type="dxa"/>
            <w:vAlign w:val="center"/>
          </w:tcPr>
          <w:p w14:paraId="0BBD22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1D5E9E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B01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7F79F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19F34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3BCA1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69774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F2D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14C763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3AF34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97</w:t>
            </w:r>
          </w:p>
        </w:tc>
        <w:tc>
          <w:tcPr>
            <w:tcW w:w="446" w:type="dxa"/>
            <w:vAlign w:val="center"/>
          </w:tcPr>
          <w:p w14:paraId="0373B1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799E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CF07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53333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E0DE6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CC22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EA576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062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607033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D60CC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98</w:t>
            </w:r>
          </w:p>
        </w:tc>
        <w:tc>
          <w:tcPr>
            <w:tcW w:w="446" w:type="dxa"/>
            <w:vAlign w:val="center"/>
          </w:tcPr>
          <w:p w14:paraId="75977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EEA7D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D54E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1F740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B40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6AA4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B38C0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311B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4B2DE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13409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99</w:t>
            </w:r>
          </w:p>
        </w:tc>
        <w:tc>
          <w:tcPr>
            <w:tcW w:w="446" w:type="dxa"/>
            <w:vAlign w:val="center"/>
          </w:tcPr>
          <w:p w14:paraId="4BA141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45361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D75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FB68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E8763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70D1F5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D78E9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9F24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9E93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C3B6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446" w:type="dxa"/>
            <w:vAlign w:val="center"/>
          </w:tcPr>
          <w:p w14:paraId="6CF095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4B34F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EE7B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FC1C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2E4D0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F0F17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0FFEF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96BB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3"/>
    </w:tbl>
    <w:p w14:paraId="018DB05A" w14:textId="77777777" w:rsidR="00831FD0" w:rsidRDefault="00831FD0" w:rsidP="00DC58B6">
      <w:pPr>
        <w:pStyle w:val="xxx1"/>
        <w:tabs>
          <w:tab w:val="center" w:pos="4252"/>
          <w:tab w:val="left" w:pos="7460"/>
        </w:tabs>
        <w:ind w:left="0" w:right="850" w:firstLine="0"/>
        <w:jc w:val="left"/>
      </w:pPr>
    </w:p>
    <w:p w14:paraId="134A79E3" w14:textId="77777777" w:rsidR="00530143" w:rsidRPr="00530143" w:rsidRDefault="00530143" w:rsidP="00530143">
      <w:pPr>
        <w:rPr>
          <w:rtl/>
          <w:lang w:eastAsia="ja-JP"/>
        </w:rPr>
      </w:pPr>
    </w:p>
    <w:p w14:paraId="524F6927" w14:textId="77777777" w:rsidR="00530143" w:rsidRPr="00530143" w:rsidRDefault="00530143" w:rsidP="00530143">
      <w:pPr>
        <w:rPr>
          <w:rtl/>
          <w:lang w:eastAsia="ja-JP"/>
        </w:rPr>
      </w:pPr>
    </w:p>
    <w:p w14:paraId="50AEE78D" w14:textId="77777777" w:rsidR="00530143" w:rsidRPr="00530143" w:rsidRDefault="00530143" w:rsidP="00530143">
      <w:pPr>
        <w:rPr>
          <w:rtl/>
          <w:lang w:eastAsia="ja-JP"/>
        </w:rPr>
      </w:pPr>
    </w:p>
    <w:p w14:paraId="55793A9F" w14:textId="77777777" w:rsidR="00530143" w:rsidRPr="00530143" w:rsidRDefault="00530143" w:rsidP="00530143">
      <w:pPr>
        <w:rPr>
          <w:rtl/>
          <w:lang w:eastAsia="ja-JP"/>
        </w:rPr>
      </w:pPr>
    </w:p>
    <w:p w14:paraId="4AF18AF2" w14:textId="77777777" w:rsidR="00530143" w:rsidRPr="00530143" w:rsidRDefault="00530143" w:rsidP="00530143">
      <w:pPr>
        <w:rPr>
          <w:rtl/>
          <w:lang w:eastAsia="ja-JP"/>
        </w:rPr>
      </w:pPr>
    </w:p>
    <w:p w14:paraId="6663A5F5" w14:textId="77777777" w:rsidR="00530143" w:rsidRPr="00530143" w:rsidRDefault="00530143" w:rsidP="00530143">
      <w:pPr>
        <w:rPr>
          <w:rtl/>
          <w:lang w:eastAsia="ja-JP"/>
        </w:rPr>
      </w:pPr>
    </w:p>
    <w:p w14:paraId="693FBA42" w14:textId="77777777" w:rsidR="00530143" w:rsidRPr="00530143" w:rsidRDefault="00530143" w:rsidP="00530143">
      <w:pPr>
        <w:rPr>
          <w:rtl/>
          <w:lang w:eastAsia="ja-JP"/>
        </w:rPr>
      </w:pPr>
    </w:p>
    <w:p w14:paraId="4998426C" w14:textId="77777777" w:rsidR="00530143" w:rsidRPr="00530143" w:rsidRDefault="00530143" w:rsidP="00530143">
      <w:pPr>
        <w:rPr>
          <w:rtl/>
          <w:lang w:eastAsia="ja-JP"/>
        </w:rPr>
      </w:pPr>
    </w:p>
    <w:p w14:paraId="348AF251" w14:textId="77777777" w:rsidR="00530143" w:rsidRPr="00530143" w:rsidRDefault="00530143" w:rsidP="00530143">
      <w:pPr>
        <w:rPr>
          <w:rtl/>
          <w:lang w:eastAsia="ja-JP"/>
        </w:rPr>
      </w:pPr>
    </w:p>
    <w:p w14:paraId="08871AE7" w14:textId="77777777" w:rsidR="00530143" w:rsidRPr="00530143" w:rsidRDefault="00530143" w:rsidP="00530143">
      <w:pPr>
        <w:rPr>
          <w:rtl/>
          <w:lang w:eastAsia="ja-JP"/>
        </w:rPr>
      </w:pPr>
    </w:p>
    <w:p w14:paraId="5672988E" w14:textId="77777777" w:rsidR="00530143" w:rsidRPr="00530143" w:rsidRDefault="00530143" w:rsidP="00530143">
      <w:pPr>
        <w:rPr>
          <w:rtl/>
          <w:lang w:eastAsia="ja-JP"/>
        </w:rPr>
      </w:pPr>
    </w:p>
    <w:p w14:paraId="6949FFE3" w14:textId="77777777" w:rsidR="00530143" w:rsidRPr="00530143" w:rsidRDefault="00530143" w:rsidP="00530143">
      <w:pPr>
        <w:rPr>
          <w:rtl/>
          <w:lang w:eastAsia="ja-JP"/>
        </w:rPr>
      </w:pPr>
    </w:p>
    <w:p w14:paraId="03295D0E" w14:textId="77777777" w:rsidR="00530143" w:rsidRPr="00530143" w:rsidRDefault="00530143" w:rsidP="00530143">
      <w:pPr>
        <w:rPr>
          <w:rtl/>
          <w:lang w:eastAsia="ja-JP"/>
        </w:rPr>
      </w:pPr>
    </w:p>
    <w:p w14:paraId="0B18798A" w14:textId="77777777" w:rsidR="00530143" w:rsidRPr="00530143" w:rsidRDefault="00530143" w:rsidP="00530143">
      <w:pPr>
        <w:rPr>
          <w:rtl/>
          <w:lang w:eastAsia="ja-JP"/>
        </w:rPr>
      </w:pPr>
    </w:p>
    <w:p w14:paraId="7B9AB4CB" w14:textId="77777777" w:rsidR="00530143" w:rsidRPr="00530143" w:rsidRDefault="00530143" w:rsidP="00530143">
      <w:pPr>
        <w:rPr>
          <w:rtl/>
          <w:lang w:eastAsia="ja-JP"/>
        </w:rPr>
      </w:pPr>
    </w:p>
    <w:p w14:paraId="7BD287FC" w14:textId="77777777" w:rsidR="00530143" w:rsidRPr="00530143" w:rsidRDefault="00530143" w:rsidP="00530143">
      <w:pPr>
        <w:rPr>
          <w:rtl/>
          <w:lang w:eastAsia="ja-JP"/>
        </w:rPr>
      </w:pPr>
    </w:p>
    <w:p w14:paraId="61531239" w14:textId="77777777" w:rsidR="00530143" w:rsidRPr="00530143" w:rsidRDefault="00530143" w:rsidP="00530143">
      <w:pPr>
        <w:rPr>
          <w:rtl/>
          <w:lang w:eastAsia="ja-JP"/>
        </w:rPr>
      </w:pPr>
    </w:p>
    <w:p w14:paraId="4F27B5A8" w14:textId="77777777" w:rsidR="00530143" w:rsidRPr="00530143" w:rsidRDefault="00530143" w:rsidP="00530143">
      <w:pPr>
        <w:rPr>
          <w:rtl/>
          <w:lang w:eastAsia="ja-JP"/>
        </w:rPr>
      </w:pPr>
    </w:p>
    <w:p w14:paraId="1D09FAB2" w14:textId="77777777" w:rsidR="00530143" w:rsidRPr="00530143" w:rsidRDefault="00530143" w:rsidP="00530143">
      <w:pPr>
        <w:rPr>
          <w:rtl/>
          <w:lang w:eastAsia="ja-JP"/>
        </w:rPr>
      </w:pPr>
    </w:p>
    <w:p w14:paraId="05824D27" w14:textId="77777777" w:rsidR="00530143" w:rsidRPr="00530143" w:rsidRDefault="00530143" w:rsidP="00530143">
      <w:pPr>
        <w:rPr>
          <w:rtl/>
          <w:lang w:eastAsia="ja-JP"/>
        </w:rPr>
      </w:pPr>
    </w:p>
    <w:p w14:paraId="2B665735" w14:textId="77777777" w:rsidR="00530143" w:rsidRPr="00530143" w:rsidRDefault="00530143" w:rsidP="00530143">
      <w:pPr>
        <w:rPr>
          <w:rtl/>
          <w:lang w:eastAsia="ja-JP"/>
        </w:rPr>
      </w:pPr>
    </w:p>
    <w:p w14:paraId="1260F7E0" w14:textId="77777777" w:rsidR="00530143" w:rsidRPr="00530143" w:rsidRDefault="00530143" w:rsidP="00530143">
      <w:pPr>
        <w:rPr>
          <w:rtl/>
          <w:lang w:eastAsia="ja-JP"/>
        </w:rPr>
      </w:pPr>
    </w:p>
    <w:p w14:paraId="29C73AE2" w14:textId="77777777" w:rsidR="00530143" w:rsidRPr="00530143" w:rsidRDefault="00530143" w:rsidP="00530143">
      <w:pPr>
        <w:rPr>
          <w:rtl/>
          <w:lang w:eastAsia="ja-JP"/>
        </w:rPr>
      </w:pPr>
    </w:p>
    <w:p w14:paraId="0F5924DA" w14:textId="77777777" w:rsidR="00530143" w:rsidRPr="00530143" w:rsidRDefault="00530143" w:rsidP="00530143">
      <w:pPr>
        <w:rPr>
          <w:rtl/>
          <w:lang w:eastAsia="ja-JP"/>
        </w:rPr>
      </w:pPr>
    </w:p>
    <w:p w14:paraId="7154A910" w14:textId="77777777" w:rsidR="00530143" w:rsidRPr="00530143" w:rsidRDefault="00530143" w:rsidP="00530143">
      <w:pPr>
        <w:rPr>
          <w:rtl/>
          <w:lang w:eastAsia="ja-JP"/>
        </w:rPr>
      </w:pPr>
    </w:p>
    <w:p w14:paraId="4CE1A05F" w14:textId="77777777" w:rsidR="00530143" w:rsidRPr="00530143" w:rsidRDefault="00530143" w:rsidP="00530143">
      <w:pPr>
        <w:rPr>
          <w:rtl/>
          <w:lang w:eastAsia="ja-JP"/>
        </w:rPr>
      </w:pPr>
    </w:p>
    <w:p w14:paraId="49848BFB" w14:textId="77777777" w:rsidR="00530143" w:rsidRPr="00530143" w:rsidRDefault="00530143" w:rsidP="00530143">
      <w:pPr>
        <w:rPr>
          <w:rtl/>
          <w:lang w:eastAsia="ja-JP"/>
        </w:rPr>
      </w:pPr>
    </w:p>
    <w:p w14:paraId="40D18BF7" w14:textId="77777777" w:rsidR="00530143" w:rsidRPr="00530143" w:rsidRDefault="00530143" w:rsidP="00530143">
      <w:pPr>
        <w:rPr>
          <w:rtl/>
          <w:lang w:eastAsia="ja-JP"/>
        </w:rPr>
      </w:pPr>
    </w:p>
    <w:p w14:paraId="324406EB" w14:textId="77777777" w:rsidR="00530143" w:rsidRPr="00530143" w:rsidRDefault="00530143" w:rsidP="00530143">
      <w:pPr>
        <w:rPr>
          <w:rtl/>
          <w:lang w:eastAsia="ja-JP"/>
        </w:rPr>
      </w:pPr>
    </w:p>
    <w:p w14:paraId="436FBFC3" w14:textId="77777777" w:rsidR="00530143" w:rsidRPr="00530143" w:rsidRDefault="00530143" w:rsidP="00530143">
      <w:pPr>
        <w:rPr>
          <w:rtl/>
          <w:lang w:eastAsia="ja-JP"/>
        </w:rPr>
      </w:pPr>
    </w:p>
    <w:p w14:paraId="2A5FF6F5" w14:textId="77777777" w:rsidR="00530143" w:rsidRPr="00530143" w:rsidRDefault="00530143" w:rsidP="00530143">
      <w:pPr>
        <w:rPr>
          <w:rtl/>
          <w:lang w:eastAsia="ja-JP"/>
        </w:rPr>
      </w:pPr>
    </w:p>
    <w:p w14:paraId="7ABC1D3B" w14:textId="77777777" w:rsidR="00530143" w:rsidRPr="00530143" w:rsidRDefault="00530143" w:rsidP="00530143">
      <w:pPr>
        <w:rPr>
          <w:rtl/>
          <w:lang w:eastAsia="ja-JP"/>
        </w:rPr>
      </w:pPr>
    </w:p>
    <w:p w14:paraId="10AA2F85" w14:textId="77777777" w:rsidR="00530143" w:rsidRPr="00530143" w:rsidRDefault="00530143" w:rsidP="00530143">
      <w:pPr>
        <w:rPr>
          <w:rtl/>
          <w:lang w:eastAsia="ja-JP"/>
        </w:rPr>
      </w:pPr>
    </w:p>
    <w:p w14:paraId="18C7C6B9" w14:textId="77777777" w:rsidR="00530143" w:rsidRPr="00530143" w:rsidRDefault="00530143" w:rsidP="00530143">
      <w:pPr>
        <w:rPr>
          <w:rtl/>
          <w:lang w:eastAsia="ja-JP"/>
        </w:rPr>
      </w:pPr>
    </w:p>
    <w:p w14:paraId="272B6320" w14:textId="77777777" w:rsidR="00530143" w:rsidRPr="00530143" w:rsidRDefault="00530143" w:rsidP="00530143">
      <w:pPr>
        <w:rPr>
          <w:rtl/>
          <w:lang w:eastAsia="ja-JP"/>
        </w:rPr>
      </w:pPr>
    </w:p>
    <w:p w14:paraId="311701FA" w14:textId="77777777" w:rsidR="00530143" w:rsidRPr="00530143" w:rsidRDefault="00530143" w:rsidP="00530143">
      <w:pPr>
        <w:rPr>
          <w:rtl/>
          <w:lang w:eastAsia="ja-JP"/>
        </w:rPr>
      </w:pPr>
    </w:p>
    <w:p w14:paraId="3A9E381E" w14:textId="77777777" w:rsidR="00530143" w:rsidRPr="00530143" w:rsidRDefault="00530143" w:rsidP="00530143">
      <w:pPr>
        <w:rPr>
          <w:rtl/>
          <w:lang w:eastAsia="ja-JP"/>
        </w:rPr>
      </w:pPr>
    </w:p>
    <w:p w14:paraId="215D113B" w14:textId="77777777" w:rsidR="00530143" w:rsidRPr="00530143" w:rsidRDefault="00530143" w:rsidP="00530143">
      <w:pPr>
        <w:rPr>
          <w:rtl/>
          <w:lang w:eastAsia="ja-JP"/>
        </w:rPr>
      </w:pPr>
    </w:p>
    <w:p w14:paraId="3D79DC29" w14:textId="77777777" w:rsidR="00530143" w:rsidRPr="00530143" w:rsidRDefault="00530143" w:rsidP="00530143">
      <w:pPr>
        <w:rPr>
          <w:rtl/>
          <w:lang w:eastAsia="ja-JP"/>
        </w:rPr>
      </w:pPr>
    </w:p>
    <w:p w14:paraId="1F95A5BC" w14:textId="77777777" w:rsidR="00530143" w:rsidRPr="00530143" w:rsidRDefault="00530143" w:rsidP="00530143">
      <w:pPr>
        <w:rPr>
          <w:rtl/>
          <w:lang w:eastAsia="ja-JP"/>
        </w:rPr>
      </w:pPr>
    </w:p>
    <w:p w14:paraId="6E783610" w14:textId="77777777" w:rsidR="00530143" w:rsidRPr="00530143" w:rsidRDefault="00530143" w:rsidP="00530143">
      <w:pPr>
        <w:rPr>
          <w:rtl/>
          <w:lang w:eastAsia="ja-JP"/>
        </w:rPr>
      </w:pPr>
    </w:p>
    <w:p w14:paraId="7BCE0471" w14:textId="77777777" w:rsidR="00530143" w:rsidRDefault="00530143" w:rsidP="00530143">
      <w:pPr>
        <w:rPr>
          <w:rtl/>
          <w:lang w:eastAsia="ja-JP"/>
        </w:rPr>
      </w:pPr>
    </w:p>
    <w:p w14:paraId="080002CF" w14:textId="77777777" w:rsidR="00530143" w:rsidRDefault="00530143" w:rsidP="00530143">
      <w:pPr>
        <w:rPr>
          <w:rtl/>
          <w:lang w:eastAsia="ja-JP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2"/>
          <w:szCs w:val="24"/>
        </w:rPr>
        <w:id w:val="16406061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84BEBF0" w14:textId="26E4C1A0" w:rsidR="00530143" w:rsidRDefault="00530143">
          <w:pPr>
            <w:pStyle w:val="TOCHeading"/>
          </w:pPr>
          <w:r>
            <w:t>Contents</w:t>
          </w:r>
        </w:p>
        <w:p w14:paraId="455B3ACA" w14:textId="3EF95115" w:rsidR="00530143" w:rsidRDefault="00530143">
          <w:pPr>
            <w:pStyle w:val="TOC1"/>
            <w:tabs>
              <w:tab w:val="right" w:leader="dot" w:pos="9593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588158" w:history="1">
            <w:r w:rsidRPr="009323DE">
              <w:rPr>
                <w:rStyle w:val="Hyperlink"/>
                <w:noProof/>
              </w:rPr>
              <w:t>Revision Record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75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B3BEF" w14:textId="747D3057" w:rsidR="00530143" w:rsidRDefault="00530143">
          <w:pPr>
            <w:pStyle w:val="TOC1"/>
            <w:tabs>
              <w:tab w:val="left" w:pos="440"/>
              <w:tab w:val="right" w:leader="dot" w:pos="9593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588159" w:history="1">
            <w:r w:rsidRPr="009323DE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9323DE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_Toc192588159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75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736E2" w14:textId="7FBB19AB" w:rsidR="00530143" w:rsidRDefault="00530143">
          <w:pPr>
            <w:pStyle w:val="TOC1"/>
            <w:tabs>
              <w:tab w:val="left" w:pos="440"/>
              <w:tab w:val="right" w:leader="dot" w:pos="9593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588160" w:history="1">
            <w:r w:rsidRPr="009323DE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9323DE">
              <w:rPr>
                <w:rStyle w:val="Hyperlink"/>
                <w:noProof/>
              </w:rPr>
              <w:t>Reference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_Toc192588160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75B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16DFD" w14:textId="47CCA7ED" w:rsidR="00530143" w:rsidRDefault="00530143">
          <w:pPr>
            <w:pStyle w:val="TOC1"/>
            <w:tabs>
              <w:tab w:val="left" w:pos="440"/>
              <w:tab w:val="right" w:leader="dot" w:pos="9593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588161" w:history="1">
            <w:r w:rsidRPr="009323DE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9323DE">
              <w:rPr>
                <w:rStyle w:val="Hyperlink"/>
                <w:noProof/>
              </w:rPr>
              <w:t>WPS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_Toc192588161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75B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379DB" w14:textId="4CF3C157" w:rsidR="00530143" w:rsidRDefault="00530143">
          <w:pPr>
            <w:pStyle w:val="TOC3"/>
            <w:tabs>
              <w:tab w:val="right" w:leader="dot" w:pos="9593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rFonts w:hint="cs"/>
              <w:noProof/>
              <w:kern w:val="2"/>
              <w:sz w:val="24"/>
              <w:szCs w:val="24"/>
              <w:rtl/>
              <w14:ligatures w14:val="standardContextual"/>
            </w:rPr>
            <w:t xml:space="preserve">3.1 </w:t>
          </w:r>
          <w:r>
            <w:rPr>
              <w:noProof/>
              <w:kern w:val="2"/>
              <w:sz w:val="24"/>
              <w:szCs w:val="24"/>
              <w14:ligatures w14:val="standardContextual"/>
            </w:rPr>
            <w:t xml:space="preserve"> WPS NO.:11TA-1………………………………………………………………………………………………………………</w:t>
          </w:r>
          <w:r w:rsidRPr="00530143">
            <w:rPr>
              <w:rFonts w:ascii="Arial" w:eastAsia="Times New Roman" w:hAnsi="Arial" w:cs="Times New Roman"/>
              <w:noProof/>
              <w:sz w:val="24"/>
              <w:szCs w:val="24"/>
            </w:rPr>
            <w:t>4</w:t>
          </w:r>
        </w:p>
        <w:p w14:paraId="69FDEAE0" w14:textId="077CB50E" w:rsidR="00530143" w:rsidRDefault="00530143" w:rsidP="00530143">
          <w:pPr>
            <w:pStyle w:val="TOC3"/>
            <w:tabs>
              <w:tab w:val="right" w:leader="dot" w:pos="9593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noProof/>
              <w:kern w:val="2"/>
              <w:sz w:val="24"/>
              <w:szCs w:val="24"/>
              <w14:ligatures w14:val="standardContextual"/>
            </w:rPr>
            <w:t>3.2</w:t>
          </w:r>
          <w:r>
            <w:rPr>
              <w:rFonts w:hint="cs"/>
              <w:noProof/>
              <w:kern w:val="2"/>
              <w:sz w:val="24"/>
              <w:szCs w:val="24"/>
              <w:rtl/>
              <w14:ligatures w14:val="standardContextual"/>
            </w:rPr>
            <w:t xml:space="preserve"> </w:t>
          </w:r>
          <w:r>
            <w:rPr>
              <w:noProof/>
              <w:kern w:val="2"/>
              <w:sz w:val="24"/>
              <w:szCs w:val="24"/>
              <w14:ligatures w14:val="standardContextual"/>
            </w:rPr>
            <w:t xml:space="preserve"> WPS NO.:11TA-2………………………………………………………………………………………………………………</w:t>
          </w:r>
          <w:r w:rsidRPr="00530143">
            <w:rPr>
              <w:rFonts w:ascii="Arial" w:eastAsia="Times New Roman" w:hAnsi="Arial" w:cs="Times New Roman"/>
              <w:noProof/>
              <w:sz w:val="24"/>
              <w:szCs w:val="24"/>
            </w:rPr>
            <w:t>4</w:t>
          </w:r>
        </w:p>
        <w:p w14:paraId="563A9641" w14:textId="41776C89" w:rsidR="00530143" w:rsidRDefault="00530143" w:rsidP="00530143">
          <w:pPr>
            <w:pStyle w:val="TOC3"/>
            <w:tabs>
              <w:tab w:val="right" w:leader="dot" w:pos="9593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noProof/>
              <w:kern w:val="2"/>
              <w:sz w:val="24"/>
              <w:szCs w:val="24"/>
              <w14:ligatures w14:val="standardContextual"/>
            </w:rPr>
            <w:t>3.3</w:t>
          </w:r>
          <w:r>
            <w:rPr>
              <w:rFonts w:hint="cs"/>
              <w:noProof/>
              <w:kern w:val="2"/>
              <w:sz w:val="24"/>
              <w:szCs w:val="24"/>
              <w:rtl/>
              <w14:ligatures w14:val="standardContextual"/>
            </w:rPr>
            <w:t xml:space="preserve"> </w:t>
          </w:r>
          <w:r>
            <w:rPr>
              <w:noProof/>
              <w:kern w:val="2"/>
              <w:sz w:val="24"/>
              <w:szCs w:val="24"/>
              <w14:ligatures w14:val="standardContextual"/>
            </w:rPr>
            <w:t xml:space="preserve"> WPS NO.:11A-3………………………………………………………………………………………………………  ………</w:t>
          </w:r>
          <w:r w:rsidRPr="00530143">
            <w:rPr>
              <w:rFonts w:ascii="Arial" w:eastAsia="Times New Roman" w:hAnsi="Arial" w:cs="Times New Roman"/>
              <w:noProof/>
              <w:sz w:val="24"/>
              <w:szCs w:val="24"/>
            </w:rPr>
            <w:t>4</w:t>
          </w:r>
        </w:p>
        <w:p w14:paraId="03A72072" w14:textId="4A896C83" w:rsidR="00530143" w:rsidRDefault="00530143" w:rsidP="00530143">
          <w:r>
            <w:t>4       PQR NO.:</w:t>
          </w:r>
          <w:r>
            <w:rPr>
              <w:rFonts w:asciiTheme="majorBidi" w:hAnsiTheme="majorBidi" w:cstheme="majorBidi"/>
              <w:b/>
              <w:bCs/>
              <w:sz w:val="14"/>
              <w:szCs w:val="14"/>
            </w:rPr>
            <w:t xml:space="preserve"> </w:t>
          </w:r>
          <w:r w:rsidRPr="00530143">
            <w:rPr>
              <w:rFonts w:asciiTheme="minorHAnsi" w:eastAsiaTheme="minorEastAsia" w:hAnsiTheme="minorHAnsi" w:cstheme="minorBidi"/>
              <w:noProof/>
              <w:kern w:val="2"/>
              <w:sz w:val="24"/>
              <w14:ligatures w14:val="standardContextual"/>
            </w:rPr>
            <w:t>PQ-VISTA-102</w:t>
          </w:r>
          <w:r>
            <w:t>……………………………………………………………………………6</w:t>
          </w:r>
          <w:r>
            <w:rPr>
              <w:b/>
              <w:bCs/>
              <w:noProof/>
            </w:rPr>
            <w:fldChar w:fldCharType="end"/>
          </w:r>
        </w:p>
      </w:sdtContent>
    </w:sdt>
    <w:p w14:paraId="0E62C11C" w14:textId="434FF3BF" w:rsidR="00530143" w:rsidRPr="00530143" w:rsidRDefault="00530143" w:rsidP="00530143">
      <w:pPr>
        <w:rPr>
          <w:rtl/>
          <w:lang w:eastAsia="ja-JP"/>
        </w:rPr>
      </w:pPr>
    </w:p>
    <w:p w14:paraId="30C39F53" w14:textId="6D46B67C" w:rsidR="00530143" w:rsidRPr="00530143" w:rsidRDefault="00FD47FC" w:rsidP="00530143">
      <w:pPr>
        <w:rPr>
          <w:rtl/>
          <w:lang w:eastAsia="ja-JP"/>
        </w:rPr>
      </w:pPr>
      <w:r w:rsidRPr="00C1079A">
        <w:rPr>
          <w:noProof/>
          <w:szCs w:val="22"/>
        </w:rPr>
        <w:drawing>
          <wp:anchor distT="0" distB="0" distL="114300" distR="114300" simplePos="0" relativeHeight="251824128" behindDoc="0" locked="0" layoutInCell="1" allowOverlap="1" wp14:anchorId="607770BD" wp14:editId="4CD3938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0390" cy="537210"/>
            <wp:effectExtent l="0" t="0" r="0" b="0"/>
            <wp:wrapNone/>
            <wp:docPr id="2022576014" name="Picture 2022576014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84693" w14:textId="16959E39" w:rsidR="00530143" w:rsidRPr="00530143" w:rsidRDefault="00530143" w:rsidP="00530143">
      <w:pPr>
        <w:rPr>
          <w:lang w:eastAsia="ja-JP"/>
        </w:rPr>
        <w:sectPr w:rsidR="00530143" w:rsidRPr="00530143" w:rsidSect="003757BC">
          <w:footerReference w:type="default" r:id="rId15"/>
          <w:pgSz w:w="11907" w:h="16840" w:code="9"/>
          <w:pgMar w:top="1872" w:right="1152" w:bottom="1080" w:left="1152" w:header="533" w:footer="360" w:gutter="0"/>
          <w:cols w:space="720"/>
          <w:docGrid w:linePitch="360"/>
        </w:sectPr>
      </w:pPr>
    </w:p>
    <w:p w14:paraId="6DA94F78" w14:textId="5DF0CA51" w:rsidR="00A60356" w:rsidRPr="004857F5" w:rsidRDefault="00A60356" w:rsidP="00A60356">
      <w:pPr>
        <w:pStyle w:val="Heading1"/>
        <w:numPr>
          <w:ilvl w:val="0"/>
          <w:numId w:val="7"/>
        </w:numPr>
        <w:rPr>
          <w:sz w:val="22"/>
          <w:szCs w:val="22"/>
        </w:rPr>
      </w:pPr>
      <w:bookmarkStart w:id="8" w:name="_Toc143904147"/>
      <w:bookmarkStart w:id="9" w:name="_Toc192588159"/>
      <w:r w:rsidRPr="004857F5">
        <w:rPr>
          <w:sz w:val="22"/>
          <w:szCs w:val="22"/>
        </w:rPr>
        <w:lastRenderedPageBreak/>
        <w:t>Introduction</w:t>
      </w:r>
      <w:bookmarkEnd w:id="8"/>
      <w:bookmarkEnd w:id="9"/>
      <w:r w:rsidRPr="004857F5">
        <w:rPr>
          <w:sz w:val="22"/>
          <w:szCs w:val="22"/>
        </w:rPr>
        <w:tab/>
      </w:r>
      <w:r w:rsidRPr="004857F5">
        <w:rPr>
          <w:sz w:val="22"/>
          <w:szCs w:val="22"/>
        </w:rPr>
        <w:tab/>
      </w:r>
      <w:r w:rsidRPr="004857F5">
        <w:rPr>
          <w:sz w:val="22"/>
          <w:szCs w:val="22"/>
        </w:rPr>
        <w:tab/>
      </w:r>
      <w:r w:rsidRPr="004857F5">
        <w:rPr>
          <w:sz w:val="22"/>
          <w:szCs w:val="22"/>
        </w:rPr>
        <w:tab/>
      </w:r>
    </w:p>
    <w:p w14:paraId="135A96D2" w14:textId="02F32264" w:rsidR="00A60356" w:rsidRPr="007248D8" w:rsidRDefault="008C71E2" w:rsidP="007248D8">
      <w:pPr>
        <w:widowControl w:val="0"/>
        <w:snapToGrid w:val="0"/>
        <w:spacing w:before="240" w:after="240"/>
        <w:jc w:val="both"/>
        <w:rPr>
          <w:rFonts w:asciiTheme="minorBidi" w:hAnsiTheme="minorBidi" w:cstheme="minorBidi"/>
          <w:sz w:val="20"/>
          <w:szCs w:val="20"/>
          <w:lang w:val="en-GB"/>
        </w:rPr>
      </w:pPr>
      <w:r w:rsidRPr="007248D8">
        <w:rPr>
          <w:rFonts w:asciiTheme="minorBidi" w:hAnsiTheme="minorBidi" w:cstheme="minorBidi"/>
          <w:sz w:val="20"/>
          <w:szCs w:val="20"/>
          <w:lang w:val="en-GB"/>
        </w:rPr>
        <w:t>This document describes the welding procedure for all welding attachments of equipment with item No: PL-3201, PR-3201 which are designed and fabricated by Vista Company, following on attached procedure qualification record (PQR).</w:t>
      </w:r>
    </w:p>
    <w:p w14:paraId="5955D01C" w14:textId="77777777" w:rsidR="007248D8" w:rsidRPr="006A6ECC" w:rsidRDefault="007248D8" w:rsidP="007248D8">
      <w:pPr>
        <w:widowControl w:val="0"/>
        <w:snapToGrid w:val="0"/>
        <w:spacing w:before="240" w:after="240"/>
        <w:jc w:val="lowKashida"/>
        <w:rPr>
          <w:rFonts w:asciiTheme="minorBidi" w:hAnsiTheme="minorBidi" w:cstheme="minorBidi"/>
          <w:b/>
          <w:bCs/>
          <w:szCs w:val="22"/>
          <w:u w:val="single"/>
          <w:lang w:val="en-GB"/>
        </w:rPr>
      </w:pPr>
      <w:bookmarkStart w:id="10" w:name="_Toc343001687"/>
      <w:bookmarkStart w:id="11" w:name="_Toc343327775"/>
      <w:r w:rsidRPr="006A6ECC">
        <w:rPr>
          <w:rFonts w:asciiTheme="minorBidi" w:hAnsiTheme="minorBidi" w:cstheme="minorBidi"/>
          <w:b/>
          <w:bCs/>
          <w:szCs w:val="22"/>
          <w:u w:val="single"/>
          <w:lang w:val="en-GB"/>
        </w:rPr>
        <w:t>GENERAL DEFINITION</w:t>
      </w:r>
      <w:bookmarkEnd w:id="10"/>
      <w:bookmarkEnd w:id="11"/>
    </w:p>
    <w:p w14:paraId="4C1DB590" w14:textId="5166C6B1" w:rsidR="007248D8" w:rsidRPr="00D72157" w:rsidRDefault="007248D8" w:rsidP="007248D8">
      <w:pPr>
        <w:widowControl w:val="0"/>
        <w:snapToGrid w:val="0"/>
        <w:spacing w:before="240" w:after="240"/>
        <w:jc w:val="both"/>
        <w:rPr>
          <w:rFonts w:asciiTheme="minorBidi" w:hAnsiTheme="minorBidi" w:cstheme="minorBidi"/>
          <w:sz w:val="20"/>
          <w:szCs w:val="20"/>
          <w:lang w:val="en-GB"/>
        </w:rPr>
      </w:pPr>
      <w:r w:rsidRPr="00D72157">
        <w:rPr>
          <w:rFonts w:asciiTheme="minorBidi" w:hAnsiTheme="minorBidi" w:cstheme="minorBidi"/>
          <w:sz w:val="20"/>
          <w:szCs w:val="20"/>
          <w:lang w:val="en-GB"/>
        </w:rPr>
        <w:t>The following terms shall be used in this document.</w:t>
      </w:r>
    </w:p>
    <w:tbl>
      <w:tblPr>
        <w:tblStyle w:val="TableGrid2"/>
        <w:tblW w:w="10170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6318"/>
      </w:tblGrid>
      <w:tr w:rsidR="007248D8" w:rsidRPr="00D72157" w14:paraId="13C374CE" w14:textId="77777777" w:rsidTr="007248D8">
        <w:trPr>
          <w:trHeight w:val="179"/>
        </w:trPr>
        <w:tc>
          <w:tcPr>
            <w:tcW w:w="3852" w:type="dxa"/>
          </w:tcPr>
          <w:p w14:paraId="2ACB24AA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CLIENT:</w:t>
            </w: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ab/>
            </w:r>
          </w:p>
        </w:tc>
        <w:tc>
          <w:tcPr>
            <w:tcW w:w="6318" w:type="dxa"/>
          </w:tcPr>
          <w:p w14:paraId="4E4A4EF2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 xml:space="preserve">National Iranian South Oilfields Company (NISOC) </w:t>
            </w:r>
          </w:p>
        </w:tc>
      </w:tr>
      <w:tr w:rsidR="007248D8" w:rsidRPr="00D72157" w14:paraId="0DACA936" w14:textId="77777777" w:rsidTr="007248D8">
        <w:trPr>
          <w:trHeight w:val="576"/>
        </w:trPr>
        <w:tc>
          <w:tcPr>
            <w:tcW w:w="3852" w:type="dxa"/>
          </w:tcPr>
          <w:p w14:paraId="4C64C2F9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PROJECT:</w:t>
            </w:r>
          </w:p>
        </w:tc>
        <w:tc>
          <w:tcPr>
            <w:tcW w:w="6318" w:type="dxa"/>
          </w:tcPr>
          <w:p w14:paraId="5098B6E1" w14:textId="77777777" w:rsidR="007248D8" w:rsidRPr="00D72157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Binak Oilfield Development – Manufacturing (w/Engineering &amp; Material Supply) of Pig traps</w:t>
            </w:r>
          </w:p>
        </w:tc>
      </w:tr>
      <w:tr w:rsidR="007248D8" w:rsidRPr="00D72157" w14:paraId="125DA842" w14:textId="77777777" w:rsidTr="007248D8">
        <w:trPr>
          <w:trHeight w:val="269"/>
        </w:trPr>
        <w:tc>
          <w:tcPr>
            <w:tcW w:w="3852" w:type="dxa"/>
          </w:tcPr>
          <w:p w14:paraId="33E43D6E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EPD/EPC CONTRACTOR (GC):</w:t>
            </w: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ab/>
            </w:r>
          </w:p>
        </w:tc>
        <w:tc>
          <w:tcPr>
            <w:tcW w:w="6318" w:type="dxa"/>
          </w:tcPr>
          <w:p w14:paraId="5615835F" w14:textId="77777777" w:rsidR="007248D8" w:rsidRPr="00D72157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Petro Iran Development Company (PEDCO)</w:t>
            </w:r>
          </w:p>
        </w:tc>
      </w:tr>
      <w:tr w:rsidR="007248D8" w:rsidRPr="00D72157" w14:paraId="1A58A093" w14:textId="77777777" w:rsidTr="007248D8">
        <w:trPr>
          <w:trHeight w:val="576"/>
        </w:trPr>
        <w:tc>
          <w:tcPr>
            <w:tcW w:w="3852" w:type="dxa"/>
          </w:tcPr>
          <w:p w14:paraId="2E0CB02A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EPC CONTRACTOR/PURCAHSER:</w:t>
            </w:r>
          </w:p>
        </w:tc>
        <w:tc>
          <w:tcPr>
            <w:tcW w:w="6318" w:type="dxa"/>
          </w:tcPr>
          <w:p w14:paraId="37CEF9F9" w14:textId="77777777" w:rsidR="007248D8" w:rsidRPr="00D72157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Joint Venture of: Hirgan Energy – Design &amp; Inspection(D&amp;I) Companies</w:t>
            </w:r>
          </w:p>
        </w:tc>
      </w:tr>
      <w:tr w:rsidR="007248D8" w:rsidRPr="00D72157" w14:paraId="2A110B89" w14:textId="77777777" w:rsidTr="007248D8">
        <w:trPr>
          <w:trHeight w:val="269"/>
        </w:trPr>
        <w:tc>
          <w:tcPr>
            <w:tcW w:w="3852" w:type="dxa"/>
          </w:tcPr>
          <w:p w14:paraId="5514D615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VENDOR:</w:t>
            </w:r>
          </w:p>
        </w:tc>
        <w:tc>
          <w:tcPr>
            <w:tcW w:w="6318" w:type="dxa"/>
          </w:tcPr>
          <w:p w14:paraId="1B65C3B1" w14:textId="77777777" w:rsidR="007248D8" w:rsidRPr="00D72157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Nam Avaran Beh Koosh Vista</w:t>
            </w:r>
          </w:p>
        </w:tc>
      </w:tr>
      <w:tr w:rsidR="007248D8" w:rsidRPr="00D72157" w14:paraId="3EC5195E" w14:textId="77777777" w:rsidTr="007248D8">
        <w:trPr>
          <w:trHeight w:val="576"/>
        </w:trPr>
        <w:tc>
          <w:tcPr>
            <w:tcW w:w="3852" w:type="dxa"/>
          </w:tcPr>
          <w:p w14:paraId="6AF43D04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EXECUTOR:</w:t>
            </w: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ab/>
            </w:r>
          </w:p>
        </w:tc>
        <w:tc>
          <w:tcPr>
            <w:tcW w:w="6318" w:type="dxa"/>
          </w:tcPr>
          <w:p w14:paraId="36D5AFC6" w14:textId="77777777" w:rsidR="007248D8" w:rsidRPr="00D72157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7248D8" w:rsidRPr="00A50B8E" w14:paraId="4C222112" w14:textId="77777777" w:rsidTr="007248D8">
        <w:trPr>
          <w:trHeight w:val="260"/>
        </w:trPr>
        <w:tc>
          <w:tcPr>
            <w:tcW w:w="3852" w:type="dxa"/>
          </w:tcPr>
          <w:p w14:paraId="2A6B0E35" w14:textId="77777777" w:rsidR="007248D8" w:rsidRPr="00D72157" w:rsidRDefault="007248D8" w:rsidP="007248D8">
            <w:pPr>
              <w:widowControl w:val="0"/>
              <w:snapToGrid w:val="0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TPI:</w:t>
            </w:r>
          </w:p>
        </w:tc>
        <w:tc>
          <w:tcPr>
            <w:tcW w:w="6318" w:type="dxa"/>
          </w:tcPr>
          <w:p w14:paraId="680CBFAC" w14:textId="77777777" w:rsidR="007248D8" w:rsidRPr="007248D8" w:rsidRDefault="007248D8" w:rsidP="007248D8">
            <w:pPr>
              <w:widowControl w:val="0"/>
              <w:snapToGrid w:val="0"/>
              <w:ind w:left="34"/>
              <w:jc w:val="both"/>
              <w:rPr>
                <w:rFonts w:asciiTheme="minorBidi" w:hAnsiTheme="minorBidi" w:cstheme="minorBidi"/>
                <w:sz w:val="20"/>
                <w:szCs w:val="20"/>
                <w:lang w:val="en-GB"/>
              </w:rPr>
            </w:pPr>
            <w:r w:rsidRPr="00D72157">
              <w:rPr>
                <w:rFonts w:asciiTheme="minorBidi" w:hAnsiTheme="minorBidi" w:cstheme="minorBidi"/>
                <w:sz w:val="20"/>
                <w:szCs w:val="20"/>
                <w:lang w:val="en-GB"/>
              </w:rPr>
              <w:t>Third Party Inspector</w:t>
            </w:r>
          </w:p>
        </w:tc>
      </w:tr>
    </w:tbl>
    <w:p w14:paraId="1558C33E" w14:textId="3ABBB760" w:rsidR="00A60356" w:rsidRPr="00E8282C" w:rsidRDefault="00A60356" w:rsidP="00A60356">
      <w:pPr>
        <w:pStyle w:val="Heading1"/>
        <w:numPr>
          <w:ilvl w:val="0"/>
          <w:numId w:val="7"/>
        </w:numPr>
        <w:rPr>
          <w:sz w:val="22"/>
          <w:szCs w:val="22"/>
        </w:rPr>
      </w:pPr>
      <w:bookmarkStart w:id="12" w:name="_Toc143904148"/>
      <w:bookmarkStart w:id="13" w:name="_Toc192588160"/>
      <w:r w:rsidRPr="00E8282C">
        <w:rPr>
          <w:sz w:val="22"/>
          <w:szCs w:val="22"/>
        </w:rPr>
        <w:t>Reference Documents</w:t>
      </w:r>
      <w:bookmarkEnd w:id="12"/>
      <w:bookmarkEnd w:id="13"/>
      <w:r w:rsidR="007248D8">
        <w:rPr>
          <w:sz w:val="22"/>
          <w:szCs w:val="22"/>
        </w:rPr>
        <w:t xml:space="preserve"> </w:t>
      </w:r>
    </w:p>
    <w:p w14:paraId="0946E9E8" w14:textId="77777777" w:rsidR="00A60356" w:rsidRPr="004C3EDB" w:rsidRDefault="00A60356" w:rsidP="00A60356">
      <w:pPr>
        <w:autoSpaceDE w:val="0"/>
        <w:autoSpaceDN w:val="0"/>
        <w:adjustRightInd w:val="0"/>
        <w:jc w:val="both"/>
        <w:rPr>
          <w:sz w:val="20"/>
          <w:szCs w:val="22"/>
        </w:rPr>
      </w:pPr>
      <w:r w:rsidRPr="004C3EDB">
        <w:rPr>
          <w:sz w:val="20"/>
          <w:szCs w:val="22"/>
        </w:rPr>
        <w:t>Unless stated otherwise all codes and standards referenced in this procedure shall be of the latest issue (including revisions – addenda and supplements) and the following documents shall be referred to along with this procedure.</w:t>
      </w:r>
    </w:p>
    <w:p w14:paraId="00882E98" w14:textId="77777777" w:rsidR="00A60356" w:rsidRPr="004C3EDB" w:rsidRDefault="00A60356" w:rsidP="00A60356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6791"/>
      </w:tblGrid>
      <w:tr w:rsidR="008C71E2" w:rsidRPr="004C3EDB" w14:paraId="7549727A" w14:textId="77777777" w:rsidTr="009348C5">
        <w:trPr>
          <w:trHeight w:val="576"/>
        </w:trPr>
        <w:tc>
          <w:tcPr>
            <w:tcW w:w="3240" w:type="dxa"/>
          </w:tcPr>
          <w:p w14:paraId="4DD36E68" w14:textId="23ED3D63" w:rsidR="008C71E2" w:rsidRPr="00D72157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ASME Section IX</w:t>
            </w:r>
            <w:r w:rsidR="009348C5" w:rsidRPr="00D72157">
              <w:rPr>
                <w:sz w:val="20"/>
                <w:szCs w:val="22"/>
              </w:rPr>
              <w:t>-2019</w:t>
            </w:r>
          </w:p>
        </w:tc>
        <w:tc>
          <w:tcPr>
            <w:tcW w:w="6791" w:type="dxa"/>
          </w:tcPr>
          <w:p w14:paraId="433F7A73" w14:textId="2D87BCAF" w:rsidR="008C71E2" w:rsidRPr="00D72157" w:rsidRDefault="00553E63" w:rsidP="00553E63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2157">
              <w:rPr>
                <w:sz w:val="20"/>
              </w:rPr>
              <w:t>-</w:t>
            </w:r>
            <w:r w:rsidR="008C71E2" w:rsidRPr="00D72157">
              <w:rPr>
                <w:sz w:val="20"/>
              </w:rPr>
              <w:t>Qualification Standard for Welding, Brazing, and Fusing Procedures;</w:t>
            </w:r>
            <w:r w:rsidRPr="00D72157">
              <w:rPr>
                <w:sz w:val="20"/>
              </w:rPr>
              <w:t xml:space="preserve"> </w:t>
            </w:r>
            <w:r w:rsidRPr="00D72157">
              <w:rPr>
                <w:sz w:val="20"/>
                <w:szCs w:val="22"/>
              </w:rPr>
              <w:t>Welders;</w:t>
            </w:r>
            <w:r w:rsidR="007248D8" w:rsidRPr="00D72157">
              <w:rPr>
                <w:sz w:val="20"/>
                <w:szCs w:val="22"/>
              </w:rPr>
              <w:t xml:space="preserve"> </w:t>
            </w:r>
            <w:r w:rsidRPr="00D72157">
              <w:rPr>
                <w:sz w:val="20"/>
                <w:szCs w:val="22"/>
              </w:rPr>
              <w:t>Brazers</w:t>
            </w:r>
            <w:r w:rsidR="008C71E2" w:rsidRPr="00D72157">
              <w:rPr>
                <w:sz w:val="20"/>
                <w:szCs w:val="22"/>
              </w:rPr>
              <w:t xml:space="preserve">; </w:t>
            </w:r>
            <w:r w:rsidRPr="00D72157">
              <w:rPr>
                <w:sz w:val="20"/>
                <w:szCs w:val="22"/>
              </w:rPr>
              <w:t xml:space="preserve">and </w:t>
            </w:r>
            <w:r w:rsidR="008C71E2" w:rsidRPr="00D72157">
              <w:rPr>
                <w:sz w:val="20"/>
                <w:szCs w:val="22"/>
              </w:rPr>
              <w:t xml:space="preserve">Welding, Brazing, </w:t>
            </w:r>
            <w:r w:rsidRPr="00D72157">
              <w:rPr>
                <w:sz w:val="20"/>
                <w:szCs w:val="22"/>
              </w:rPr>
              <w:t xml:space="preserve">and </w:t>
            </w:r>
            <w:r w:rsidR="008C71E2" w:rsidRPr="00D72157">
              <w:rPr>
                <w:sz w:val="20"/>
                <w:szCs w:val="22"/>
              </w:rPr>
              <w:t>Fusing Operators</w:t>
            </w:r>
          </w:p>
        </w:tc>
      </w:tr>
      <w:tr w:rsidR="00A60356" w:rsidRPr="004C3EDB" w14:paraId="0C25F726" w14:textId="77777777" w:rsidTr="009348C5">
        <w:trPr>
          <w:trHeight w:val="576"/>
        </w:trPr>
        <w:tc>
          <w:tcPr>
            <w:tcW w:w="3240" w:type="dxa"/>
            <w:hideMark/>
          </w:tcPr>
          <w:p w14:paraId="0370315F" w14:textId="7D52EF15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ASME B31.8</w:t>
            </w:r>
            <w:r w:rsidR="009348C5" w:rsidRPr="00D72157">
              <w:rPr>
                <w:sz w:val="20"/>
                <w:szCs w:val="22"/>
              </w:rPr>
              <w:t>- 2016</w:t>
            </w:r>
          </w:p>
        </w:tc>
        <w:tc>
          <w:tcPr>
            <w:tcW w:w="6791" w:type="dxa"/>
            <w:hideMark/>
          </w:tcPr>
          <w:p w14:paraId="0222CD2D" w14:textId="77777777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- Gas transmission and distribution piping system</w:t>
            </w:r>
          </w:p>
        </w:tc>
      </w:tr>
      <w:tr w:rsidR="00A60356" w:rsidRPr="004C3EDB" w14:paraId="1C0FB861" w14:textId="77777777" w:rsidTr="009348C5">
        <w:trPr>
          <w:trHeight w:val="576"/>
        </w:trPr>
        <w:tc>
          <w:tcPr>
            <w:tcW w:w="3240" w:type="dxa"/>
            <w:hideMark/>
          </w:tcPr>
          <w:p w14:paraId="27871F10" w14:textId="2FEE48F0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ASME Section VIII Div. 1</w:t>
            </w:r>
            <w:r w:rsidR="009348C5" w:rsidRPr="00D72157">
              <w:rPr>
                <w:sz w:val="20"/>
                <w:szCs w:val="22"/>
              </w:rPr>
              <w:t>- 2019</w:t>
            </w:r>
          </w:p>
        </w:tc>
        <w:tc>
          <w:tcPr>
            <w:tcW w:w="6791" w:type="dxa"/>
            <w:hideMark/>
          </w:tcPr>
          <w:p w14:paraId="05BF6EF1" w14:textId="77777777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- Boiler &amp; Pressure Vessels code</w:t>
            </w:r>
          </w:p>
        </w:tc>
      </w:tr>
      <w:tr w:rsidR="00A60356" w:rsidRPr="004C3EDB" w14:paraId="4FF75718" w14:textId="77777777" w:rsidTr="009348C5">
        <w:trPr>
          <w:trHeight w:val="576"/>
        </w:trPr>
        <w:tc>
          <w:tcPr>
            <w:tcW w:w="3240" w:type="dxa"/>
            <w:hideMark/>
          </w:tcPr>
          <w:p w14:paraId="22213280" w14:textId="06A21498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ASME B31.3</w:t>
            </w:r>
            <w:r w:rsidR="009348C5" w:rsidRPr="00D72157">
              <w:rPr>
                <w:sz w:val="20"/>
                <w:szCs w:val="22"/>
              </w:rPr>
              <w:t>- 2022</w:t>
            </w:r>
          </w:p>
        </w:tc>
        <w:tc>
          <w:tcPr>
            <w:tcW w:w="6791" w:type="dxa"/>
            <w:hideMark/>
          </w:tcPr>
          <w:p w14:paraId="6E9B1EBE" w14:textId="77777777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- Process Piping</w:t>
            </w:r>
          </w:p>
        </w:tc>
      </w:tr>
      <w:tr w:rsidR="008C71E2" w:rsidRPr="004C3EDB" w14:paraId="75AA1E87" w14:textId="77777777" w:rsidTr="009348C5">
        <w:trPr>
          <w:trHeight w:val="576"/>
        </w:trPr>
        <w:tc>
          <w:tcPr>
            <w:tcW w:w="3240" w:type="dxa"/>
          </w:tcPr>
          <w:p w14:paraId="7C8166BB" w14:textId="37D1382F" w:rsidR="008C71E2" w:rsidRPr="00D72157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IPS-M-PI-130</w:t>
            </w:r>
            <w:r w:rsidR="009348C5" w:rsidRPr="00D72157">
              <w:rPr>
                <w:sz w:val="20"/>
                <w:szCs w:val="22"/>
              </w:rPr>
              <w:t xml:space="preserve"> - 2014</w:t>
            </w:r>
          </w:p>
        </w:tc>
        <w:tc>
          <w:tcPr>
            <w:tcW w:w="6791" w:type="dxa"/>
          </w:tcPr>
          <w:p w14:paraId="0B4F20CD" w14:textId="786154CA" w:rsidR="008C71E2" w:rsidRPr="00D72157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- Material and equipment standard for pig launching and receiving traps</w:t>
            </w:r>
          </w:p>
        </w:tc>
      </w:tr>
      <w:tr w:rsidR="00A60356" w:rsidRPr="004C3EDB" w14:paraId="4F18393D" w14:textId="77777777" w:rsidTr="009348C5">
        <w:trPr>
          <w:trHeight w:val="576"/>
        </w:trPr>
        <w:tc>
          <w:tcPr>
            <w:tcW w:w="3240" w:type="dxa"/>
            <w:hideMark/>
          </w:tcPr>
          <w:p w14:paraId="31CE9215" w14:textId="2A689833" w:rsidR="00A60356" w:rsidRPr="00D72157" w:rsidRDefault="00553E63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 xml:space="preserve">NACE MR0175/ISO 15156  </w:t>
            </w:r>
          </w:p>
          <w:p w14:paraId="5CC70891" w14:textId="77777777" w:rsidR="00A60356" w:rsidRPr="00D72157" w:rsidRDefault="00A60356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</w:p>
        </w:tc>
        <w:tc>
          <w:tcPr>
            <w:tcW w:w="6791" w:type="dxa"/>
          </w:tcPr>
          <w:p w14:paraId="6BCA6882" w14:textId="658131B2" w:rsidR="00A60356" w:rsidRPr="00D72157" w:rsidRDefault="008C71E2" w:rsidP="00553E63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D72157">
              <w:rPr>
                <w:sz w:val="20"/>
                <w:szCs w:val="22"/>
              </w:rPr>
              <w:t>-</w:t>
            </w:r>
            <w:r w:rsidR="00553E63" w:rsidRPr="00D72157">
              <w:rPr>
                <w:sz w:val="20"/>
                <w:szCs w:val="22"/>
              </w:rPr>
              <w:t xml:space="preserve"> Petroleum and natural gas industries—Materials for use in H2S-containing environments in oil and gas production</w:t>
            </w:r>
          </w:p>
        </w:tc>
      </w:tr>
    </w:tbl>
    <w:p w14:paraId="0784D493" w14:textId="77777777" w:rsidR="00F05D4C" w:rsidRDefault="00F05D4C" w:rsidP="00F05D4C">
      <w:pPr>
        <w:pStyle w:val="Heading1"/>
        <w:numPr>
          <w:ilvl w:val="0"/>
          <w:numId w:val="0"/>
        </w:numPr>
        <w:rPr>
          <w:sz w:val="22"/>
          <w:szCs w:val="22"/>
          <w:highlight w:val="lightGray"/>
        </w:rPr>
      </w:pPr>
    </w:p>
    <w:p w14:paraId="45304D24" w14:textId="77777777" w:rsidR="00F05D4C" w:rsidRDefault="00F05D4C">
      <w:pPr>
        <w:rPr>
          <w:rFonts w:cs="Arial"/>
          <w:b/>
          <w:bCs/>
          <w:kern w:val="24"/>
          <w:szCs w:val="22"/>
          <w:highlight w:val="lightGray"/>
        </w:rPr>
      </w:pPr>
      <w:r>
        <w:rPr>
          <w:szCs w:val="22"/>
          <w:highlight w:val="lightGray"/>
        </w:rPr>
        <w:br w:type="page"/>
      </w:r>
    </w:p>
    <w:p w14:paraId="4ACCB68D" w14:textId="0FEF3F44" w:rsidR="00A60356" w:rsidRPr="00276BF3" w:rsidRDefault="00416742" w:rsidP="00C1079A">
      <w:pPr>
        <w:pStyle w:val="Heading1"/>
      </w:pPr>
      <w:bookmarkStart w:id="14" w:name="_Toc192588161"/>
      <w:r w:rsidRPr="00C1079A">
        <w:rPr>
          <w:noProof/>
          <w:sz w:val="22"/>
          <w:szCs w:val="22"/>
        </w:rPr>
        <w:lastRenderedPageBreak/>
        <w:drawing>
          <wp:anchor distT="0" distB="0" distL="114300" distR="114300" simplePos="0" relativeHeight="251795456" behindDoc="0" locked="0" layoutInCell="1" allowOverlap="1" wp14:anchorId="63AD732B" wp14:editId="55780E93">
            <wp:simplePos x="0" y="0"/>
            <wp:positionH relativeFrom="column">
              <wp:posOffset>-598916</wp:posOffset>
            </wp:positionH>
            <wp:positionV relativeFrom="paragraph">
              <wp:posOffset>2851785</wp:posOffset>
            </wp:positionV>
            <wp:extent cx="266700" cy="246944"/>
            <wp:effectExtent l="0" t="0" r="0" b="1270"/>
            <wp:wrapNone/>
            <wp:docPr id="3" name="Picture 3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E07" w:rsidRPr="00C1079A">
        <w:rPr>
          <w:noProof/>
          <w:sz w:val="22"/>
          <w:szCs w:val="22"/>
        </w:rPr>
        <w:drawing>
          <wp:anchor distT="0" distB="0" distL="114300" distR="114300" simplePos="0" relativeHeight="251799552" behindDoc="0" locked="0" layoutInCell="1" allowOverlap="1" wp14:anchorId="5D8DD414" wp14:editId="2D708EAA">
            <wp:simplePos x="0" y="0"/>
            <wp:positionH relativeFrom="column">
              <wp:posOffset>-649605</wp:posOffset>
            </wp:positionH>
            <wp:positionV relativeFrom="paragraph">
              <wp:posOffset>6446520</wp:posOffset>
            </wp:positionV>
            <wp:extent cx="266700" cy="246944"/>
            <wp:effectExtent l="0" t="0" r="0" b="1270"/>
            <wp:wrapNone/>
            <wp:docPr id="8" name="Picture 8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A9D" w:rsidRPr="00C1079A">
        <w:rPr>
          <w:noProof/>
          <w:sz w:val="22"/>
          <w:szCs w:val="22"/>
        </w:rPr>
        <w:drawing>
          <wp:anchor distT="0" distB="0" distL="114300" distR="114300" simplePos="0" relativeHeight="251797504" behindDoc="0" locked="0" layoutInCell="1" allowOverlap="1" wp14:anchorId="76097885" wp14:editId="51C513E0">
            <wp:simplePos x="0" y="0"/>
            <wp:positionH relativeFrom="column">
              <wp:posOffset>-551180</wp:posOffset>
            </wp:positionH>
            <wp:positionV relativeFrom="paragraph">
              <wp:posOffset>4588510</wp:posOffset>
            </wp:positionV>
            <wp:extent cx="266700" cy="246944"/>
            <wp:effectExtent l="0" t="0" r="0" b="1270"/>
            <wp:wrapNone/>
            <wp:docPr id="7" name="Picture 7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9A" w:rsidRPr="00C1079A">
        <w:rPr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06B58DF6" wp14:editId="57F0E7C4">
            <wp:simplePos x="0" y="0"/>
            <wp:positionH relativeFrom="column">
              <wp:posOffset>802005</wp:posOffset>
            </wp:positionH>
            <wp:positionV relativeFrom="paragraph">
              <wp:posOffset>13335</wp:posOffset>
            </wp:positionV>
            <wp:extent cx="266700" cy="246944"/>
            <wp:effectExtent l="0" t="0" r="0" b="1270"/>
            <wp:wrapNone/>
            <wp:docPr id="2" name="Picture 2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1" cy="2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BF3" w:rsidRPr="00276BF3">
        <w:t>WPS</w:t>
      </w:r>
      <w:bookmarkEnd w:id="14"/>
    </w:p>
    <w:tbl>
      <w:tblPr>
        <w:tblpPr w:leftFromText="180" w:rightFromText="180" w:vertAnchor="text" w:horzAnchor="margin" w:tblpXSpec="center" w:tblpY="7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30"/>
        <w:gridCol w:w="407"/>
        <w:gridCol w:w="181"/>
        <w:gridCol w:w="169"/>
        <w:gridCol w:w="189"/>
        <w:gridCol w:w="119"/>
        <w:gridCol w:w="151"/>
        <w:gridCol w:w="64"/>
        <w:gridCol w:w="478"/>
        <w:gridCol w:w="162"/>
        <w:gridCol w:w="648"/>
        <w:gridCol w:w="62"/>
        <w:gridCol w:w="68"/>
        <w:gridCol w:w="860"/>
        <w:gridCol w:w="540"/>
        <w:gridCol w:w="8"/>
        <w:gridCol w:w="802"/>
        <w:gridCol w:w="460"/>
        <w:gridCol w:w="690"/>
        <w:gridCol w:w="8"/>
        <w:gridCol w:w="12"/>
        <w:gridCol w:w="630"/>
        <w:gridCol w:w="313"/>
        <w:gridCol w:w="148"/>
        <w:gridCol w:w="79"/>
        <w:gridCol w:w="70"/>
        <w:gridCol w:w="1010"/>
        <w:gridCol w:w="1080"/>
      </w:tblGrid>
      <w:tr w:rsidR="00F05D4C" w:rsidRPr="005E7A5E" w14:paraId="49D42AE3" w14:textId="77777777" w:rsidTr="001B36CF">
        <w:trPr>
          <w:trHeight w:val="258"/>
        </w:trPr>
        <w:tc>
          <w:tcPr>
            <w:tcW w:w="5125" w:type="dxa"/>
            <w:gridSpan w:val="1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68D0F9" w14:textId="77777777" w:rsidR="00416742" w:rsidRDefault="00F05D4C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15" w:name="_Toc192588162"/>
            <w:r w:rsidRPr="00D66A73">
              <w:rPr>
                <w:rFonts w:cstheme="minorHAnsi"/>
                <w:noProof/>
                <w:sz w:val="14"/>
                <w:szCs w:val="14"/>
              </w:rPr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  <w:r w:rsidR="00C1079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,ASME SEC. VIII Div.1</w:t>
            </w:r>
            <w:r w:rsidR="0041674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</w:t>
            </w:r>
            <w:bookmarkEnd w:id="15"/>
          </w:p>
          <w:p w14:paraId="6ADA2E44" w14:textId="6754CAAC" w:rsidR="00F05D4C" w:rsidRPr="00AB621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                      </w:t>
            </w:r>
            <w:bookmarkStart w:id="16" w:name="_Toc192588163"/>
            <w:r w:rsidRPr="0041674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NACE MR 0175/ISO15156</w:t>
            </w:r>
            <w:bookmarkEnd w:id="16"/>
          </w:p>
        </w:tc>
        <w:tc>
          <w:tcPr>
            <w:tcW w:w="2610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2DCA2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bookmarkStart w:id="17" w:name="_Toc192588164"/>
            <w:r w:rsidRPr="00D66A73">
              <w:rPr>
                <w:rFonts w:cstheme="minorHAnsi"/>
                <w:noProof/>
                <w:sz w:val="14"/>
                <w:szCs w:val="14"/>
              </w:rPr>
              <w:t xml:space="preserve">Welding Process: </w:t>
            </w:r>
            <w:r w:rsidRPr="00452734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W+SMAW</w:t>
            </w:r>
            <w:bookmarkEnd w:id="17"/>
          </w:p>
        </w:tc>
        <w:tc>
          <w:tcPr>
            <w:tcW w:w="270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55B1" w14:textId="741034B2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  <w:rtl/>
                <w:lang w:bidi="fa-IR"/>
              </w:rPr>
            </w:pPr>
            <w:bookmarkStart w:id="18" w:name="_Toc192588165"/>
            <w:r w:rsidRPr="00D66A73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696128" behindDoc="1" locked="0" layoutInCell="1" allowOverlap="1" wp14:anchorId="2D15CBFF" wp14:editId="7B751DD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-43180</wp:posOffset>
                  </wp:positionV>
                  <wp:extent cx="811530" cy="457200"/>
                  <wp:effectExtent l="0" t="0" r="7620" b="0"/>
                  <wp:wrapNone/>
                  <wp:docPr id="9" name="Picture 9" descr="E:\00 - mirsafi\AUTOCAD INFO\WELD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 - mirsafi\AUTOCAD INFO\WELD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8"/>
          </w:p>
        </w:tc>
      </w:tr>
      <w:tr w:rsidR="00F05D4C" w:rsidRPr="005E7A5E" w14:paraId="02871420" w14:textId="77777777" w:rsidTr="001B36CF">
        <w:trPr>
          <w:trHeight w:val="240"/>
        </w:trPr>
        <w:tc>
          <w:tcPr>
            <w:tcW w:w="2092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7E1A28" w14:textId="7A5A2726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19" w:name="_Toc192588166"/>
            <w:r w:rsidRPr="00D66A73">
              <w:rPr>
                <w:rFonts w:cstheme="minorHAnsi"/>
                <w:noProof/>
                <w:sz w:val="14"/>
                <w:szCs w:val="14"/>
              </w:rPr>
              <w:t xml:space="preserve">WPS No.:    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  </w:t>
            </w:r>
            <w:r w:rsidRPr="00D66A73">
              <w:rPr>
                <w:rFonts w:cstheme="minorHAnsi"/>
                <w:noProof/>
                <w:sz w:val="14"/>
                <w:szCs w:val="14"/>
              </w:rPr>
              <w:t xml:space="preserve">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11TA-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  <w:bookmarkEnd w:id="19"/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303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E6C9C" w14:textId="3918ECE3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4"/>
                <w:szCs w:val="14"/>
                <w:rtl/>
                <w:lang w:bidi="fa-IR"/>
              </w:rPr>
            </w:pPr>
          </w:p>
        </w:tc>
        <w:tc>
          <w:tcPr>
            <w:tcW w:w="261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9515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bookmarkStart w:id="20" w:name="_Toc192588167"/>
            <w:r w:rsidRPr="00D66A73">
              <w:rPr>
                <w:rFonts w:cstheme="minorHAnsi"/>
                <w:noProof/>
                <w:sz w:val="14"/>
                <w:szCs w:val="14"/>
              </w:rPr>
              <w:t>PQR No.: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PQ-VISTA-102</w:t>
            </w:r>
            <w:bookmarkEnd w:id="20"/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91C7F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F05D4C" w:rsidRPr="005E7A5E" w14:paraId="566DC25A" w14:textId="77777777" w:rsidTr="001B36CF">
        <w:trPr>
          <w:trHeight w:val="195"/>
        </w:trPr>
        <w:tc>
          <w:tcPr>
            <w:tcW w:w="5125" w:type="dxa"/>
            <w:gridSpan w:val="16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1BB6E4" w14:textId="77777777" w:rsidR="00F05D4C" w:rsidRPr="000662F8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21" w:name="_Toc192588168"/>
            <w:r w:rsidRPr="00D66A73">
              <w:rPr>
                <w:rFonts w:cstheme="minorHAnsi"/>
                <w:noProof/>
                <w:sz w:val="14"/>
                <w:szCs w:val="14"/>
              </w:rPr>
              <w:t>Type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MANUAL □ AUTOMATIC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SEMI AUTO</w:t>
            </w:r>
            <w:bookmarkEnd w:id="21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</w:t>
            </w:r>
          </w:p>
        </w:tc>
        <w:tc>
          <w:tcPr>
            <w:tcW w:w="26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0334" w14:textId="42E6A9A9" w:rsidR="00F05D4C" w:rsidRPr="00AB621E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bookmarkStart w:id="22" w:name="_Toc192588169"/>
            <w:r w:rsidRPr="00D66A73">
              <w:rPr>
                <w:rFonts w:cstheme="minorHAnsi"/>
                <w:noProof/>
                <w:sz w:val="14"/>
                <w:szCs w:val="14"/>
              </w:rPr>
              <w:t>Page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         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1 of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3</w:t>
            </w:r>
            <w:bookmarkEnd w:id="22"/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B991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F05D4C" w:rsidRPr="005E7A5E" w14:paraId="3B13565A" w14:textId="77777777" w:rsidTr="001B36CF">
        <w:trPr>
          <w:trHeight w:val="213"/>
        </w:trPr>
        <w:tc>
          <w:tcPr>
            <w:tcW w:w="5125" w:type="dxa"/>
            <w:gridSpan w:val="16"/>
            <w:vMerge/>
            <w:tcBorders>
              <w:right w:val="single" w:sz="4" w:space="0" w:color="auto"/>
            </w:tcBorders>
            <w:vAlign w:val="center"/>
          </w:tcPr>
          <w:p w14:paraId="4BC5E83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  <w:tc>
          <w:tcPr>
            <w:tcW w:w="261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4094" w14:textId="163750DB" w:rsidR="00F05D4C" w:rsidRPr="00AB621E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bookmarkStart w:id="23" w:name="_Toc192588170"/>
            <w:r w:rsidRPr="00D66A73">
              <w:rPr>
                <w:rFonts w:cstheme="minorHAnsi"/>
                <w:noProof/>
                <w:sz w:val="14"/>
                <w:szCs w:val="14"/>
              </w:rPr>
              <w:t>Date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="00D8013F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5.Mar.2025</w:t>
            </w:r>
            <w:bookmarkEnd w:id="23"/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22E4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F05D4C" w:rsidRPr="005E7A5E" w14:paraId="7ACEE2F0" w14:textId="77777777" w:rsidTr="001B36CF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FE49D2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24" w:name="_Toc192588171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Joint Design Used(QW-402)</w:t>
            </w:r>
            <w:bookmarkEnd w:id="24"/>
          </w:p>
        </w:tc>
        <w:tc>
          <w:tcPr>
            <w:tcW w:w="5310" w:type="dxa"/>
            <w:gridSpan w:val="1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306DAE9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25" w:name="_Toc192588172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Position(QW-405)</w:t>
            </w:r>
            <w:bookmarkEnd w:id="25"/>
          </w:p>
        </w:tc>
      </w:tr>
      <w:tr w:rsidR="00F05D4C" w:rsidRPr="005E7A5E" w14:paraId="54DD11C4" w14:textId="77777777" w:rsidTr="001B36CF">
        <w:trPr>
          <w:trHeight w:val="455"/>
        </w:trPr>
        <w:tc>
          <w:tcPr>
            <w:tcW w:w="1434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DE5117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26" w:name="_Toc192588173"/>
            <w:r w:rsidRPr="00D66A73">
              <w:rPr>
                <w:rFonts w:cstheme="minorHAnsi"/>
                <w:noProof/>
                <w:sz w:val="14"/>
                <w:szCs w:val="14"/>
              </w:rPr>
              <w:t>Type of Joint :</w:t>
            </w:r>
            <w:bookmarkEnd w:id="26"/>
          </w:p>
        </w:tc>
        <w:tc>
          <w:tcPr>
            <w:tcW w:w="3691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DBDAE0" w14:textId="77777777" w:rsidR="00F05D4C" w:rsidRPr="00D66A73" w:rsidRDefault="00F05D4C" w:rsidP="001B36CF">
            <w:pPr>
              <w:tabs>
                <w:tab w:val="left" w:pos="0"/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27" w:name="_Toc192588174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Butt Weld (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pipe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to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pipe, closure, flange, reducer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  <w:bookmarkEnd w:id="27"/>
          </w:p>
          <w:p w14:paraId="1868725C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28" w:name="_Toc192588175"/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Single     □ Double Weld</w:t>
            </w:r>
            <w:bookmarkEnd w:id="28"/>
          </w:p>
        </w:tc>
        <w:tc>
          <w:tcPr>
            <w:tcW w:w="1980" w:type="dxa"/>
            <w:gridSpan w:val="6"/>
            <w:tcBorders>
              <w:right w:val="nil"/>
            </w:tcBorders>
            <w:vAlign w:val="center"/>
          </w:tcPr>
          <w:p w14:paraId="79F7E2A0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Position Of Groove:</w:t>
            </w:r>
          </w:p>
        </w:tc>
        <w:tc>
          <w:tcPr>
            <w:tcW w:w="3330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35BDFE99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F05D4C" w:rsidRPr="005E7A5E" w14:paraId="366FDA90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FF7268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4D054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0490A79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Weld Progression:</w:t>
            </w:r>
          </w:p>
        </w:tc>
        <w:tc>
          <w:tcPr>
            <w:tcW w:w="3342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D238345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F05D4C" w:rsidRPr="005E7A5E" w14:paraId="695A4E45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20A0BF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Material: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3C8CF" w14:textId="77777777" w:rsidR="00F05D4C" w:rsidRPr="00D66A73" w:rsidRDefault="00F05D4C" w:rsidP="001B36CF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3FB65C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Vertical Progression:</w:t>
            </w:r>
          </w:p>
        </w:tc>
        <w:tc>
          <w:tcPr>
            <w:tcW w:w="3342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7C15BA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Up        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sym w:font="Wingdings" w:char="F0A8"/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Down</w:t>
            </w:r>
          </w:p>
        </w:tc>
      </w:tr>
      <w:tr w:rsidR="00F05D4C" w:rsidRPr="005E7A5E" w14:paraId="255013CC" w14:textId="77777777" w:rsidTr="001B36CF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7994C4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 Chiping: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D0C06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5302" w:type="dxa"/>
            <w:gridSpan w:val="12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55D346C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29" w:name="_Toc192588176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Postweld Heat Treatment(QW-407)</w:t>
            </w:r>
            <w:bookmarkEnd w:id="29"/>
          </w:p>
        </w:tc>
      </w:tr>
      <w:tr w:rsidR="00F05D4C" w:rsidRPr="005E7A5E" w14:paraId="341F7BF3" w14:textId="77777777" w:rsidTr="001B36CF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C142D1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30" w:name="_Toc192588177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Base Metals(QW-403)</w:t>
            </w:r>
            <w:bookmarkEnd w:id="30"/>
          </w:p>
        </w:tc>
        <w:tc>
          <w:tcPr>
            <w:tcW w:w="1960" w:type="dxa"/>
            <w:gridSpan w:val="4"/>
            <w:tcBorders>
              <w:right w:val="nil"/>
            </w:tcBorders>
            <w:shd w:val="clear" w:color="auto" w:fill="auto"/>
            <w:vAlign w:val="center"/>
          </w:tcPr>
          <w:p w14:paraId="7D13674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Temperature: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C6D31E1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67AA7EB6" w14:textId="77777777" w:rsidTr="001B36CF">
        <w:trPr>
          <w:trHeight w:val="283"/>
        </w:trPr>
        <w:tc>
          <w:tcPr>
            <w:tcW w:w="1615" w:type="dxa"/>
            <w:gridSpan w:val="4"/>
            <w:tcBorders>
              <w:right w:val="nil"/>
            </w:tcBorders>
            <w:vAlign w:val="center"/>
          </w:tcPr>
          <w:p w14:paraId="36E2F2D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(1):</w:t>
            </w:r>
          </w:p>
        </w:tc>
        <w:tc>
          <w:tcPr>
            <w:tcW w:w="3510" w:type="dxa"/>
            <w:gridSpan w:val="12"/>
            <w:tcBorders>
              <w:left w:val="nil"/>
            </w:tcBorders>
            <w:vAlign w:val="center"/>
          </w:tcPr>
          <w:p w14:paraId="3B8A1817" w14:textId="37B48385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/PSL2</w:t>
            </w:r>
            <w:r w:rsidR="00D500F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</w:t>
            </w:r>
            <w:r w:rsidR="00FA431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 No. 1 Gr. No. 1</w:t>
            </w:r>
            <w:r w:rsidR="00D500F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3BCAEDDE" w14:textId="439DE561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Time: </w:t>
            </w:r>
            <w:r w:rsidR="00AD13C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 min.</w:t>
            </w:r>
          </w:p>
        </w:tc>
        <w:tc>
          <w:tcPr>
            <w:tcW w:w="3350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42A5F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392DB34E" w14:textId="77777777" w:rsidTr="001B36CF">
        <w:trPr>
          <w:trHeight w:val="283"/>
        </w:trPr>
        <w:tc>
          <w:tcPr>
            <w:tcW w:w="1615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12CC043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(2):</w:t>
            </w:r>
          </w:p>
        </w:tc>
        <w:tc>
          <w:tcPr>
            <w:tcW w:w="351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37CB056E" w14:textId="0529EC81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A-860 WPH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 A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694 F52</w:t>
            </w:r>
            <w:r w:rsidR="00D500F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(P No. 1 Gr. No. 1)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5310" w:type="dxa"/>
            <w:gridSpan w:val="13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29C1712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31" w:name="_Toc192588178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Preheat(QW-406)</w:t>
            </w:r>
            <w:bookmarkEnd w:id="31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6439A5" w:rsidRPr="005E7A5E" w14:paraId="4E98F014" w14:textId="77777777" w:rsidTr="009E483B">
        <w:trPr>
          <w:trHeight w:val="119"/>
        </w:trPr>
        <w:tc>
          <w:tcPr>
            <w:tcW w:w="1615" w:type="dxa"/>
            <w:gridSpan w:val="4"/>
            <w:tcBorders>
              <w:right w:val="nil"/>
            </w:tcBorders>
            <w:vAlign w:val="center"/>
          </w:tcPr>
          <w:p w14:paraId="29447FCC" w14:textId="77777777" w:rsidR="006439A5" w:rsidRPr="00D66A73" w:rsidRDefault="006439A5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Thickness:</w:t>
            </w:r>
          </w:p>
        </w:tc>
        <w:tc>
          <w:tcPr>
            <w:tcW w:w="351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43E77207" w14:textId="6251C272" w:rsidR="006439A5" w:rsidRPr="00D66A73" w:rsidRDefault="006439A5" w:rsidP="001B36CF">
            <w:pPr>
              <w:tabs>
                <w:tab w:val="left" w:pos="960"/>
              </w:tabs>
              <w:ind w:right="-20"/>
              <w:rPr>
                <w:noProof/>
                <w:sz w:val="14"/>
                <w:szCs w:val="14"/>
              </w:rPr>
            </w:pP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>9.27 / 8.18</w:t>
            </w:r>
          </w:p>
        </w:tc>
        <w:tc>
          <w:tcPr>
            <w:tcW w:w="2923" w:type="dxa"/>
            <w:gridSpan w:val="8"/>
            <w:vMerge w:val="restart"/>
            <w:tcBorders>
              <w:right w:val="nil"/>
            </w:tcBorders>
            <w:vAlign w:val="center"/>
          </w:tcPr>
          <w:p w14:paraId="210E43DF" w14:textId="77777777" w:rsidR="006439A5" w:rsidRPr="00D66A73" w:rsidRDefault="006439A5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Preheat Temp(min):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387" w:type="dxa"/>
            <w:gridSpan w:val="5"/>
            <w:vMerge w:val="restart"/>
            <w:tcBorders>
              <w:left w:val="nil"/>
              <w:right w:val="single" w:sz="4" w:space="0" w:color="auto"/>
            </w:tcBorders>
          </w:tcPr>
          <w:p w14:paraId="3B4E86DF" w14:textId="77777777" w:rsidR="006439A5" w:rsidRPr="00D66A73" w:rsidRDefault="006439A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3C0FDE51" w14:textId="77777777" w:rsidTr="001B36CF">
        <w:trPr>
          <w:trHeight w:val="119"/>
        </w:trPr>
        <w:tc>
          <w:tcPr>
            <w:tcW w:w="1615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2C527CB5" w14:textId="00819AF5" w:rsidR="006439A5" w:rsidRPr="00D66A73" w:rsidRDefault="006439A5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Qualified Thk. Range:</w:t>
            </w:r>
          </w:p>
        </w:tc>
        <w:tc>
          <w:tcPr>
            <w:tcW w:w="351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73870238" w14:textId="6D821437" w:rsidR="006439A5" w:rsidRDefault="006439A5" w:rsidP="001B36CF">
            <w:pPr>
              <w:tabs>
                <w:tab w:val="left" w:pos="960"/>
              </w:tabs>
              <w:ind w:right="-20"/>
              <w:rPr>
                <w:b/>
                <w:bCs/>
                <w:spacing w:val="1"/>
                <w:position w:val="3"/>
                <w:sz w:val="14"/>
                <w:szCs w:val="14"/>
              </w:rPr>
            </w:pP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>5~50.98</w:t>
            </w:r>
          </w:p>
        </w:tc>
        <w:tc>
          <w:tcPr>
            <w:tcW w:w="2923" w:type="dxa"/>
            <w:gridSpan w:val="8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D6D0FB6" w14:textId="77777777" w:rsidR="006439A5" w:rsidRPr="00D66A73" w:rsidRDefault="006439A5" w:rsidP="001B36CF">
            <w:pPr>
              <w:rPr>
                <w:rFonts w:cstheme="minorHAnsi"/>
                <w:noProof/>
                <w:sz w:val="14"/>
                <w:szCs w:val="14"/>
              </w:rPr>
            </w:pPr>
          </w:p>
        </w:tc>
        <w:tc>
          <w:tcPr>
            <w:tcW w:w="238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C008C36" w14:textId="77777777" w:rsidR="006439A5" w:rsidRPr="00D66A73" w:rsidRDefault="006439A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D13C5" w:rsidRPr="005E7A5E" w14:paraId="66B41528" w14:textId="77777777" w:rsidTr="001B36CF">
        <w:trPr>
          <w:trHeight w:val="283"/>
        </w:trPr>
        <w:tc>
          <w:tcPr>
            <w:tcW w:w="2947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C3F0BA7" w14:textId="25DB5950" w:rsidR="00AD13C5" w:rsidRPr="00D66A73" w:rsidRDefault="00AD13C5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Outside Diameter (Pipe) : 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10”, 8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"</w:t>
            </w:r>
            <w:r w:rsidRP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178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9AEDE15" w14:textId="77777777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310" w:type="dxa"/>
            <w:gridSpan w:val="13"/>
            <w:vMerge w:val="restart"/>
            <w:tcBorders>
              <w:right w:val="single" w:sz="4" w:space="0" w:color="auto"/>
            </w:tcBorders>
            <w:vAlign w:val="center"/>
          </w:tcPr>
          <w:p w14:paraId="17E92819" w14:textId="4D1AD830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</w:tr>
      <w:tr w:rsidR="00AD13C5" w:rsidRPr="005E7A5E" w14:paraId="2849D072" w14:textId="77777777" w:rsidTr="001B36CF">
        <w:trPr>
          <w:trHeight w:val="283"/>
        </w:trPr>
        <w:tc>
          <w:tcPr>
            <w:tcW w:w="2947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1622ECE" w14:textId="77F0371C" w:rsidR="00AD13C5" w:rsidRPr="00D66A73" w:rsidRDefault="00AD13C5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Qualified Thickness based on thickness of test coupond (T) (QW-4</w:t>
            </w:r>
            <w:r w:rsidR="00C44075">
              <w:rPr>
                <w:rFonts w:cstheme="minorHAnsi"/>
                <w:noProof/>
                <w:sz w:val="14"/>
                <w:szCs w:val="14"/>
              </w:rPr>
              <w:t>51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.1) : </w:t>
            </w:r>
          </w:p>
        </w:tc>
        <w:tc>
          <w:tcPr>
            <w:tcW w:w="2178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7DF6D3F" w14:textId="2D88756C" w:rsidR="00AD13C5" w:rsidRDefault="00D30BA2" w:rsidP="00D30BA2">
            <w:pPr>
              <w:ind w:left="2"/>
              <w:rPr>
                <w:b/>
                <w:bCs/>
                <w:spacing w:val="1"/>
                <w:position w:val="3"/>
                <w:sz w:val="12"/>
                <w:szCs w:val="12"/>
              </w:rPr>
            </w:pPr>
            <w:r>
              <w:rPr>
                <w:b/>
                <w:bCs/>
                <w:spacing w:val="1"/>
                <w:position w:val="3"/>
                <w:sz w:val="12"/>
                <w:szCs w:val="12"/>
              </w:rPr>
              <w:t>5</w:t>
            </w:r>
            <w:r w:rsidR="0030764A">
              <w:rPr>
                <w:b/>
                <w:bCs/>
                <w:spacing w:val="1"/>
                <w:position w:val="3"/>
                <w:sz w:val="12"/>
                <w:szCs w:val="12"/>
              </w:rPr>
              <w:t>~50 for Base metal</w:t>
            </w:r>
          </w:p>
          <w:p w14:paraId="6EAA5E43" w14:textId="47BA4005" w:rsidR="00D30BA2" w:rsidRPr="00D30BA2" w:rsidRDefault="00D30BA2" w:rsidP="00D30BA2">
            <w:pPr>
              <w:ind w:left="2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</w:p>
        </w:tc>
        <w:tc>
          <w:tcPr>
            <w:tcW w:w="5310" w:type="dxa"/>
            <w:gridSpan w:val="1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3195BA" w14:textId="77777777" w:rsidR="00AD13C5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1C5449" w14:paraId="3E211060" w14:textId="77777777" w:rsidTr="001B36CF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259C83B6" w14:textId="0AB53948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32" w:name="_Toc192588179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Filler Material(QW-404)</w:t>
            </w:r>
            <w:bookmarkEnd w:id="32"/>
          </w:p>
        </w:tc>
        <w:tc>
          <w:tcPr>
            <w:tcW w:w="5310" w:type="dxa"/>
            <w:gridSpan w:val="13"/>
            <w:shd w:val="pct5" w:color="auto" w:fill="auto"/>
            <w:vAlign w:val="center"/>
          </w:tcPr>
          <w:p w14:paraId="0075B157" w14:textId="77777777" w:rsidR="00F05D4C" w:rsidRPr="00D66A73" w:rsidRDefault="00F05D4C" w:rsidP="001B36CF">
            <w:pPr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Technique(QW-410)</w:t>
            </w:r>
          </w:p>
        </w:tc>
      </w:tr>
      <w:tr w:rsidR="00F05D4C" w:rsidRPr="005E7A5E" w14:paraId="6716D8CD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157E0E7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Specification/ASME SFA :           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1FFCC2A5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5.18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3EC3F342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7E57F11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String Or Weave Bead: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&amp; Weave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0EC9999D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1A101F66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2881639" w14:textId="470DC40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Classification: 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69C97C2B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71AD7A60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273C9F4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Multy Or Single Pass: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5BB71792" w14:textId="3FDF8B09" w:rsidR="00F05D4C" w:rsidRPr="00D66A73" w:rsidRDefault="00AD13C5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F05D4C" w:rsidRPr="005E7A5E" w14:paraId="025C4EEA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79139FC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A. No. :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196A5FA7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20E43AC0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6EAE8A40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Single or Multi Electrodes: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38FAA36D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6F5486EE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A4C10F8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F. No. : 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333C925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4B8731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23254E92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Interpass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6943F680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4850F12C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8C9510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Size Of Filler Metal(mm):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E3610B1" w14:textId="77777777" w:rsidR="00F05D4C" w:rsidRPr="00D66A73" w:rsidRDefault="00F05D4C" w:rsidP="001B36CF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B2B5B5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3.25, 4</w:t>
            </w:r>
          </w:p>
        </w:tc>
        <w:tc>
          <w:tcPr>
            <w:tcW w:w="3071" w:type="dxa"/>
            <w:gridSpan w:val="9"/>
            <w:tcBorders>
              <w:right w:val="nil"/>
            </w:tcBorders>
            <w:vAlign w:val="center"/>
          </w:tcPr>
          <w:p w14:paraId="495D3C2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Initial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18D89821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44D3813B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6440EDE3" w14:textId="04FB6440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Trade Name: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9F3138E" w14:textId="6493946C" w:rsidR="00F05D4C" w:rsidRPr="00D66A73" w:rsidRDefault="0081347A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40-16T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6D41EC40" w14:textId="50BB54D2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123</w:t>
            </w:r>
            <w:r w:rsidR="0081347A">
              <w:rPr>
                <w:b/>
                <w:bCs/>
                <w:sz w:val="14"/>
                <w:szCs w:val="14"/>
              </w:rPr>
              <w:t>5</w:t>
            </w:r>
            <w:r w:rsidRPr="00D66A73">
              <w:rPr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071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15113FE6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Peening:---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D1CB7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3A4FBAB6" w14:textId="77777777" w:rsidTr="001B36CF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1118BBB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Manufacture: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92A2980" w14:textId="611EB509" w:rsidR="00F05D4C" w:rsidRPr="00D66A73" w:rsidRDefault="00AD13C5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AMA</w:t>
            </w:r>
            <w:r w:rsidR="0081347A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0186DF8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AMA</w:t>
            </w:r>
          </w:p>
        </w:tc>
        <w:tc>
          <w:tcPr>
            <w:tcW w:w="3071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E3B1793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Oscillation: 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C044174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F05D4C" w:rsidRPr="005E7A5E" w14:paraId="02358A24" w14:textId="77777777" w:rsidTr="001B36CF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1FBA9B1B" w14:textId="495DBC88" w:rsidR="00F05D4C" w:rsidRPr="00D66A73" w:rsidRDefault="0030764A" w:rsidP="001B36CF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 xml:space="preserve">Qualified Thickness range of weld metal: 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vAlign w:val="center"/>
          </w:tcPr>
          <w:p w14:paraId="54DD1D1F" w14:textId="0F0501A8" w:rsidR="00F05D4C" w:rsidRPr="00D66A73" w:rsidRDefault="0030764A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Max. 6mm for GTAW</w:t>
            </w:r>
          </w:p>
        </w:tc>
        <w:tc>
          <w:tcPr>
            <w:tcW w:w="1468" w:type="dxa"/>
            <w:gridSpan w:val="3"/>
            <w:tcBorders>
              <w:left w:val="nil"/>
            </w:tcBorders>
            <w:vAlign w:val="center"/>
          </w:tcPr>
          <w:p w14:paraId="41B2FE96" w14:textId="572CDC6E" w:rsidR="00F05D4C" w:rsidRPr="00D66A73" w:rsidRDefault="0030764A" w:rsidP="0030764A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Max. 45mm for SMAW</w:t>
            </w:r>
          </w:p>
        </w:tc>
        <w:tc>
          <w:tcPr>
            <w:tcW w:w="1960" w:type="dxa"/>
            <w:gridSpan w:val="4"/>
            <w:vMerge w:val="restart"/>
            <w:shd w:val="pct5" w:color="auto" w:fill="auto"/>
            <w:vAlign w:val="center"/>
          </w:tcPr>
          <w:p w14:paraId="0ADD8F8C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Gas</w:t>
            </w:r>
          </w:p>
          <w:p w14:paraId="70D8932C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3350" w:type="dxa"/>
            <w:gridSpan w:val="9"/>
            <w:tcBorders>
              <w:right w:val="single" w:sz="4" w:space="0" w:color="auto"/>
            </w:tcBorders>
          </w:tcPr>
          <w:p w14:paraId="3F92EA5B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Perecent Composition</w:t>
            </w:r>
          </w:p>
        </w:tc>
      </w:tr>
      <w:tr w:rsidR="00F05D4C" w:rsidRPr="005E7A5E" w14:paraId="05C89C08" w14:textId="77777777" w:rsidTr="001B36CF">
        <w:trPr>
          <w:trHeight w:val="195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5B013BD4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Dry Temp. Of Flux:</w:t>
            </w:r>
          </w:p>
        </w:tc>
        <w:tc>
          <w:tcPr>
            <w:tcW w:w="13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61090F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6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7AA57B82" w14:textId="77777777" w:rsidR="00F05D4C" w:rsidRPr="00D66A73" w:rsidRDefault="00F05D4C" w:rsidP="001B36CF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4"/>
            <w:vMerge/>
            <w:shd w:val="pct5" w:color="auto" w:fill="auto"/>
            <w:vAlign w:val="center"/>
          </w:tcPr>
          <w:p w14:paraId="39801C1E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260" w:type="dxa"/>
            <w:gridSpan w:val="7"/>
          </w:tcPr>
          <w:p w14:paraId="02C38857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010" w:type="dxa"/>
            <w:tcBorders>
              <w:right w:val="single" w:sz="4" w:space="0" w:color="000000" w:themeColor="text1"/>
            </w:tcBorders>
          </w:tcPr>
          <w:p w14:paraId="22521220" w14:textId="77777777" w:rsidR="00F05D4C" w:rsidRPr="00D66A73" w:rsidRDefault="00F05D4C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418E2906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33" w:name="_Toc192588180"/>
            <w:r>
              <w:rPr>
                <w:rFonts w:cstheme="minorHAnsi"/>
                <w:noProof/>
                <w:sz w:val="14"/>
                <w:szCs w:val="14"/>
              </w:rPr>
              <w:t>Flow</w:t>
            </w:r>
            <w:bookmarkEnd w:id="33"/>
          </w:p>
        </w:tc>
      </w:tr>
      <w:tr w:rsidR="00F05D4C" w:rsidRPr="005E7A5E" w14:paraId="4BAA7367" w14:textId="77777777" w:rsidTr="001B36CF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C169201" w14:textId="77777777" w:rsidR="00F05D4C" w:rsidRPr="00D66A73" w:rsidRDefault="00F05D4C" w:rsidP="001B36CF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Tungsten Electrode</w:t>
            </w:r>
          </w:p>
        </w:tc>
        <w:tc>
          <w:tcPr>
            <w:tcW w:w="1960" w:type="dxa"/>
            <w:gridSpan w:val="4"/>
            <w:tcBorders>
              <w:bottom w:val="single" w:sz="4" w:space="0" w:color="auto"/>
            </w:tcBorders>
            <w:vAlign w:val="center"/>
          </w:tcPr>
          <w:p w14:paraId="08EC2BEC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Shielding Gas(ES)</w:t>
            </w:r>
          </w:p>
        </w:tc>
        <w:tc>
          <w:tcPr>
            <w:tcW w:w="1260" w:type="dxa"/>
            <w:gridSpan w:val="7"/>
            <w:tcBorders>
              <w:bottom w:val="single" w:sz="4" w:space="0" w:color="auto"/>
            </w:tcBorders>
            <w:vAlign w:val="center"/>
          </w:tcPr>
          <w:p w14:paraId="675DC470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010" w:type="dxa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345F660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08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E0973BF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10-15 Lit/Min</w:t>
            </w:r>
          </w:p>
        </w:tc>
      </w:tr>
      <w:tr w:rsidR="00F05D4C" w:rsidRPr="005E7A5E" w14:paraId="38B532F4" w14:textId="77777777" w:rsidTr="001B36CF">
        <w:trPr>
          <w:trHeight w:val="215"/>
        </w:trPr>
        <w:tc>
          <w:tcPr>
            <w:tcW w:w="1027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51A0A8F" w14:textId="77777777" w:rsidR="00F05D4C" w:rsidRPr="00D66A73" w:rsidRDefault="00F05D4C" w:rsidP="001B36CF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T</w:t>
            </w:r>
            <w:r w:rsidRPr="00D66A73"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y</w:t>
            </w:r>
            <w:r w:rsidRPr="00D66A73"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 w:rsidRPr="00D66A73"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>e</w:t>
            </w: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:</w:t>
            </w:r>
          </w:p>
        </w:tc>
        <w:tc>
          <w:tcPr>
            <w:tcW w:w="4098" w:type="dxa"/>
            <w:gridSpan w:val="1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3140F7A" w14:textId="77777777" w:rsidR="00F05D4C" w:rsidRPr="00D66A73" w:rsidRDefault="00F05D4C" w:rsidP="001B36CF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position w:val="3"/>
                <w:sz w:val="14"/>
                <w:szCs w:val="14"/>
              </w:rPr>
              <w:t>ANS</w:t>
            </w:r>
            <w:r w:rsidRPr="00D66A73">
              <w:rPr>
                <w:b/>
                <w:bCs/>
                <w:spacing w:val="-1"/>
                <w:position w:val="3"/>
                <w:sz w:val="14"/>
                <w:szCs w:val="14"/>
              </w:rPr>
              <w:t>I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/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S</w:t>
            </w:r>
            <w:r w:rsidRPr="00D66A73">
              <w:rPr>
                <w:b/>
                <w:bCs/>
                <w:spacing w:val="3"/>
                <w:position w:val="3"/>
                <w:sz w:val="14"/>
                <w:szCs w:val="14"/>
              </w:rPr>
              <w:t>M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E</w:t>
            </w:r>
            <w:r w:rsidRPr="00D66A73">
              <w:rPr>
                <w:b/>
                <w:bCs/>
                <w:spacing w:val="-12"/>
                <w:position w:val="3"/>
                <w:sz w:val="14"/>
                <w:szCs w:val="14"/>
              </w:rPr>
              <w:t xml:space="preserve"> 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5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.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1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2</w:t>
            </w:r>
            <w:r w:rsidRPr="00D66A73">
              <w:rPr>
                <w:b/>
                <w:bCs/>
                <w:spacing w:val="-2"/>
                <w:position w:val="3"/>
                <w:sz w:val="14"/>
                <w:szCs w:val="14"/>
              </w:rPr>
              <w:t>-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98</w:t>
            </w:r>
          </w:p>
        </w:tc>
        <w:tc>
          <w:tcPr>
            <w:tcW w:w="1960" w:type="dxa"/>
            <w:gridSpan w:val="4"/>
            <w:vAlign w:val="center"/>
          </w:tcPr>
          <w:p w14:paraId="23A29B01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Trailing Gas(ES)</w:t>
            </w:r>
          </w:p>
        </w:tc>
        <w:tc>
          <w:tcPr>
            <w:tcW w:w="1260" w:type="dxa"/>
            <w:gridSpan w:val="7"/>
            <w:vAlign w:val="center"/>
          </w:tcPr>
          <w:p w14:paraId="30214D7B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10" w:type="dxa"/>
            <w:tcBorders>
              <w:right w:val="single" w:sz="4" w:space="0" w:color="000000" w:themeColor="text1"/>
            </w:tcBorders>
            <w:vAlign w:val="center"/>
          </w:tcPr>
          <w:p w14:paraId="08A6328A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80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6AED9D37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F05D4C" w:rsidRPr="005E7A5E" w14:paraId="60D2E42D" w14:textId="77777777" w:rsidTr="001B36CF">
        <w:trPr>
          <w:trHeight w:val="231"/>
        </w:trPr>
        <w:tc>
          <w:tcPr>
            <w:tcW w:w="102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708ABE" w14:textId="77777777" w:rsidR="00F05D4C" w:rsidRPr="00D66A73" w:rsidRDefault="00F05D4C" w:rsidP="001B36CF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 w:rsidRPr="00D66A73">
              <w:rPr>
                <w:rFonts w:ascii="Calibri" w:eastAsia="Calibri" w:hAnsi="Calibri" w:cs="Calibri"/>
                <w:spacing w:val="-1"/>
                <w:sz w:val="14"/>
                <w:szCs w:val="14"/>
              </w:rPr>
              <w:t>iz</w:t>
            </w:r>
            <w:r w:rsidRPr="00D66A73">
              <w:rPr>
                <w:rFonts w:ascii="Calibri" w:eastAsia="Calibri" w:hAnsi="Calibri" w:cs="Calibri"/>
                <w:sz w:val="14"/>
                <w:szCs w:val="14"/>
              </w:rPr>
              <w:t>e:</w:t>
            </w:r>
          </w:p>
        </w:tc>
        <w:tc>
          <w:tcPr>
            <w:tcW w:w="409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A87552A" w14:textId="77777777" w:rsidR="00F05D4C" w:rsidRPr="00D66A73" w:rsidRDefault="00F05D4C" w:rsidP="001B36CF">
            <w:pPr>
              <w:tabs>
                <w:tab w:val="left" w:pos="960"/>
              </w:tabs>
              <w:ind w:right="-20"/>
              <w:rPr>
                <w:sz w:val="14"/>
                <w:szCs w:val="14"/>
              </w:rPr>
            </w:pP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2.4 mm *175mm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4DB2AA9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Gas(ES)</w:t>
            </w:r>
          </w:p>
        </w:tc>
        <w:tc>
          <w:tcPr>
            <w:tcW w:w="12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7007FA5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DA625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74BC509" w14:textId="77777777" w:rsidR="00F05D4C" w:rsidRPr="00D66A73" w:rsidRDefault="00F05D4C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F05D4C" w:rsidRPr="005E7A5E" w14:paraId="30B63C10" w14:textId="77777777" w:rsidTr="001B36CF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588807F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  <w:bookmarkStart w:id="34" w:name="_Toc192588181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Redry Electrode (Acc. to electrode manufacturer)</w:t>
            </w:r>
            <w:bookmarkEnd w:id="34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F05D4C" w:rsidRPr="005E7A5E" w14:paraId="5DF402CA" w14:textId="77777777" w:rsidTr="001B36CF">
        <w:trPr>
          <w:trHeight w:val="283"/>
        </w:trPr>
        <w:tc>
          <w:tcPr>
            <w:tcW w:w="1784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2B06EE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4"/>
                <w:szCs w:val="14"/>
              </w:rPr>
            </w:pPr>
            <w:bookmarkStart w:id="35" w:name="_Toc192588182"/>
            <w:r w:rsidRPr="00D66A73">
              <w:rPr>
                <w:rFonts w:cstheme="minorHAnsi"/>
                <w:noProof/>
                <w:sz w:val="14"/>
                <w:szCs w:val="14"/>
              </w:rPr>
              <w:t>Temperature:</w:t>
            </w:r>
            <w:bookmarkEnd w:id="35"/>
          </w:p>
        </w:tc>
        <w:tc>
          <w:tcPr>
            <w:tcW w:w="334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B5BF7D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36" w:name="_Toc192588183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300-350°C</w:t>
            </w:r>
            <w:bookmarkEnd w:id="36"/>
          </w:p>
        </w:tc>
        <w:tc>
          <w:tcPr>
            <w:tcW w:w="12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3A7FEEE2" w14:textId="77777777" w:rsidR="00F05D4C" w:rsidRPr="00D66A73" w:rsidRDefault="00F05D4C" w:rsidP="001B36CF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Time:</w:t>
            </w:r>
          </w:p>
        </w:tc>
        <w:tc>
          <w:tcPr>
            <w:tcW w:w="40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C3116" w14:textId="77777777" w:rsidR="00F05D4C" w:rsidRPr="00D66A73" w:rsidRDefault="00F05D4C" w:rsidP="001B36CF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2HR</w:t>
            </w:r>
          </w:p>
        </w:tc>
      </w:tr>
      <w:tr w:rsidR="00F05D4C" w:rsidRPr="005E7A5E" w14:paraId="4B2691D3" w14:textId="77777777" w:rsidTr="001B36CF">
        <w:trPr>
          <w:trHeight w:val="283"/>
        </w:trPr>
        <w:tc>
          <w:tcPr>
            <w:tcW w:w="10435" w:type="dxa"/>
            <w:gridSpan w:val="2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51BEB80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37" w:name="_Toc192588184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Electrical Characteristics(QW-409)</w:t>
            </w:r>
            <w:bookmarkEnd w:id="37"/>
          </w:p>
        </w:tc>
      </w:tr>
      <w:tr w:rsidR="001B36CF" w:rsidRPr="005E7A5E" w14:paraId="1A827B5B" w14:textId="77777777" w:rsidTr="001B36CF">
        <w:trPr>
          <w:trHeight w:val="283"/>
        </w:trPr>
        <w:tc>
          <w:tcPr>
            <w:tcW w:w="9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B51D1A" w14:textId="12BDBF8B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No.</w:t>
            </w:r>
          </w:p>
        </w:tc>
        <w:tc>
          <w:tcPr>
            <w:tcW w:w="9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2A32EE" w14:textId="4DBAB7C0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Process</w:t>
            </w:r>
          </w:p>
        </w:tc>
        <w:tc>
          <w:tcPr>
            <w:tcW w:w="1622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9F0AF0D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Fillter Metal</w:t>
            </w:r>
          </w:p>
        </w:tc>
        <w:tc>
          <w:tcPr>
            <w:tcW w:w="3510" w:type="dxa"/>
            <w:gridSpan w:val="10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785059" w14:textId="1BCE81C2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Current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14:paraId="5FAF633C" w14:textId="2CA0471D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CD4A879" w14:textId="0883883C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Travel Speed (Cm/Min)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7EED21" w14:textId="03CE4FB6" w:rsidR="001B36CF" w:rsidRPr="00D66A73" w:rsidRDefault="001B36CF" w:rsidP="001B36CF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Max. Heat Input</w:t>
            </w:r>
          </w:p>
          <w:p w14:paraId="2E5C0041" w14:textId="77777777" w:rsidR="001B36CF" w:rsidRPr="00D66A73" w:rsidRDefault="001B36CF" w:rsidP="001B36CF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(J/mm)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1B36CF" w:rsidRPr="005E7A5E" w14:paraId="1E9F241D" w14:textId="77777777" w:rsidTr="005E70C7">
        <w:trPr>
          <w:trHeight w:val="283"/>
        </w:trPr>
        <w:tc>
          <w:tcPr>
            <w:tcW w:w="99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AC31F50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6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A94FDF4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812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0DF54D4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Class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2C62508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Dia.(mm)</w:t>
            </w:r>
          </w:p>
        </w:tc>
        <w:tc>
          <w:tcPr>
            <w:tcW w:w="9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</w:tcPr>
          <w:p w14:paraId="2687597B" w14:textId="77777777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Polar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18098A7" w14:textId="17068EDE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Amp.s Range (A)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D6D17C2" w14:textId="5C25190C" w:rsidR="001B36CF" w:rsidRPr="00D66A73" w:rsidRDefault="001B36CF" w:rsidP="001B36CF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Volts Range (V)</w:t>
            </w:r>
          </w:p>
        </w:tc>
        <w:tc>
          <w:tcPr>
            <w:tcW w:w="1170" w:type="dxa"/>
            <w:gridSpan w:val="4"/>
            <w:vMerge/>
            <w:tcBorders>
              <w:bottom w:val="single" w:sz="4" w:space="0" w:color="auto"/>
            </w:tcBorders>
          </w:tcPr>
          <w:p w14:paraId="4D354631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4" w:space="0" w:color="auto"/>
            </w:tcBorders>
          </w:tcPr>
          <w:p w14:paraId="40DD45DF" w14:textId="77777777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FD2A20A" w14:textId="5E2EB4DC" w:rsidR="001B36CF" w:rsidRPr="00D66A73" w:rsidRDefault="001B36CF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1B36CF" w:rsidRPr="005E7A5E" w14:paraId="348ABBF3" w14:textId="77777777" w:rsidTr="001B36CF">
        <w:trPr>
          <w:trHeight w:val="258"/>
        </w:trPr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3524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B8804A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GTAW</w:t>
            </w:r>
          </w:p>
        </w:tc>
        <w:tc>
          <w:tcPr>
            <w:tcW w:w="81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E8B65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D68CD6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5E434" w14:textId="171F473D" w:rsidR="001B36CF" w:rsidRPr="00D66A73" w:rsidRDefault="006B5A9D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DCEN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07F67" w14:textId="67068122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130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~ 135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4418" w14:textId="67BBC1F7" w:rsidR="001B36CF" w:rsidRPr="00D66A73" w:rsidRDefault="00710E07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18-20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536F8" w14:textId="3AC2573D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B1536" w14:textId="37B93D6C" w:rsidR="001B36CF" w:rsidRPr="00D66A73" w:rsidRDefault="00710E07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  <w:r w:rsidR="001B36CF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-10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9173" w14:textId="0CF8D0B2" w:rsidR="001B36CF" w:rsidRPr="00D66A73" w:rsidRDefault="00710E07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3240</w:t>
            </w:r>
          </w:p>
        </w:tc>
      </w:tr>
      <w:tr w:rsidR="001B36CF" w:rsidRPr="005E7A5E" w14:paraId="495DE065" w14:textId="77777777" w:rsidTr="001B36CF">
        <w:trPr>
          <w:trHeight w:val="249"/>
        </w:trPr>
        <w:tc>
          <w:tcPr>
            <w:tcW w:w="99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9592494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BDD30A8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2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FA096A3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EBFE3EC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3.25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297C68D" w14:textId="658A7803" w:rsidR="001B36CF" w:rsidRPr="00D66A73" w:rsidRDefault="006B5A9D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3A8E5C4" w14:textId="74310E30" w:rsidR="001B36CF" w:rsidRPr="00D66A73" w:rsidRDefault="001B36CF" w:rsidP="00710E0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</w:t>
            </w:r>
            <w:r w:rsidR="00710E07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60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183622C" w14:textId="3FC1E040" w:rsidR="001B36CF" w:rsidRPr="00D66A73" w:rsidRDefault="001B36CF" w:rsidP="00710E0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</w:t>
            </w:r>
            <w:r w:rsidR="00710E07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85A273F" w14:textId="4C999926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D5241CB" w14:textId="6C6DBA27" w:rsidR="001B36CF" w:rsidRPr="00D66A73" w:rsidRDefault="001B36CF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5A08012" w14:textId="3DA99CD0" w:rsidR="001B36CF" w:rsidRPr="00D66A73" w:rsidRDefault="00710E07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1920</w:t>
            </w:r>
          </w:p>
        </w:tc>
      </w:tr>
      <w:tr w:rsidR="001B36CF" w:rsidRPr="005E7A5E" w14:paraId="0E723DE4" w14:textId="77777777" w:rsidTr="001B36CF">
        <w:trPr>
          <w:trHeight w:val="267"/>
        </w:trPr>
        <w:tc>
          <w:tcPr>
            <w:tcW w:w="997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17662D3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REST</w:t>
            </w:r>
          </w:p>
        </w:tc>
        <w:tc>
          <w:tcPr>
            <w:tcW w:w="97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25BA1437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2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EA65A78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81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EE99B49" w14:textId="77777777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2F73CB9" w14:textId="43094413" w:rsidR="001B36CF" w:rsidRPr="00D66A73" w:rsidRDefault="006B5A9D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35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1E17321" w14:textId="29959FC1" w:rsidR="001B36CF" w:rsidRPr="00D66A73" w:rsidRDefault="001B36CF" w:rsidP="00710E0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</w:t>
            </w:r>
            <w:r w:rsidR="00710E07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10A7E60" w14:textId="283E7E1E" w:rsidR="001B36CF" w:rsidRPr="00D66A73" w:rsidRDefault="001B36CF" w:rsidP="00710E07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20-2</w:t>
            </w:r>
            <w:r w:rsidR="00710E07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A9EE3FF" w14:textId="3B95266A" w:rsidR="001B36CF" w:rsidRPr="00D66A73" w:rsidRDefault="001B36CF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CC61AD1" w14:textId="488B5311" w:rsidR="001B36CF" w:rsidRPr="00D66A73" w:rsidRDefault="001B36CF" w:rsidP="001B36C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C9D6D2E" w14:textId="34474F21" w:rsidR="001B36CF" w:rsidRPr="00D66A73" w:rsidRDefault="00710E07" w:rsidP="001B36CF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2484</w:t>
            </w:r>
          </w:p>
        </w:tc>
      </w:tr>
      <w:tr w:rsidR="00F05D4C" w:rsidRPr="005E7A5E" w14:paraId="223CB808" w14:textId="77777777" w:rsidTr="001B36CF">
        <w:trPr>
          <w:trHeight w:val="283"/>
        </w:trPr>
        <w:tc>
          <w:tcPr>
            <w:tcW w:w="10435" w:type="dxa"/>
            <w:gridSpan w:val="29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FBD0A30" w14:textId="77777777" w:rsidR="00F05D4C" w:rsidRPr="00D66A73" w:rsidRDefault="00F05D4C" w:rsidP="001B36CF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4"/>
                <w:szCs w:val="14"/>
                <w:rtl/>
                <w:lang w:bidi="fa-IR"/>
              </w:rPr>
            </w:pPr>
            <w:bookmarkStart w:id="38" w:name="_Toc192588185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Welding  Sequence</w:t>
            </w:r>
            <w:bookmarkEnd w:id="38"/>
          </w:p>
        </w:tc>
      </w:tr>
      <w:tr w:rsidR="00F05D4C" w:rsidRPr="005E7A5E" w14:paraId="648B6CC1" w14:textId="77777777" w:rsidTr="001B36CF">
        <w:trPr>
          <w:trHeight w:val="283"/>
        </w:trPr>
        <w:tc>
          <w:tcPr>
            <w:tcW w:w="3725" w:type="dxa"/>
            <w:gridSpan w:val="14"/>
            <w:tcBorders>
              <w:right w:val="nil"/>
            </w:tcBorders>
          </w:tcPr>
          <w:p w14:paraId="0E6CCBF3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Cleaning &amp; Assembling      </w:t>
            </w:r>
          </w:p>
          <w:p w14:paraId="7ED8CFD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Root Pass</w:t>
            </w:r>
          </w:p>
          <w:p w14:paraId="5EAB4007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</w:tc>
        <w:tc>
          <w:tcPr>
            <w:tcW w:w="3360" w:type="dxa"/>
            <w:gridSpan w:val="6"/>
            <w:tcBorders>
              <w:left w:val="nil"/>
              <w:right w:val="nil"/>
            </w:tcBorders>
          </w:tcPr>
          <w:p w14:paraId="6AC4385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  <w:p w14:paraId="04B3303D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694E4F93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</w:tcPr>
          <w:p w14:paraId="7C4FBC2D" w14:textId="6825852D" w:rsidR="00F05D4C" w:rsidRPr="00D66A73" w:rsidRDefault="00F05D4C" w:rsidP="00710E07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Welding of Filling </w:t>
            </w:r>
            <w:r w:rsidR="00710E07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cap</w:t>
            </w:r>
          </w:p>
          <w:p w14:paraId="19F2FB44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Grinding &amp; Brushing </w:t>
            </w:r>
          </w:p>
          <w:p w14:paraId="199E2F5B" w14:textId="77777777" w:rsidR="00F05D4C" w:rsidRPr="00D66A73" w:rsidRDefault="00F05D4C" w:rsidP="001B36CF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RT 100%</w:t>
            </w:r>
          </w:p>
        </w:tc>
      </w:tr>
    </w:tbl>
    <w:p w14:paraId="16B7D5B1" w14:textId="77777777" w:rsidR="00BE7997" w:rsidRDefault="00F94496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tbl>
      <w:tblPr>
        <w:tblpPr w:leftFromText="180" w:rightFromText="180" w:vertAnchor="text" w:horzAnchor="margin" w:tblpXSpec="center" w:tblpY="72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30"/>
        <w:gridCol w:w="409"/>
        <w:gridCol w:w="271"/>
        <w:gridCol w:w="77"/>
        <w:gridCol w:w="189"/>
        <w:gridCol w:w="119"/>
        <w:gridCol w:w="151"/>
        <w:gridCol w:w="64"/>
        <w:gridCol w:w="480"/>
        <w:gridCol w:w="160"/>
        <w:gridCol w:w="710"/>
        <w:gridCol w:w="30"/>
        <w:gridCol w:w="38"/>
        <w:gridCol w:w="952"/>
        <w:gridCol w:w="450"/>
        <w:gridCol w:w="6"/>
        <w:gridCol w:w="804"/>
        <w:gridCol w:w="460"/>
        <w:gridCol w:w="530"/>
        <w:gridCol w:w="160"/>
        <w:gridCol w:w="6"/>
        <w:gridCol w:w="14"/>
        <w:gridCol w:w="630"/>
        <w:gridCol w:w="313"/>
        <w:gridCol w:w="137"/>
        <w:gridCol w:w="11"/>
        <w:gridCol w:w="149"/>
        <w:gridCol w:w="957"/>
        <w:gridCol w:w="1133"/>
      </w:tblGrid>
      <w:tr w:rsidR="00416742" w:rsidRPr="005E7A5E" w14:paraId="7CB7809A" w14:textId="77777777" w:rsidTr="006F7077">
        <w:trPr>
          <w:trHeight w:val="258"/>
        </w:trPr>
        <w:tc>
          <w:tcPr>
            <w:tcW w:w="5125" w:type="dxa"/>
            <w:gridSpan w:val="1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32F6298" w14:textId="77777777" w:rsidR="00416742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39" w:name="_Toc192588186"/>
            <w:r w:rsidRPr="00D66A73">
              <w:rPr>
                <w:rFonts w:cstheme="minorHAnsi"/>
                <w:noProof/>
                <w:sz w:val="14"/>
                <w:szCs w:val="14"/>
              </w:rPr>
              <w:lastRenderedPageBreak/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,ASME SEC. VIII Div.1,</w:t>
            </w:r>
            <w:bookmarkEnd w:id="39"/>
          </w:p>
          <w:p w14:paraId="4CFEAFD8" w14:textId="0BE64A46" w:rsidR="00416742" w:rsidRPr="00AB621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                      </w:t>
            </w:r>
            <w:bookmarkStart w:id="40" w:name="_Toc192588187"/>
            <w:r w:rsidRPr="0041674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NACE MR 0175/ISO15156</w:t>
            </w:r>
            <w:bookmarkEnd w:id="40"/>
          </w:p>
        </w:tc>
        <w:tc>
          <w:tcPr>
            <w:tcW w:w="2610" w:type="dxa"/>
            <w:gridSpan w:val="8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ACD56C" w14:textId="01584480" w:rsidR="00416742" w:rsidRPr="00D66A73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bookmarkStart w:id="41" w:name="_Toc192588188"/>
            <w:r w:rsidRPr="00D66A73">
              <w:rPr>
                <w:rFonts w:cstheme="minorHAnsi"/>
                <w:noProof/>
                <w:sz w:val="14"/>
                <w:szCs w:val="14"/>
              </w:rPr>
              <w:t xml:space="preserve">Welding Process: </w:t>
            </w:r>
            <w:r w:rsidRPr="00452734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W+SMAW</w:t>
            </w:r>
            <w:bookmarkEnd w:id="41"/>
          </w:p>
        </w:tc>
        <w:tc>
          <w:tcPr>
            <w:tcW w:w="270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838D" w14:textId="1A43C6BF" w:rsidR="00416742" w:rsidRPr="00D66A73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  <w:rtl/>
                <w:lang w:bidi="fa-IR"/>
              </w:rPr>
            </w:pPr>
            <w:bookmarkStart w:id="42" w:name="_Toc192588189"/>
            <w:r w:rsidRPr="00D66A73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819008" behindDoc="1" locked="0" layoutInCell="1" allowOverlap="1" wp14:anchorId="130BAB26" wp14:editId="7850A679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101600</wp:posOffset>
                  </wp:positionV>
                  <wp:extent cx="811530" cy="457200"/>
                  <wp:effectExtent l="0" t="0" r="7620" b="0"/>
                  <wp:wrapNone/>
                  <wp:docPr id="30" name="Picture 30" descr="E:\00 - mirsafi\AUTOCAD INFO\WELD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 - mirsafi\AUTOCAD INFO\WELD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820032" behindDoc="1" locked="0" layoutInCell="1" allowOverlap="1" wp14:anchorId="3118BF27" wp14:editId="0EBB47B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-29210</wp:posOffset>
                  </wp:positionV>
                  <wp:extent cx="895350" cy="640080"/>
                  <wp:effectExtent l="0" t="0" r="0" b="7620"/>
                  <wp:wrapNone/>
                  <wp:docPr id="504875460" name="Picture 50487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75460" name="BK-PPL-BV-320-ME-DW-0003-V00-Model_0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02" t="36976" r="27265" b="33871"/>
                          <a:stretch/>
                        </pic:blipFill>
                        <pic:spPr bwMode="auto">
                          <a:xfrm>
                            <a:off x="0" y="0"/>
                            <a:ext cx="89535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42"/>
          </w:p>
        </w:tc>
      </w:tr>
      <w:tr w:rsidR="0078137F" w:rsidRPr="005E7A5E" w14:paraId="17AB58D2" w14:textId="77777777" w:rsidTr="006F7077">
        <w:trPr>
          <w:trHeight w:val="240"/>
        </w:trPr>
        <w:tc>
          <w:tcPr>
            <w:tcW w:w="2090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CD7F9E" w14:textId="49D747AB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43" w:name="_Toc192588190"/>
            <w:r w:rsidRPr="00D66A73">
              <w:rPr>
                <w:rFonts w:cstheme="minorHAnsi"/>
                <w:noProof/>
                <w:sz w:val="14"/>
                <w:szCs w:val="14"/>
              </w:rPr>
              <w:t xml:space="preserve">WPS No.:    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  </w:t>
            </w:r>
            <w:r w:rsidRPr="00D66A73">
              <w:rPr>
                <w:rFonts w:cstheme="minorHAnsi"/>
                <w:noProof/>
                <w:sz w:val="14"/>
                <w:szCs w:val="14"/>
              </w:rPr>
              <w:t xml:space="preserve">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11TA-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  <w:bookmarkEnd w:id="43"/>
          </w:p>
        </w:tc>
        <w:tc>
          <w:tcPr>
            <w:tcW w:w="30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5AAFD" w14:textId="44A5D876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4"/>
                <w:szCs w:val="14"/>
                <w:rtl/>
                <w:lang w:bidi="fa-IR"/>
              </w:rPr>
            </w:pPr>
          </w:p>
        </w:tc>
        <w:tc>
          <w:tcPr>
            <w:tcW w:w="2610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768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bookmarkStart w:id="44" w:name="_Toc192588191"/>
            <w:r w:rsidRPr="00D66A73">
              <w:rPr>
                <w:rFonts w:cstheme="minorHAnsi"/>
                <w:noProof/>
                <w:sz w:val="14"/>
                <w:szCs w:val="14"/>
              </w:rPr>
              <w:t>PQR No.: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PQ-VISTA-102</w:t>
            </w:r>
            <w:bookmarkEnd w:id="44"/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962AC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78137F" w:rsidRPr="005E7A5E" w14:paraId="23C5590C" w14:textId="77777777" w:rsidTr="006F7077">
        <w:trPr>
          <w:trHeight w:val="195"/>
        </w:trPr>
        <w:tc>
          <w:tcPr>
            <w:tcW w:w="5125" w:type="dxa"/>
            <w:gridSpan w:val="16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7B3F57" w14:textId="77777777" w:rsidR="0078137F" w:rsidRPr="000662F8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45" w:name="_Toc192588192"/>
            <w:r w:rsidRPr="00D66A73">
              <w:rPr>
                <w:rFonts w:cstheme="minorHAnsi"/>
                <w:noProof/>
                <w:sz w:val="14"/>
                <w:szCs w:val="14"/>
              </w:rPr>
              <w:t>Type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MANUAL □ AUTOMATIC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SEMI AUTO</w:t>
            </w:r>
            <w:bookmarkEnd w:id="45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</w:t>
            </w:r>
          </w:p>
        </w:tc>
        <w:tc>
          <w:tcPr>
            <w:tcW w:w="2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B848" w14:textId="4543DF78" w:rsidR="0078137F" w:rsidRPr="00AB621E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bookmarkStart w:id="46" w:name="_Toc192588193"/>
            <w:r w:rsidRPr="00D66A73">
              <w:rPr>
                <w:rFonts w:cstheme="minorHAnsi"/>
                <w:noProof/>
                <w:sz w:val="14"/>
                <w:szCs w:val="14"/>
              </w:rPr>
              <w:t>Page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        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2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of 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3</w:t>
            </w:r>
            <w:bookmarkEnd w:id="46"/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</w:t>
            </w:r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5F8D88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78137F" w:rsidRPr="005E7A5E" w14:paraId="6F9C2C2F" w14:textId="77777777" w:rsidTr="006F7077">
        <w:trPr>
          <w:trHeight w:val="213"/>
        </w:trPr>
        <w:tc>
          <w:tcPr>
            <w:tcW w:w="5125" w:type="dxa"/>
            <w:gridSpan w:val="16"/>
            <w:vMerge/>
            <w:tcBorders>
              <w:right w:val="single" w:sz="4" w:space="0" w:color="auto"/>
            </w:tcBorders>
            <w:vAlign w:val="center"/>
          </w:tcPr>
          <w:p w14:paraId="64F5F580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  <w:tc>
          <w:tcPr>
            <w:tcW w:w="261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2F07" w14:textId="4BDC7C23" w:rsidR="0078137F" w:rsidRPr="00AB621E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bookmarkStart w:id="47" w:name="_Toc192588194"/>
            <w:r w:rsidRPr="00D66A73">
              <w:rPr>
                <w:rFonts w:cstheme="minorHAnsi"/>
                <w:noProof/>
                <w:sz w:val="14"/>
                <w:szCs w:val="14"/>
              </w:rPr>
              <w:t>Date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="00D8013F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5.Mar.2025</w:t>
            </w:r>
            <w:bookmarkEnd w:id="47"/>
          </w:p>
        </w:tc>
        <w:tc>
          <w:tcPr>
            <w:tcW w:w="270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90FF3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78137F" w:rsidRPr="005E7A5E" w14:paraId="7F4AD45B" w14:textId="77777777" w:rsidTr="006F7077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557F84A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48" w:name="_Toc192588195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Joint Design Used(QW-402)</w:t>
            </w:r>
            <w:bookmarkEnd w:id="48"/>
          </w:p>
        </w:tc>
        <w:tc>
          <w:tcPr>
            <w:tcW w:w="5310" w:type="dxa"/>
            <w:gridSpan w:val="1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2ADD1A68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49" w:name="_Toc192588196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Position(QW-405)</w:t>
            </w:r>
            <w:bookmarkEnd w:id="49"/>
          </w:p>
        </w:tc>
      </w:tr>
      <w:tr w:rsidR="0078137F" w:rsidRPr="005E7A5E" w14:paraId="4DA38D15" w14:textId="77777777" w:rsidTr="006F7077">
        <w:trPr>
          <w:trHeight w:val="455"/>
        </w:trPr>
        <w:tc>
          <w:tcPr>
            <w:tcW w:w="1434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4C19952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50" w:name="_Toc192588197"/>
            <w:r w:rsidRPr="00D66A73">
              <w:rPr>
                <w:rFonts w:cstheme="minorHAnsi"/>
                <w:noProof/>
                <w:sz w:val="14"/>
                <w:szCs w:val="14"/>
              </w:rPr>
              <w:t>Type of Joint :</w:t>
            </w:r>
            <w:bookmarkEnd w:id="50"/>
          </w:p>
        </w:tc>
        <w:tc>
          <w:tcPr>
            <w:tcW w:w="3691" w:type="dxa"/>
            <w:gridSpan w:val="1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23DF24" w14:textId="328D4C41" w:rsidR="0078137F" w:rsidRPr="00D66A73" w:rsidRDefault="0078137F" w:rsidP="006F7077">
            <w:pPr>
              <w:tabs>
                <w:tab w:val="left" w:pos="0"/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51" w:name="_Toc192588198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Butt Weld (</w:t>
            </w:r>
            <w:r w:rsidR="00D542D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Weldolet to Flange, Pipe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  <w:bookmarkEnd w:id="51"/>
          </w:p>
          <w:p w14:paraId="753447C2" w14:textId="2DD3D73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52" w:name="_Toc192588199"/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Single     □ Double Weld</w:t>
            </w:r>
            <w:bookmarkEnd w:id="52"/>
          </w:p>
        </w:tc>
        <w:tc>
          <w:tcPr>
            <w:tcW w:w="1980" w:type="dxa"/>
            <w:gridSpan w:val="7"/>
            <w:tcBorders>
              <w:right w:val="nil"/>
            </w:tcBorders>
            <w:vAlign w:val="center"/>
          </w:tcPr>
          <w:p w14:paraId="71B1DBF4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Position Of Groove:</w:t>
            </w:r>
          </w:p>
        </w:tc>
        <w:tc>
          <w:tcPr>
            <w:tcW w:w="3330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4F5010DB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78137F" w:rsidRPr="005E7A5E" w14:paraId="4FEDC85B" w14:textId="77777777" w:rsidTr="006F7077">
        <w:trPr>
          <w:trHeight w:val="283"/>
        </w:trPr>
        <w:tc>
          <w:tcPr>
            <w:tcW w:w="224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682B35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5C28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1A324473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Weld Progression:</w:t>
            </w:r>
          </w:p>
        </w:tc>
        <w:tc>
          <w:tcPr>
            <w:tcW w:w="334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578A20F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78137F" w:rsidRPr="005E7A5E" w14:paraId="34B8C71F" w14:textId="77777777" w:rsidTr="006F7077">
        <w:trPr>
          <w:trHeight w:val="283"/>
        </w:trPr>
        <w:tc>
          <w:tcPr>
            <w:tcW w:w="224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2C19A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Material: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130A0" w14:textId="77777777" w:rsidR="0078137F" w:rsidRPr="00D66A73" w:rsidRDefault="0078137F" w:rsidP="006F7077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681347DC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Vertical Progression:</w:t>
            </w:r>
          </w:p>
        </w:tc>
        <w:tc>
          <w:tcPr>
            <w:tcW w:w="334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B8A5AD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Up        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sym w:font="Wingdings" w:char="F0A8"/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Down</w:t>
            </w:r>
          </w:p>
        </w:tc>
      </w:tr>
      <w:tr w:rsidR="0078137F" w:rsidRPr="005E7A5E" w14:paraId="20776367" w14:textId="77777777" w:rsidTr="006F7077">
        <w:trPr>
          <w:trHeight w:val="283"/>
        </w:trPr>
        <w:tc>
          <w:tcPr>
            <w:tcW w:w="224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BBD1F8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 Chiping:</w:t>
            </w:r>
          </w:p>
        </w:tc>
        <w:tc>
          <w:tcPr>
            <w:tcW w:w="28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2EB89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5304" w:type="dxa"/>
            <w:gridSpan w:val="13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7AC2DBCE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bookmarkStart w:id="53" w:name="_Toc192588200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Postweld Heat Treatment(QW-407)</w:t>
            </w:r>
            <w:bookmarkEnd w:id="53"/>
          </w:p>
        </w:tc>
      </w:tr>
      <w:tr w:rsidR="0078137F" w:rsidRPr="005E7A5E" w14:paraId="3B7004AB" w14:textId="77777777" w:rsidTr="006F7077">
        <w:trPr>
          <w:trHeight w:val="283"/>
        </w:trPr>
        <w:tc>
          <w:tcPr>
            <w:tcW w:w="5125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F2D19BF" w14:textId="350B8456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54" w:name="_Toc192588201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Base Metals(QW-403)</w:t>
            </w:r>
            <w:bookmarkEnd w:id="54"/>
            <w:r w:rsidR="00F6059D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96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20417820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Temperature: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AAA1EE6" w14:textId="7777777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222479DA" w14:textId="77777777" w:rsidTr="006F7077">
        <w:trPr>
          <w:trHeight w:val="283"/>
        </w:trPr>
        <w:tc>
          <w:tcPr>
            <w:tcW w:w="1434" w:type="dxa"/>
            <w:gridSpan w:val="3"/>
            <w:tcBorders>
              <w:right w:val="nil"/>
            </w:tcBorders>
            <w:vAlign w:val="center"/>
          </w:tcPr>
          <w:p w14:paraId="536FE6EA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(1):</w:t>
            </w:r>
          </w:p>
        </w:tc>
        <w:tc>
          <w:tcPr>
            <w:tcW w:w="3691" w:type="dxa"/>
            <w:gridSpan w:val="13"/>
            <w:tcBorders>
              <w:left w:val="nil"/>
            </w:tcBorders>
            <w:vAlign w:val="center"/>
          </w:tcPr>
          <w:p w14:paraId="06FA9433" w14:textId="074C839A" w:rsidR="0078137F" w:rsidRPr="00D66A73" w:rsidRDefault="00D45955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 105</w:t>
            </w:r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2)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56141F4D" w14:textId="5481A44C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Time: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 min.</w:t>
            </w:r>
            <w:r w:rsidR="00F9656A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3350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19E58" w14:textId="47937C37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78137F" w:rsidRPr="005E7A5E" w14:paraId="6AA37B02" w14:textId="77777777" w:rsidTr="006F7077">
        <w:trPr>
          <w:trHeight w:val="283"/>
        </w:trPr>
        <w:tc>
          <w:tcPr>
            <w:tcW w:w="1434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6C63588A" w14:textId="77777777" w:rsidR="0078137F" w:rsidRPr="00D66A73" w:rsidRDefault="0078137F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(2):</w:t>
            </w:r>
          </w:p>
        </w:tc>
        <w:tc>
          <w:tcPr>
            <w:tcW w:w="3691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14:paraId="3A4896C0" w14:textId="4A0553D1" w:rsidR="0078137F" w:rsidRPr="00D66A73" w:rsidRDefault="0078137F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/PSL2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1)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 A</w:t>
            </w:r>
            <w:r w:rsidR="00D4595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105</w:t>
            </w:r>
            <w:r w:rsidR="002E64DF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(P No. 1 Gr. No. 2)</w:t>
            </w:r>
            <w:r w:rsid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  <w:r w:rsidR="00F6059D" w:rsidRPr="00F6059D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NACE MR 0175/ISO 15156</w:t>
            </w:r>
          </w:p>
        </w:tc>
        <w:tc>
          <w:tcPr>
            <w:tcW w:w="5310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DCC1DE4" w14:textId="77777777" w:rsidR="0078137F" w:rsidRPr="00D66A73" w:rsidRDefault="0078137F" w:rsidP="006F7077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55" w:name="_Toc192588202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Preheat(QW-406)</w:t>
            </w:r>
            <w:bookmarkEnd w:id="55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6439A5" w:rsidRPr="005E7A5E" w14:paraId="7C929C9B" w14:textId="77777777" w:rsidTr="00E56303">
        <w:trPr>
          <w:trHeight w:val="119"/>
        </w:trPr>
        <w:tc>
          <w:tcPr>
            <w:tcW w:w="1434" w:type="dxa"/>
            <w:gridSpan w:val="3"/>
            <w:tcBorders>
              <w:right w:val="nil"/>
            </w:tcBorders>
            <w:vAlign w:val="center"/>
          </w:tcPr>
          <w:p w14:paraId="1CB2EAFF" w14:textId="77777777" w:rsidR="006439A5" w:rsidRPr="00D66A73" w:rsidRDefault="006439A5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Thickness:</w:t>
            </w:r>
          </w:p>
        </w:tc>
        <w:tc>
          <w:tcPr>
            <w:tcW w:w="3691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14:paraId="16EE085D" w14:textId="144B31EE" w:rsidR="006439A5" w:rsidRPr="00D66A73" w:rsidRDefault="006439A5" w:rsidP="006F7077">
            <w:pPr>
              <w:tabs>
                <w:tab w:val="left" w:pos="960"/>
              </w:tabs>
              <w:ind w:right="-20"/>
              <w:rPr>
                <w:noProof/>
                <w:sz w:val="14"/>
                <w:szCs w:val="14"/>
              </w:rPr>
            </w:pP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 xml:space="preserve">      5.54 / 6.35 </w:t>
            </w:r>
          </w:p>
        </w:tc>
        <w:tc>
          <w:tcPr>
            <w:tcW w:w="2923" w:type="dxa"/>
            <w:gridSpan w:val="9"/>
            <w:vMerge w:val="restart"/>
            <w:tcBorders>
              <w:right w:val="nil"/>
            </w:tcBorders>
            <w:vAlign w:val="center"/>
          </w:tcPr>
          <w:p w14:paraId="44C39574" w14:textId="77777777" w:rsidR="006439A5" w:rsidRPr="00D66A73" w:rsidRDefault="006439A5" w:rsidP="006F7077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Preheat Temp(min):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387" w:type="dxa"/>
            <w:gridSpan w:val="5"/>
            <w:vMerge w:val="restart"/>
            <w:tcBorders>
              <w:left w:val="nil"/>
              <w:right w:val="single" w:sz="4" w:space="0" w:color="auto"/>
            </w:tcBorders>
          </w:tcPr>
          <w:p w14:paraId="1E49496D" w14:textId="77777777" w:rsidR="006439A5" w:rsidRPr="00D66A73" w:rsidRDefault="006439A5" w:rsidP="006F7077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31A8C3D7" w14:textId="77777777" w:rsidTr="006439A5">
        <w:trPr>
          <w:trHeight w:val="119"/>
        </w:trPr>
        <w:tc>
          <w:tcPr>
            <w:tcW w:w="1705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7DE0772E" w14:textId="17831809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Qualified Thk. Range:</w:t>
            </w:r>
          </w:p>
        </w:tc>
        <w:tc>
          <w:tcPr>
            <w:tcW w:w="3420" w:type="dxa"/>
            <w:gridSpan w:val="12"/>
            <w:tcBorders>
              <w:left w:val="nil"/>
              <w:bottom w:val="single" w:sz="4" w:space="0" w:color="auto"/>
            </w:tcBorders>
            <w:vAlign w:val="center"/>
          </w:tcPr>
          <w:p w14:paraId="274927A2" w14:textId="1B3DBEC1" w:rsidR="006439A5" w:rsidRDefault="006439A5" w:rsidP="006439A5">
            <w:pPr>
              <w:tabs>
                <w:tab w:val="left" w:pos="960"/>
              </w:tabs>
              <w:ind w:right="-20"/>
              <w:rPr>
                <w:b/>
                <w:bCs/>
                <w:spacing w:val="1"/>
                <w:position w:val="3"/>
                <w:sz w:val="14"/>
                <w:szCs w:val="14"/>
              </w:rPr>
            </w:pP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>5~50.98</w:t>
            </w:r>
          </w:p>
        </w:tc>
        <w:tc>
          <w:tcPr>
            <w:tcW w:w="2923" w:type="dxa"/>
            <w:gridSpan w:val="9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C823882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</w:p>
        </w:tc>
        <w:tc>
          <w:tcPr>
            <w:tcW w:w="238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ABEB814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64E726CB" w14:textId="77777777" w:rsidTr="006F7077">
        <w:trPr>
          <w:trHeight w:val="283"/>
        </w:trPr>
        <w:tc>
          <w:tcPr>
            <w:tcW w:w="2945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F8EE77D" w14:textId="27D5D48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Outside Diameter (Pipe) : 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2”, 1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"</w:t>
            </w:r>
            <w:r w:rsidRP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180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48535F95" w14:textId="195F8FAE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310" w:type="dxa"/>
            <w:gridSpan w:val="14"/>
            <w:vMerge w:val="restart"/>
            <w:tcBorders>
              <w:right w:val="single" w:sz="4" w:space="0" w:color="auto"/>
            </w:tcBorders>
            <w:vAlign w:val="center"/>
          </w:tcPr>
          <w:p w14:paraId="4186A14F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</w:tr>
      <w:tr w:rsidR="006439A5" w:rsidRPr="005E7A5E" w14:paraId="16174B28" w14:textId="77777777" w:rsidTr="006F7077">
        <w:trPr>
          <w:trHeight w:val="283"/>
        </w:trPr>
        <w:tc>
          <w:tcPr>
            <w:tcW w:w="2945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2C82472" w14:textId="2F892FAD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 xml:space="preserve">Qualified Thickness based on thickness of test coupond (T) (QW-451.1) : </w:t>
            </w:r>
          </w:p>
        </w:tc>
        <w:tc>
          <w:tcPr>
            <w:tcW w:w="2180" w:type="dxa"/>
            <w:gridSpan w:val="5"/>
            <w:tcBorders>
              <w:left w:val="nil"/>
              <w:bottom w:val="single" w:sz="4" w:space="0" w:color="000000" w:themeColor="text1"/>
            </w:tcBorders>
            <w:vAlign w:val="center"/>
          </w:tcPr>
          <w:p w14:paraId="412760B3" w14:textId="77777777" w:rsidR="006439A5" w:rsidRDefault="006439A5" w:rsidP="006439A5">
            <w:pPr>
              <w:ind w:left="2"/>
              <w:rPr>
                <w:b/>
                <w:bCs/>
                <w:spacing w:val="1"/>
                <w:position w:val="3"/>
                <w:sz w:val="12"/>
                <w:szCs w:val="12"/>
              </w:rPr>
            </w:pPr>
            <w:r>
              <w:rPr>
                <w:b/>
                <w:bCs/>
                <w:spacing w:val="1"/>
                <w:position w:val="3"/>
                <w:sz w:val="12"/>
                <w:szCs w:val="12"/>
              </w:rPr>
              <w:t>5~50 for Base metal</w:t>
            </w:r>
          </w:p>
          <w:p w14:paraId="232AF611" w14:textId="27144CF0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5310" w:type="dxa"/>
            <w:gridSpan w:val="14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2EBD0C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1C5449" w14:paraId="7371B4A5" w14:textId="77777777" w:rsidTr="006F7077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6AAF030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56" w:name="_Toc192588203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Filler Material(QW-404)</w:t>
            </w:r>
            <w:bookmarkEnd w:id="56"/>
          </w:p>
        </w:tc>
        <w:tc>
          <w:tcPr>
            <w:tcW w:w="5310" w:type="dxa"/>
            <w:gridSpan w:val="14"/>
            <w:shd w:val="pct5" w:color="auto" w:fill="auto"/>
            <w:vAlign w:val="center"/>
          </w:tcPr>
          <w:p w14:paraId="36CD0CD2" w14:textId="77777777" w:rsidR="006439A5" w:rsidRPr="00D66A73" w:rsidRDefault="006439A5" w:rsidP="006439A5">
            <w:pPr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Technique(QW-410)</w:t>
            </w:r>
          </w:p>
        </w:tc>
      </w:tr>
      <w:tr w:rsidR="006439A5" w:rsidRPr="005E7A5E" w14:paraId="5ECDB85E" w14:textId="77777777" w:rsidTr="006F7077">
        <w:trPr>
          <w:trHeight w:val="283"/>
        </w:trPr>
        <w:tc>
          <w:tcPr>
            <w:tcW w:w="2305" w:type="dxa"/>
            <w:gridSpan w:val="9"/>
            <w:tcBorders>
              <w:right w:val="nil"/>
            </w:tcBorders>
            <w:vAlign w:val="center"/>
          </w:tcPr>
          <w:p w14:paraId="6C2C0E68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Specification/ASME SFA :           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71319E58" w14:textId="77777777" w:rsidR="006439A5" w:rsidRPr="00D66A73" w:rsidRDefault="006439A5" w:rsidP="006439A5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5.18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17948BD5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38C53994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String Or Weave Bead: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&amp; Weave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013EBC62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05BB2BD0" w14:textId="77777777" w:rsidTr="006F7077">
        <w:trPr>
          <w:trHeight w:val="283"/>
        </w:trPr>
        <w:tc>
          <w:tcPr>
            <w:tcW w:w="2305" w:type="dxa"/>
            <w:gridSpan w:val="9"/>
            <w:tcBorders>
              <w:right w:val="nil"/>
            </w:tcBorders>
            <w:vAlign w:val="center"/>
          </w:tcPr>
          <w:p w14:paraId="1526D3E8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Classification: 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0D9C1D7D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3923EC59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322EE50E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Multy Or Single Pass: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4C1611F1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6439A5" w:rsidRPr="005E7A5E" w14:paraId="79A5254D" w14:textId="77777777" w:rsidTr="006F7077">
        <w:trPr>
          <w:trHeight w:val="283"/>
        </w:trPr>
        <w:tc>
          <w:tcPr>
            <w:tcW w:w="2305" w:type="dxa"/>
            <w:gridSpan w:val="9"/>
            <w:tcBorders>
              <w:right w:val="nil"/>
            </w:tcBorders>
            <w:vAlign w:val="center"/>
          </w:tcPr>
          <w:p w14:paraId="788C7532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A. No. :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3F78E691" w14:textId="77777777" w:rsidR="006439A5" w:rsidRPr="00D66A73" w:rsidRDefault="006439A5" w:rsidP="006439A5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1C3215A1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487489DE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Single or Multi Electrodes: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9D9F552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68B704BA" w14:textId="77777777" w:rsidTr="006F7077">
        <w:trPr>
          <w:trHeight w:val="283"/>
        </w:trPr>
        <w:tc>
          <w:tcPr>
            <w:tcW w:w="2305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F94E4FF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F. No. : 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E21E561" w14:textId="77777777" w:rsidR="006439A5" w:rsidRPr="00D66A73" w:rsidRDefault="006439A5" w:rsidP="006439A5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5696C71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0871F95B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Interpass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1777C46B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1941FAF4" w14:textId="77777777" w:rsidTr="006F7077">
        <w:trPr>
          <w:trHeight w:val="283"/>
        </w:trPr>
        <w:tc>
          <w:tcPr>
            <w:tcW w:w="2305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03D34D4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Size Of Filler Metal(mm):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7207A03" w14:textId="77777777" w:rsidR="006439A5" w:rsidRPr="00D66A73" w:rsidRDefault="006439A5" w:rsidP="006439A5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3F5AC7E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3.25, 4</w:t>
            </w:r>
          </w:p>
        </w:tc>
        <w:tc>
          <w:tcPr>
            <w:tcW w:w="3071" w:type="dxa"/>
            <w:gridSpan w:val="11"/>
            <w:tcBorders>
              <w:right w:val="nil"/>
            </w:tcBorders>
            <w:vAlign w:val="center"/>
          </w:tcPr>
          <w:p w14:paraId="52E72AB9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Initial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095EE9F4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228EB0E2" w14:textId="77777777" w:rsidTr="006F7077">
        <w:trPr>
          <w:trHeight w:val="283"/>
        </w:trPr>
        <w:tc>
          <w:tcPr>
            <w:tcW w:w="2305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134516CB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Trade Name: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882D68" w14:textId="01765BF2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40-16T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6F42C971" w14:textId="3B641FD5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123</w:t>
            </w:r>
            <w:r>
              <w:rPr>
                <w:b/>
                <w:bCs/>
                <w:sz w:val="14"/>
                <w:szCs w:val="14"/>
              </w:rPr>
              <w:t>5</w:t>
            </w:r>
            <w:r w:rsidRPr="00D66A73">
              <w:rPr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071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7036EC02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Peening:---</w:t>
            </w:r>
          </w:p>
        </w:tc>
        <w:tc>
          <w:tcPr>
            <w:tcW w:w="223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90197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7683E89E" w14:textId="77777777" w:rsidTr="006F7077">
        <w:trPr>
          <w:trHeight w:val="283"/>
        </w:trPr>
        <w:tc>
          <w:tcPr>
            <w:tcW w:w="2305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7249C53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Manufacture: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28E0E45" w14:textId="699C288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AMA 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0EC6390C" w14:textId="69D7042C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AMA</w:t>
            </w:r>
          </w:p>
        </w:tc>
        <w:tc>
          <w:tcPr>
            <w:tcW w:w="3071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5873BE0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Oscillation: ---</w:t>
            </w:r>
          </w:p>
        </w:tc>
        <w:tc>
          <w:tcPr>
            <w:tcW w:w="2239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010FB43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6439A5" w:rsidRPr="005E7A5E" w14:paraId="4497B5D6" w14:textId="77777777" w:rsidTr="006F7077">
        <w:trPr>
          <w:trHeight w:val="283"/>
        </w:trPr>
        <w:tc>
          <w:tcPr>
            <w:tcW w:w="2305" w:type="dxa"/>
            <w:gridSpan w:val="9"/>
            <w:tcBorders>
              <w:right w:val="nil"/>
            </w:tcBorders>
            <w:vAlign w:val="center"/>
          </w:tcPr>
          <w:p w14:paraId="3D7FE6D7" w14:textId="3215510F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 xml:space="preserve">Qualified Thickness range of weld metal: 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  <w:vAlign w:val="center"/>
          </w:tcPr>
          <w:p w14:paraId="6EC7A03E" w14:textId="30FCF72B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Max. 6mm for GTAW</w:t>
            </w:r>
          </w:p>
        </w:tc>
        <w:tc>
          <w:tcPr>
            <w:tcW w:w="1470" w:type="dxa"/>
            <w:gridSpan w:val="4"/>
            <w:tcBorders>
              <w:left w:val="nil"/>
            </w:tcBorders>
            <w:vAlign w:val="center"/>
          </w:tcPr>
          <w:p w14:paraId="7B5B5811" w14:textId="4C89F916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Max. 45mm for SMAW</w:t>
            </w:r>
          </w:p>
        </w:tc>
        <w:tc>
          <w:tcPr>
            <w:tcW w:w="1960" w:type="dxa"/>
            <w:gridSpan w:val="5"/>
            <w:vMerge w:val="restart"/>
            <w:shd w:val="pct5" w:color="auto" w:fill="auto"/>
            <w:vAlign w:val="center"/>
          </w:tcPr>
          <w:p w14:paraId="7A4E7397" w14:textId="77777777" w:rsidR="006439A5" w:rsidRPr="00D66A73" w:rsidRDefault="006439A5" w:rsidP="006439A5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Gas</w:t>
            </w:r>
          </w:p>
          <w:p w14:paraId="2EB56BF5" w14:textId="77777777" w:rsidR="006439A5" w:rsidRPr="00D66A73" w:rsidRDefault="006439A5" w:rsidP="006439A5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3350" w:type="dxa"/>
            <w:gridSpan w:val="9"/>
            <w:tcBorders>
              <w:right w:val="single" w:sz="4" w:space="0" w:color="auto"/>
            </w:tcBorders>
          </w:tcPr>
          <w:p w14:paraId="00FB527A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Perecent Composition</w:t>
            </w:r>
          </w:p>
        </w:tc>
      </w:tr>
      <w:tr w:rsidR="006439A5" w:rsidRPr="005E7A5E" w14:paraId="6269EE6A" w14:textId="77777777" w:rsidTr="006F7077">
        <w:trPr>
          <w:trHeight w:val="195"/>
        </w:trPr>
        <w:tc>
          <w:tcPr>
            <w:tcW w:w="2305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0B27B055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Dry Temp. Of Flux:</w:t>
            </w:r>
          </w:p>
        </w:tc>
        <w:tc>
          <w:tcPr>
            <w:tcW w:w="135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A466CD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7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1A08899C" w14:textId="77777777" w:rsidR="006439A5" w:rsidRPr="00D66A73" w:rsidRDefault="006439A5" w:rsidP="006439A5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5"/>
            <w:vMerge/>
            <w:shd w:val="pct5" w:color="auto" w:fill="auto"/>
            <w:vAlign w:val="center"/>
          </w:tcPr>
          <w:p w14:paraId="5493F5EB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260" w:type="dxa"/>
            <w:gridSpan w:val="7"/>
          </w:tcPr>
          <w:p w14:paraId="4B4E26D1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957" w:type="dxa"/>
            <w:tcBorders>
              <w:right w:val="single" w:sz="4" w:space="0" w:color="000000" w:themeColor="text1"/>
            </w:tcBorders>
          </w:tcPr>
          <w:p w14:paraId="1033EFBA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33807735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4"/>
                <w:szCs w:val="14"/>
              </w:rPr>
            </w:pPr>
            <w:bookmarkStart w:id="57" w:name="_Toc192588204"/>
            <w:r>
              <w:rPr>
                <w:rFonts w:cstheme="minorHAnsi"/>
                <w:noProof/>
                <w:sz w:val="14"/>
                <w:szCs w:val="14"/>
              </w:rPr>
              <w:t>Flow</w:t>
            </w:r>
            <w:bookmarkEnd w:id="57"/>
          </w:p>
        </w:tc>
      </w:tr>
      <w:tr w:rsidR="006439A5" w:rsidRPr="005E7A5E" w14:paraId="49FBEFC8" w14:textId="77777777" w:rsidTr="006F7077">
        <w:trPr>
          <w:trHeight w:val="283"/>
        </w:trPr>
        <w:tc>
          <w:tcPr>
            <w:tcW w:w="5125" w:type="dxa"/>
            <w:gridSpan w:val="16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4EC4143" w14:textId="77777777" w:rsidR="006439A5" w:rsidRPr="00D66A73" w:rsidRDefault="006439A5" w:rsidP="006439A5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Tungsten Electrode</w:t>
            </w:r>
          </w:p>
        </w:tc>
        <w:tc>
          <w:tcPr>
            <w:tcW w:w="1960" w:type="dxa"/>
            <w:gridSpan w:val="5"/>
            <w:tcBorders>
              <w:bottom w:val="single" w:sz="4" w:space="0" w:color="auto"/>
            </w:tcBorders>
            <w:vAlign w:val="center"/>
          </w:tcPr>
          <w:p w14:paraId="46905845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Shielding Gas(ES)</w:t>
            </w:r>
          </w:p>
        </w:tc>
        <w:tc>
          <w:tcPr>
            <w:tcW w:w="1260" w:type="dxa"/>
            <w:gridSpan w:val="7"/>
            <w:tcBorders>
              <w:bottom w:val="single" w:sz="4" w:space="0" w:color="auto"/>
            </w:tcBorders>
            <w:vAlign w:val="center"/>
          </w:tcPr>
          <w:p w14:paraId="2A9719FF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957" w:type="dxa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1CD17B1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133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412A2CA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10-15 Lit/Min</w:t>
            </w:r>
          </w:p>
        </w:tc>
      </w:tr>
      <w:tr w:rsidR="006439A5" w:rsidRPr="005E7A5E" w14:paraId="132F8931" w14:textId="77777777" w:rsidTr="006F7077">
        <w:trPr>
          <w:trHeight w:val="215"/>
        </w:trPr>
        <w:tc>
          <w:tcPr>
            <w:tcW w:w="1025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12AB8AD" w14:textId="77777777" w:rsidR="006439A5" w:rsidRPr="00D66A73" w:rsidRDefault="006439A5" w:rsidP="006439A5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T</w:t>
            </w:r>
            <w:r w:rsidRPr="00D66A73"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y</w:t>
            </w:r>
            <w:r w:rsidRPr="00D66A73"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 w:rsidRPr="00D66A73"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>e</w:t>
            </w: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:</w:t>
            </w:r>
          </w:p>
        </w:tc>
        <w:tc>
          <w:tcPr>
            <w:tcW w:w="4100" w:type="dxa"/>
            <w:gridSpan w:val="14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EFBA9B4" w14:textId="77777777" w:rsidR="006439A5" w:rsidRPr="00D66A73" w:rsidRDefault="006439A5" w:rsidP="006439A5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position w:val="3"/>
                <w:sz w:val="14"/>
                <w:szCs w:val="14"/>
              </w:rPr>
              <w:t>ANS</w:t>
            </w:r>
            <w:r w:rsidRPr="00D66A73">
              <w:rPr>
                <w:b/>
                <w:bCs/>
                <w:spacing w:val="-1"/>
                <w:position w:val="3"/>
                <w:sz w:val="14"/>
                <w:szCs w:val="14"/>
              </w:rPr>
              <w:t>I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/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S</w:t>
            </w:r>
            <w:r w:rsidRPr="00D66A73">
              <w:rPr>
                <w:b/>
                <w:bCs/>
                <w:spacing w:val="3"/>
                <w:position w:val="3"/>
                <w:sz w:val="14"/>
                <w:szCs w:val="14"/>
              </w:rPr>
              <w:t>M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E</w:t>
            </w:r>
            <w:r w:rsidRPr="00D66A73">
              <w:rPr>
                <w:b/>
                <w:bCs/>
                <w:spacing w:val="-12"/>
                <w:position w:val="3"/>
                <w:sz w:val="14"/>
                <w:szCs w:val="14"/>
              </w:rPr>
              <w:t xml:space="preserve"> 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5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.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1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2</w:t>
            </w:r>
            <w:r w:rsidRPr="00D66A73">
              <w:rPr>
                <w:b/>
                <w:bCs/>
                <w:spacing w:val="-2"/>
                <w:position w:val="3"/>
                <w:sz w:val="14"/>
                <w:szCs w:val="14"/>
              </w:rPr>
              <w:t>-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98</w:t>
            </w:r>
          </w:p>
        </w:tc>
        <w:tc>
          <w:tcPr>
            <w:tcW w:w="1960" w:type="dxa"/>
            <w:gridSpan w:val="5"/>
            <w:vAlign w:val="center"/>
          </w:tcPr>
          <w:p w14:paraId="57AA2499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Trailing Gas(ES)</w:t>
            </w:r>
          </w:p>
        </w:tc>
        <w:tc>
          <w:tcPr>
            <w:tcW w:w="1260" w:type="dxa"/>
            <w:gridSpan w:val="7"/>
            <w:vAlign w:val="center"/>
          </w:tcPr>
          <w:p w14:paraId="354AE2FD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tcBorders>
              <w:right w:val="single" w:sz="4" w:space="0" w:color="000000" w:themeColor="text1"/>
            </w:tcBorders>
            <w:vAlign w:val="center"/>
          </w:tcPr>
          <w:p w14:paraId="14F2E2D9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44F557A1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6439A5" w:rsidRPr="005E7A5E" w14:paraId="3A00EBC1" w14:textId="77777777" w:rsidTr="006F7077">
        <w:trPr>
          <w:trHeight w:val="231"/>
        </w:trPr>
        <w:tc>
          <w:tcPr>
            <w:tcW w:w="102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AEDE24" w14:textId="77777777" w:rsidR="006439A5" w:rsidRPr="00D66A73" w:rsidRDefault="006439A5" w:rsidP="006439A5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 w:rsidRPr="00D66A73">
              <w:rPr>
                <w:rFonts w:ascii="Calibri" w:eastAsia="Calibri" w:hAnsi="Calibri" w:cs="Calibri"/>
                <w:spacing w:val="-1"/>
                <w:sz w:val="14"/>
                <w:szCs w:val="14"/>
              </w:rPr>
              <w:t>iz</w:t>
            </w:r>
            <w:r w:rsidRPr="00D66A73">
              <w:rPr>
                <w:rFonts w:ascii="Calibri" w:eastAsia="Calibri" w:hAnsi="Calibri" w:cs="Calibri"/>
                <w:sz w:val="14"/>
                <w:szCs w:val="14"/>
              </w:rPr>
              <w:t>e:</w:t>
            </w:r>
          </w:p>
        </w:tc>
        <w:tc>
          <w:tcPr>
            <w:tcW w:w="41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C8CCD8A" w14:textId="77777777" w:rsidR="006439A5" w:rsidRPr="00D66A73" w:rsidRDefault="006439A5" w:rsidP="006439A5">
            <w:pPr>
              <w:tabs>
                <w:tab w:val="left" w:pos="960"/>
              </w:tabs>
              <w:ind w:right="-20"/>
              <w:rPr>
                <w:sz w:val="14"/>
                <w:szCs w:val="14"/>
              </w:rPr>
            </w:pP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2.4 mm *175mm</w:t>
            </w:r>
          </w:p>
        </w:tc>
        <w:tc>
          <w:tcPr>
            <w:tcW w:w="196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0B60564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Gas(ES)</w:t>
            </w:r>
          </w:p>
        </w:tc>
        <w:tc>
          <w:tcPr>
            <w:tcW w:w="12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1F9BA7F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748CEE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64F446D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6439A5" w:rsidRPr="005E7A5E" w14:paraId="3988B9AD" w14:textId="77777777" w:rsidTr="006F7077">
        <w:trPr>
          <w:trHeight w:val="283"/>
        </w:trPr>
        <w:tc>
          <w:tcPr>
            <w:tcW w:w="10435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0612301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  <w:bookmarkStart w:id="58" w:name="_Toc192588205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Redry Electrode (Acc. to electrode manufacturer)</w:t>
            </w:r>
            <w:bookmarkEnd w:id="58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6439A5" w:rsidRPr="005E7A5E" w14:paraId="15FE6010" w14:textId="77777777" w:rsidTr="006F7077">
        <w:trPr>
          <w:trHeight w:val="283"/>
        </w:trPr>
        <w:tc>
          <w:tcPr>
            <w:tcW w:w="1782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47F34B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4"/>
                <w:szCs w:val="14"/>
              </w:rPr>
            </w:pPr>
            <w:bookmarkStart w:id="59" w:name="_Toc192588206"/>
            <w:r w:rsidRPr="00D66A73">
              <w:rPr>
                <w:rFonts w:cstheme="minorHAnsi"/>
                <w:noProof/>
                <w:sz w:val="14"/>
                <w:szCs w:val="14"/>
              </w:rPr>
              <w:t>Temperature:</w:t>
            </w:r>
            <w:bookmarkEnd w:id="59"/>
          </w:p>
        </w:tc>
        <w:tc>
          <w:tcPr>
            <w:tcW w:w="334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4D6F18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60" w:name="_Toc192588207"/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300-350°C</w:t>
            </w:r>
            <w:bookmarkEnd w:id="60"/>
          </w:p>
        </w:tc>
        <w:tc>
          <w:tcPr>
            <w:tcW w:w="127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21ABC64F" w14:textId="77777777" w:rsidR="006439A5" w:rsidRPr="00D66A73" w:rsidRDefault="006439A5" w:rsidP="006439A5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Time:</w:t>
            </w:r>
          </w:p>
        </w:tc>
        <w:tc>
          <w:tcPr>
            <w:tcW w:w="40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38F54" w14:textId="77777777" w:rsidR="006439A5" w:rsidRPr="00D66A73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2HR</w:t>
            </w:r>
          </w:p>
        </w:tc>
      </w:tr>
      <w:tr w:rsidR="006439A5" w:rsidRPr="005E7A5E" w14:paraId="5DB58B22" w14:textId="77777777" w:rsidTr="006F7077">
        <w:trPr>
          <w:trHeight w:val="283"/>
        </w:trPr>
        <w:tc>
          <w:tcPr>
            <w:tcW w:w="10435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AB7F16B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bookmarkStart w:id="61" w:name="_Toc192588208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Electrical Characteristics(QW-409)</w:t>
            </w:r>
            <w:bookmarkEnd w:id="61"/>
          </w:p>
        </w:tc>
      </w:tr>
      <w:tr w:rsidR="006439A5" w:rsidRPr="005E7A5E" w14:paraId="124CB96A" w14:textId="77777777" w:rsidTr="006F7077">
        <w:trPr>
          <w:trHeight w:val="283"/>
        </w:trPr>
        <w:tc>
          <w:tcPr>
            <w:tcW w:w="99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8A77B75" w14:textId="0B2068AA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No.</w:t>
            </w:r>
          </w:p>
        </w:tc>
        <w:tc>
          <w:tcPr>
            <w:tcW w:w="9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3804C1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Process</w:t>
            </w:r>
          </w:p>
        </w:tc>
        <w:tc>
          <w:tcPr>
            <w:tcW w:w="1714" w:type="dxa"/>
            <w:gridSpan w:val="7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C1B445E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Fillter Metal</w:t>
            </w:r>
          </w:p>
        </w:tc>
        <w:tc>
          <w:tcPr>
            <w:tcW w:w="3240" w:type="dxa"/>
            <w:gridSpan w:val="7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7D1AA57C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Current</w:t>
            </w:r>
          </w:p>
        </w:tc>
        <w:tc>
          <w:tcPr>
            <w:tcW w:w="1260" w:type="dxa"/>
            <w:gridSpan w:val="6"/>
            <w:vMerge w:val="restart"/>
            <w:tcBorders>
              <w:top w:val="single" w:sz="4" w:space="0" w:color="auto"/>
            </w:tcBorders>
            <w:vAlign w:val="center"/>
          </w:tcPr>
          <w:p w14:paraId="024B7000" w14:textId="57FEF511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117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602FADA6" w14:textId="60873633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Travel Speed (Cm/Min)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145D7C" w14:textId="3D221941" w:rsidR="006439A5" w:rsidRPr="00D66A73" w:rsidRDefault="006439A5" w:rsidP="006439A5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Max. Heat Input</w:t>
            </w:r>
          </w:p>
          <w:p w14:paraId="5F531B57" w14:textId="77777777" w:rsidR="006439A5" w:rsidRPr="00D66A73" w:rsidRDefault="006439A5" w:rsidP="006439A5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(J/mm)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6439A5" w:rsidRPr="005E7A5E" w14:paraId="5AD2072A" w14:textId="77777777" w:rsidTr="006F7077">
        <w:trPr>
          <w:trHeight w:val="283"/>
        </w:trPr>
        <w:tc>
          <w:tcPr>
            <w:tcW w:w="99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471E510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6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6D4A37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814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BC4EAAF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Class</w:t>
            </w:r>
          </w:p>
        </w:tc>
        <w:tc>
          <w:tcPr>
            <w:tcW w:w="90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C6C1917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Dia.(mm)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A0B2ED8" w14:textId="77777777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Polar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A10E3BF" w14:textId="7F7FF620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Amp.s Range (A)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44FDD09B" w14:textId="3F195795" w:rsidR="006439A5" w:rsidRPr="00D66A73" w:rsidRDefault="006439A5" w:rsidP="006439A5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Volts Range (V)</w:t>
            </w:r>
          </w:p>
        </w:tc>
        <w:tc>
          <w:tcPr>
            <w:tcW w:w="1260" w:type="dxa"/>
            <w:gridSpan w:val="6"/>
            <w:vMerge/>
            <w:tcBorders>
              <w:bottom w:val="single" w:sz="4" w:space="0" w:color="auto"/>
            </w:tcBorders>
          </w:tcPr>
          <w:p w14:paraId="5838A951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117" w:type="dxa"/>
            <w:gridSpan w:val="3"/>
            <w:vMerge/>
            <w:tcBorders>
              <w:bottom w:val="single" w:sz="4" w:space="0" w:color="auto"/>
            </w:tcBorders>
          </w:tcPr>
          <w:p w14:paraId="7564F544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0C46E8E" w14:textId="13A328E8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6439A5" w:rsidRPr="005E7A5E" w14:paraId="1083551B" w14:textId="77777777" w:rsidTr="006F7077">
        <w:trPr>
          <w:trHeight w:val="258"/>
        </w:trPr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BE55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B7A82E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GTAW</w:t>
            </w:r>
          </w:p>
        </w:tc>
        <w:tc>
          <w:tcPr>
            <w:tcW w:w="8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BDCBA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FBA9E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6FA37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DCEN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A005F" w14:textId="5BFDFE03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130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~ 135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2809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5ADED" w14:textId="7133DB0A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B9262" w14:textId="7197A422" w:rsidR="006439A5" w:rsidRPr="00D66A73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5-10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099B" w14:textId="1DCD2098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3240</w:t>
            </w:r>
          </w:p>
        </w:tc>
      </w:tr>
      <w:tr w:rsidR="006439A5" w:rsidRPr="005E7A5E" w14:paraId="123A5BE8" w14:textId="77777777" w:rsidTr="006F7077">
        <w:trPr>
          <w:trHeight w:val="249"/>
        </w:trPr>
        <w:tc>
          <w:tcPr>
            <w:tcW w:w="99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1964AAED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FE0FD4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4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EB207AA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EDCE1D1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3.25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ACFFFB2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891114D" w14:textId="2A6D588E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160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051954F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260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4D9C579" w14:textId="6D67029F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1ECD82F8" w14:textId="618090AE" w:rsidR="006439A5" w:rsidRPr="00D66A73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179A1A0" w14:textId="7178F479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1920</w:t>
            </w:r>
          </w:p>
        </w:tc>
      </w:tr>
      <w:tr w:rsidR="006439A5" w:rsidRPr="005E7A5E" w14:paraId="49D0FCFB" w14:textId="77777777" w:rsidTr="006F7077">
        <w:trPr>
          <w:trHeight w:val="267"/>
        </w:trPr>
        <w:tc>
          <w:tcPr>
            <w:tcW w:w="995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3E49285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REST</w:t>
            </w:r>
          </w:p>
        </w:tc>
        <w:tc>
          <w:tcPr>
            <w:tcW w:w="976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52D5DDD8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814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1AC8607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90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29E9D3A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A027617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126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B7916CA" w14:textId="378EEF8A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135 ~ 180</w:t>
            </w:r>
          </w:p>
        </w:tc>
        <w:tc>
          <w:tcPr>
            <w:tcW w:w="990" w:type="dxa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F6C2A56" w14:textId="77777777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20-24</w:t>
            </w:r>
          </w:p>
        </w:tc>
        <w:tc>
          <w:tcPr>
            <w:tcW w:w="1260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3A0EEE6" w14:textId="23DC6E7F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117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5B841D9" w14:textId="1C3B4572" w:rsidR="006439A5" w:rsidRPr="00D66A73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FF9B63D" w14:textId="013CCAAB" w:rsidR="006439A5" w:rsidRPr="00D66A73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2484</w:t>
            </w:r>
          </w:p>
        </w:tc>
      </w:tr>
      <w:tr w:rsidR="006439A5" w:rsidRPr="005E7A5E" w14:paraId="3AD04A24" w14:textId="77777777" w:rsidTr="006F7077">
        <w:trPr>
          <w:trHeight w:val="283"/>
        </w:trPr>
        <w:tc>
          <w:tcPr>
            <w:tcW w:w="10435" w:type="dxa"/>
            <w:gridSpan w:val="30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185F336" w14:textId="77777777" w:rsidR="006439A5" w:rsidRPr="00D66A73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4"/>
                <w:szCs w:val="14"/>
                <w:rtl/>
                <w:lang w:bidi="fa-IR"/>
              </w:rPr>
            </w:pPr>
            <w:bookmarkStart w:id="62" w:name="_Toc192588209"/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Welding  Sequence</w:t>
            </w:r>
            <w:bookmarkEnd w:id="62"/>
          </w:p>
        </w:tc>
      </w:tr>
      <w:tr w:rsidR="006439A5" w:rsidRPr="005E7A5E" w14:paraId="114B5BC1" w14:textId="77777777" w:rsidTr="006F7077">
        <w:trPr>
          <w:trHeight w:val="283"/>
        </w:trPr>
        <w:tc>
          <w:tcPr>
            <w:tcW w:w="3723" w:type="dxa"/>
            <w:gridSpan w:val="14"/>
            <w:tcBorders>
              <w:right w:val="nil"/>
            </w:tcBorders>
          </w:tcPr>
          <w:p w14:paraId="63B913BA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Cleaning &amp; Assembling      </w:t>
            </w:r>
          </w:p>
          <w:p w14:paraId="4E36BFCE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Root Pass</w:t>
            </w:r>
          </w:p>
          <w:p w14:paraId="256917A1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</w:tc>
        <w:tc>
          <w:tcPr>
            <w:tcW w:w="3362" w:type="dxa"/>
            <w:gridSpan w:val="7"/>
            <w:tcBorders>
              <w:left w:val="nil"/>
              <w:right w:val="nil"/>
            </w:tcBorders>
          </w:tcPr>
          <w:p w14:paraId="4BBC5481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  <w:p w14:paraId="1302AA9D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68580307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</w:tc>
        <w:tc>
          <w:tcPr>
            <w:tcW w:w="3350" w:type="dxa"/>
            <w:gridSpan w:val="9"/>
            <w:tcBorders>
              <w:left w:val="nil"/>
              <w:right w:val="single" w:sz="4" w:space="0" w:color="auto"/>
            </w:tcBorders>
          </w:tcPr>
          <w:p w14:paraId="13791403" w14:textId="33528252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cap</w:t>
            </w:r>
          </w:p>
          <w:p w14:paraId="27018338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Grinding &amp; Brushing </w:t>
            </w:r>
          </w:p>
          <w:p w14:paraId="0013C3CE" w14:textId="77777777" w:rsidR="006439A5" w:rsidRPr="00D66A73" w:rsidRDefault="006439A5" w:rsidP="006439A5">
            <w:pPr>
              <w:numPr>
                <w:ilvl w:val="0"/>
                <w:numId w:val="30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RT 100%</w:t>
            </w:r>
          </w:p>
        </w:tc>
      </w:tr>
    </w:tbl>
    <w:p w14:paraId="5789B5D2" w14:textId="755BEEA3" w:rsidR="00BE7997" w:rsidRDefault="00F605D7">
      <w:pPr>
        <w:rPr>
          <w:rFonts w:asciiTheme="minorBidi" w:hAnsiTheme="minorBidi" w:cstheme="minorBidi"/>
        </w:rPr>
      </w:pPr>
      <w:r w:rsidRPr="00C1079A">
        <w:rPr>
          <w:noProof/>
          <w:szCs w:val="22"/>
        </w:rPr>
        <w:drawing>
          <wp:anchor distT="0" distB="0" distL="114300" distR="114300" simplePos="0" relativeHeight="251807744" behindDoc="0" locked="0" layoutInCell="1" allowOverlap="1" wp14:anchorId="73C46784" wp14:editId="1DD371A2">
            <wp:simplePos x="0" y="0"/>
            <wp:positionH relativeFrom="column">
              <wp:posOffset>-639471</wp:posOffset>
            </wp:positionH>
            <wp:positionV relativeFrom="paragraph">
              <wp:posOffset>5518785</wp:posOffset>
            </wp:positionV>
            <wp:extent cx="266700" cy="246944"/>
            <wp:effectExtent l="0" t="0" r="0" b="1270"/>
            <wp:wrapNone/>
            <wp:docPr id="31" name="Picture 31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9A">
        <w:rPr>
          <w:noProof/>
          <w:szCs w:val="22"/>
        </w:rPr>
        <w:drawing>
          <wp:anchor distT="0" distB="0" distL="114300" distR="114300" simplePos="0" relativeHeight="251805696" behindDoc="0" locked="0" layoutInCell="1" allowOverlap="1" wp14:anchorId="6BD06034" wp14:editId="23007BE7">
            <wp:simplePos x="0" y="0"/>
            <wp:positionH relativeFrom="column">
              <wp:posOffset>-582295</wp:posOffset>
            </wp:positionH>
            <wp:positionV relativeFrom="paragraph">
              <wp:posOffset>2600325</wp:posOffset>
            </wp:positionV>
            <wp:extent cx="266700" cy="246944"/>
            <wp:effectExtent l="0" t="0" r="0" b="1270"/>
            <wp:wrapNone/>
            <wp:docPr id="12" name="Picture 12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9A">
        <w:rPr>
          <w:noProof/>
          <w:szCs w:val="22"/>
        </w:rPr>
        <w:drawing>
          <wp:anchor distT="0" distB="0" distL="114300" distR="114300" simplePos="0" relativeHeight="251803648" behindDoc="0" locked="0" layoutInCell="1" allowOverlap="1" wp14:anchorId="23BB2DF5" wp14:editId="65660312">
            <wp:simplePos x="0" y="0"/>
            <wp:positionH relativeFrom="column">
              <wp:posOffset>-554355</wp:posOffset>
            </wp:positionH>
            <wp:positionV relativeFrom="paragraph">
              <wp:posOffset>4307840</wp:posOffset>
            </wp:positionV>
            <wp:extent cx="266700" cy="246944"/>
            <wp:effectExtent l="0" t="0" r="0" b="1270"/>
            <wp:wrapNone/>
            <wp:docPr id="11" name="Picture 11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9A">
        <w:rPr>
          <w:noProof/>
          <w:szCs w:val="22"/>
        </w:rPr>
        <w:drawing>
          <wp:anchor distT="0" distB="0" distL="114300" distR="114300" simplePos="0" relativeHeight="251801600" behindDoc="0" locked="0" layoutInCell="1" allowOverlap="1" wp14:anchorId="5AC1D935" wp14:editId="5098CC50">
            <wp:simplePos x="0" y="0"/>
            <wp:positionH relativeFrom="page">
              <wp:posOffset>95250</wp:posOffset>
            </wp:positionH>
            <wp:positionV relativeFrom="paragraph">
              <wp:posOffset>4445</wp:posOffset>
            </wp:positionV>
            <wp:extent cx="266700" cy="246944"/>
            <wp:effectExtent l="0" t="0" r="0" b="1270"/>
            <wp:wrapNone/>
            <wp:docPr id="10" name="Picture 10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997">
        <w:rPr>
          <w:rFonts w:asciiTheme="minorBidi" w:hAnsiTheme="minorBidi" w:cstheme="minorBidi"/>
        </w:rPr>
        <w:br w:type="page"/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410"/>
        <w:gridCol w:w="668"/>
        <w:gridCol w:w="91"/>
        <w:gridCol w:w="151"/>
        <w:gridCol w:w="157"/>
        <w:gridCol w:w="31"/>
        <w:gridCol w:w="129"/>
        <w:gridCol w:w="250"/>
        <w:gridCol w:w="463"/>
        <w:gridCol w:w="145"/>
        <w:gridCol w:w="296"/>
        <w:gridCol w:w="337"/>
        <w:gridCol w:w="370"/>
        <w:gridCol w:w="13"/>
        <w:gridCol w:w="270"/>
        <w:gridCol w:w="865"/>
        <w:gridCol w:w="215"/>
        <w:gridCol w:w="266"/>
        <w:gridCol w:w="639"/>
        <w:gridCol w:w="175"/>
        <w:gridCol w:w="445"/>
        <w:gridCol w:w="91"/>
        <w:gridCol w:w="233"/>
        <w:gridCol w:w="221"/>
        <w:gridCol w:w="270"/>
        <w:gridCol w:w="121"/>
        <w:gridCol w:w="145"/>
        <w:gridCol w:w="810"/>
        <w:gridCol w:w="360"/>
        <w:gridCol w:w="1444"/>
      </w:tblGrid>
      <w:tr w:rsidR="00416742" w:rsidRPr="005E7A5E" w14:paraId="7CC3423C" w14:textId="77777777" w:rsidTr="002E3A14">
        <w:trPr>
          <w:trHeight w:val="206"/>
          <w:jc w:val="center"/>
        </w:trPr>
        <w:tc>
          <w:tcPr>
            <w:tcW w:w="4225" w:type="dxa"/>
            <w:gridSpan w:val="1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92BA81" w14:textId="77777777" w:rsidR="00416742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63" w:name="_Toc192588210"/>
            <w:r w:rsidRPr="00D66A73">
              <w:rPr>
                <w:rFonts w:cstheme="minorHAnsi"/>
                <w:noProof/>
                <w:sz w:val="14"/>
                <w:szCs w:val="14"/>
              </w:rPr>
              <w:lastRenderedPageBreak/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,ASME SEC. VIII Div.1,</w:t>
            </w:r>
            <w:bookmarkEnd w:id="63"/>
          </w:p>
          <w:p w14:paraId="6BF6A0EC" w14:textId="5C09A786" w:rsidR="00416742" w:rsidRPr="00010BF5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                      </w:t>
            </w:r>
            <w:bookmarkStart w:id="64" w:name="_Toc192588211"/>
            <w:r w:rsidRPr="0041674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NACE MR 0175/ISO15156</w:t>
            </w:r>
            <w:bookmarkEnd w:id="64"/>
          </w:p>
        </w:tc>
        <w:tc>
          <w:tcPr>
            <w:tcW w:w="1616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6F885D1E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65" w:name="_Toc192588212"/>
            <w:r w:rsidRPr="005E7A5E">
              <w:rPr>
                <w:rFonts w:cstheme="minorHAnsi"/>
                <w:noProof/>
                <w:sz w:val="16"/>
                <w:szCs w:val="16"/>
              </w:rPr>
              <w:t>Welding Process:</w:t>
            </w:r>
            <w:bookmarkEnd w:id="65"/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804" w:type="dxa"/>
            <w:gridSpan w:val="6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692A94" w14:textId="77777777" w:rsidR="00416742" w:rsidRPr="001713B0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bookmarkStart w:id="66" w:name="_Toc192588213"/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</w:t>
            </w:r>
            <w:r w:rsidRPr="001713B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MAW</w:t>
            </w:r>
            <w:bookmarkEnd w:id="66"/>
          </w:p>
        </w:tc>
        <w:tc>
          <w:tcPr>
            <w:tcW w:w="3150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35226" w14:textId="12FADFF3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bookmarkStart w:id="67" w:name="_Toc192588214"/>
            <w:r>
              <w:rPr>
                <w:rFonts w:asciiTheme="minorBidi" w:hAnsiTheme="minorBidi"/>
                <w:noProof/>
                <w:sz w:val="16"/>
                <w:szCs w:val="16"/>
                <w:rtl/>
              </w:rPr>
              <w:drawing>
                <wp:inline distT="0" distB="0" distL="0" distR="0" wp14:anchorId="3D6E3AC1" wp14:editId="0305974E">
                  <wp:extent cx="1539337" cy="646043"/>
                  <wp:effectExtent l="0" t="0" r="3810" b="190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K-PPL-BV-320-ME-DW-0003-V00-Model_00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4" t="37790" r="7020" b="13031"/>
                          <a:stretch/>
                        </pic:blipFill>
                        <pic:spPr bwMode="auto">
                          <a:xfrm>
                            <a:off x="0" y="0"/>
                            <a:ext cx="1541002" cy="646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67"/>
          </w:p>
        </w:tc>
      </w:tr>
      <w:tr w:rsidR="00416742" w:rsidRPr="005E7A5E" w14:paraId="0BD7E4BA" w14:textId="77777777" w:rsidTr="008A22B6">
        <w:trPr>
          <w:trHeight w:val="260"/>
          <w:jc w:val="center"/>
        </w:trPr>
        <w:tc>
          <w:tcPr>
            <w:tcW w:w="2191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D0EE1B" w14:textId="63000604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68" w:name="_Toc192588215"/>
            <w:r w:rsidRPr="005E7A5E">
              <w:rPr>
                <w:rFonts w:cstheme="minorHAnsi"/>
                <w:noProof/>
                <w:sz w:val="16"/>
                <w:szCs w:val="16"/>
              </w:rPr>
              <w:t xml:space="preserve">WPS No.:      </w:t>
            </w:r>
            <w:r w:rsidRPr="00010BF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11A-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</w:t>
            </w:r>
            <w:bookmarkEnd w:id="68"/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0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7AD2" w14:textId="002FECB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161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B38B2D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69" w:name="_Toc192588216"/>
            <w:r w:rsidRPr="005E7A5E">
              <w:rPr>
                <w:rFonts w:cstheme="minorHAnsi"/>
                <w:noProof/>
                <w:sz w:val="16"/>
                <w:szCs w:val="16"/>
              </w:rPr>
              <w:t>PQR No.:</w:t>
            </w:r>
            <w:bookmarkEnd w:id="69"/>
          </w:p>
        </w:tc>
        <w:tc>
          <w:tcPr>
            <w:tcW w:w="1804" w:type="dxa"/>
            <w:gridSpan w:val="6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EF22BA" w14:textId="41CA118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bookmarkStart w:id="70" w:name="_Toc192588217"/>
            <w:r w:rsidRPr="00C1079A">
              <w:rPr>
                <w:noProof/>
                <w:szCs w:val="22"/>
              </w:rPr>
              <w:drawing>
                <wp:anchor distT="0" distB="0" distL="114300" distR="114300" simplePos="0" relativeHeight="251822080" behindDoc="0" locked="0" layoutInCell="1" allowOverlap="1" wp14:anchorId="17D538E7" wp14:editId="193B7EEE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-54610</wp:posOffset>
                  </wp:positionV>
                  <wp:extent cx="266700" cy="246380"/>
                  <wp:effectExtent l="0" t="0" r="0" b="1270"/>
                  <wp:wrapNone/>
                  <wp:docPr id="34" name="Picture 34" descr="E:\Common\Rev. mark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mon\Rev. mark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PQ-VISTA-102</w:t>
            </w:r>
            <w:bookmarkEnd w:id="70"/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40A32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416742" w:rsidRPr="005E7A5E" w14:paraId="75D766AD" w14:textId="77777777" w:rsidTr="008A22B6">
        <w:trPr>
          <w:trHeight w:val="251"/>
          <w:jc w:val="center"/>
        </w:trPr>
        <w:tc>
          <w:tcPr>
            <w:tcW w:w="4225" w:type="dxa"/>
            <w:gridSpan w:val="1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15E339" w14:textId="6F2B5FAA" w:rsidR="00416742" w:rsidRPr="004D0100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bookmarkStart w:id="71" w:name="_Toc192588218"/>
            <w:r w:rsidRPr="005E7A5E">
              <w:rPr>
                <w:rFonts w:cstheme="minorHAnsi"/>
                <w:noProof/>
                <w:sz w:val="16"/>
                <w:szCs w:val="16"/>
              </w:rPr>
              <w:t>Type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MANUAL □ AUTOMATIC</w:t>
            </w:r>
            <w:bookmarkEnd w:id="71"/>
          </w:p>
          <w:p w14:paraId="4B9C1BB6" w14:textId="54703372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="Univers" w:hAnsi="Univers"/>
                <w:noProof/>
                <w:sz w:val="16"/>
                <w:szCs w:val="16"/>
                <w:rtl/>
                <w:lang w:bidi="fa-IR"/>
              </w:rPr>
            </w:pP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</w:t>
            </w:r>
            <w:bookmarkStart w:id="72" w:name="_Toc192588219"/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 SEMI AUTO</w:t>
            </w:r>
            <w:bookmarkEnd w:id="72"/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</w:t>
            </w:r>
            <w:r w:rsidRPr="004D0100"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 xml:space="preserve">                    </w:t>
            </w:r>
          </w:p>
        </w:tc>
        <w:tc>
          <w:tcPr>
            <w:tcW w:w="1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DFEC1C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73" w:name="_Toc192588220"/>
            <w:r w:rsidRPr="005E7A5E">
              <w:rPr>
                <w:rFonts w:cstheme="minorHAnsi"/>
                <w:noProof/>
                <w:sz w:val="16"/>
                <w:szCs w:val="16"/>
              </w:rPr>
              <w:t>Page :</w:t>
            </w:r>
            <w:bookmarkEnd w:id="73"/>
          </w:p>
        </w:tc>
        <w:tc>
          <w:tcPr>
            <w:tcW w:w="1804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71C397" w14:textId="3E5158F1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bookmarkStart w:id="74" w:name="_Toc192588221"/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of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</w:t>
            </w:r>
            <w:bookmarkEnd w:id="74"/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95464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416742" w:rsidRPr="005E7A5E" w14:paraId="149EF79C" w14:textId="77777777" w:rsidTr="008A22B6">
        <w:trPr>
          <w:trHeight w:val="213"/>
          <w:jc w:val="center"/>
        </w:trPr>
        <w:tc>
          <w:tcPr>
            <w:tcW w:w="4225" w:type="dxa"/>
            <w:gridSpan w:val="15"/>
            <w:vMerge/>
            <w:tcBorders>
              <w:right w:val="single" w:sz="4" w:space="0" w:color="auto"/>
            </w:tcBorders>
            <w:vAlign w:val="center"/>
          </w:tcPr>
          <w:p w14:paraId="66802B73" w14:textId="079F874A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  <w:tc>
          <w:tcPr>
            <w:tcW w:w="161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0FC82C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75" w:name="_Toc192588222"/>
            <w:r w:rsidRPr="005E7A5E">
              <w:rPr>
                <w:rFonts w:cstheme="minorHAnsi"/>
                <w:noProof/>
                <w:sz w:val="16"/>
                <w:szCs w:val="16"/>
              </w:rPr>
              <w:t>Date :</w:t>
            </w:r>
            <w:bookmarkEnd w:id="75"/>
          </w:p>
        </w:tc>
        <w:tc>
          <w:tcPr>
            <w:tcW w:w="1804" w:type="dxa"/>
            <w:gridSpan w:val="6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F2152" w14:textId="4C97EB9A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fa-IR"/>
              </w:rPr>
            </w:pPr>
            <w:bookmarkStart w:id="76" w:name="_Toc192588223"/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5.Mar.2025</w:t>
            </w:r>
            <w:bookmarkEnd w:id="76"/>
          </w:p>
        </w:tc>
        <w:tc>
          <w:tcPr>
            <w:tcW w:w="315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DF865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416742" w:rsidRPr="005E7A5E" w14:paraId="5859F3FD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18DE900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bookmarkStart w:id="77" w:name="_Toc192588224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Joint Design Used(QW-402)</w:t>
            </w:r>
            <w:bookmarkEnd w:id="77"/>
          </w:p>
        </w:tc>
        <w:tc>
          <w:tcPr>
            <w:tcW w:w="5435" w:type="dxa"/>
            <w:gridSpan w:val="1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2C3069DC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bookmarkStart w:id="78" w:name="_Toc192588225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Position(QW-405)</w:t>
            </w:r>
            <w:bookmarkEnd w:id="78"/>
          </w:p>
        </w:tc>
      </w:tr>
      <w:tr w:rsidR="00416742" w:rsidRPr="005E7A5E" w14:paraId="7E9EEFFD" w14:textId="77777777" w:rsidTr="008A22B6">
        <w:trPr>
          <w:trHeight w:val="377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398998" w14:textId="0B4B0640" w:rsidR="00416742" w:rsidRPr="004D0100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79" w:name="_Toc192588226"/>
            <w:r w:rsidRPr="005E7A5E">
              <w:rPr>
                <w:rFonts w:cstheme="minorHAnsi"/>
                <w:noProof/>
                <w:sz w:val="16"/>
                <w:szCs w:val="16"/>
              </w:rPr>
              <w:t>Type of Joint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Fillet Weld</w:t>
            </w:r>
            <w:bookmarkEnd w:id="79"/>
          </w:p>
          <w:p w14:paraId="19F4F507" w14:textId="2C8ADDC3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                             </w:t>
            </w:r>
            <w:bookmarkStart w:id="80" w:name="_Toc192588227"/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Single     □ Double Weld</w:t>
            </w:r>
            <w:bookmarkEnd w:id="80"/>
          </w:p>
        </w:tc>
        <w:tc>
          <w:tcPr>
            <w:tcW w:w="2285" w:type="dxa"/>
            <w:gridSpan w:val="8"/>
            <w:tcBorders>
              <w:left w:val="single" w:sz="4" w:space="0" w:color="auto"/>
              <w:right w:val="nil"/>
            </w:tcBorders>
            <w:vAlign w:val="center"/>
          </w:tcPr>
          <w:p w14:paraId="6568CDE8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Position Of </w:t>
            </w:r>
            <w:r>
              <w:rPr>
                <w:rFonts w:cstheme="minorHAnsi"/>
                <w:noProof/>
                <w:sz w:val="16"/>
                <w:szCs w:val="16"/>
              </w:rPr>
              <w:t>FILLET</w:t>
            </w:r>
            <w:r w:rsidRPr="005E7A5E">
              <w:rPr>
                <w:rFonts w:cstheme="minorHAnsi"/>
                <w:noProof/>
                <w:sz w:val="16"/>
                <w:szCs w:val="16"/>
              </w:rPr>
              <w:t>:</w:t>
            </w:r>
          </w:p>
        </w:tc>
        <w:tc>
          <w:tcPr>
            <w:tcW w:w="3150" w:type="dxa"/>
            <w:gridSpan w:val="6"/>
            <w:tcBorders>
              <w:left w:val="nil"/>
              <w:right w:val="single" w:sz="4" w:space="0" w:color="auto"/>
            </w:tcBorders>
            <w:vAlign w:val="center"/>
          </w:tcPr>
          <w:p w14:paraId="00B01840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</w:tr>
      <w:tr w:rsidR="00416742" w:rsidRPr="005E7A5E" w14:paraId="3CE0F732" w14:textId="77777777" w:rsidTr="008A22B6">
        <w:trPr>
          <w:trHeight w:val="283"/>
          <w:jc w:val="center"/>
        </w:trPr>
        <w:tc>
          <w:tcPr>
            <w:tcW w:w="235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B154C6" w14:textId="1D790B42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Backing:</w:t>
            </w:r>
            <w:r w:rsidRPr="00C1079A">
              <w:rPr>
                <w:noProof/>
                <w:szCs w:val="22"/>
              </w:rPr>
              <w:t xml:space="preserve"> 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DED39" w14:textId="11F80361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Yes         □  No</w:t>
            </w:r>
          </w:p>
        </w:tc>
        <w:tc>
          <w:tcPr>
            <w:tcW w:w="228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4F526D83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Weld Progression:</w:t>
            </w:r>
          </w:p>
        </w:tc>
        <w:tc>
          <w:tcPr>
            <w:tcW w:w="3150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8401135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UP</w:t>
            </w:r>
          </w:p>
        </w:tc>
      </w:tr>
      <w:tr w:rsidR="00416742" w:rsidRPr="005E7A5E" w14:paraId="43582059" w14:textId="77777777" w:rsidTr="008A22B6">
        <w:trPr>
          <w:trHeight w:val="283"/>
          <w:jc w:val="center"/>
        </w:trPr>
        <w:tc>
          <w:tcPr>
            <w:tcW w:w="2034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803F2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Material: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32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C1908" w14:textId="4DD6A3B0" w:rsidR="00416742" w:rsidRPr="005E7A5E" w:rsidRDefault="00416742" w:rsidP="00416742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BASE METAL</w:t>
            </w:r>
          </w:p>
        </w:tc>
        <w:tc>
          <w:tcPr>
            <w:tcW w:w="2285" w:type="dxa"/>
            <w:gridSpan w:val="8"/>
            <w:tcBorders>
              <w:bottom w:val="single" w:sz="4" w:space="0" w:color="auto"/>
              <w:right w:val="nil"/>
            </w:tcBorders>
            <w:vAlign w:val="center"/>
          </w:tcPr>
          <w:p w14:paraId="3C9911A3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Vertical Progression:</w:t>
            </w:r>
          </w:p>
        </w:tc>
        <w:tc>
          <w:tcPr>
            <w:tcW w:w="3150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74669DD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Up        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A8"/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Down</w:t>
            </w:r>
          </w:p>
        </w:tc>
      </w:tr>
      <w:tr w:rsidR="00416742" w:rsidRPr="005E7A5E" w14:paraId="600022B0" w14:textId="77777777" w:rsidTr="008A22B6">
        <w:trPr>
          <w:trHeight w:val="283"/>
          <w:jc w:val="center"/>
        </w:trPr>
        <w:tc>
          <w:tcPr>
            <w:tcW w:w="2351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DDC0BD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 Chiping: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7D44D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□ Yes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No</w:t>
            </w:r>
          </w:p>
        </w:tc>
        <w:tc>
          <w:tcPr>
            <w:tcW w:w="5435" w:type="dxa"/>
            <w:gridSpan w:val="14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</w:tcPr>
          <w:p w14:paraId="0CD845F3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bookmarkStart w:id="81" w:name="_Toc192588228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Postweld Heat Treatment(QW-407)</w:t>
            </w:r>
            <w:bookmarkEnd w:id="81"/>
          </w:p>
        </w:tc>
      </w:tr>
      <w:tr w:rsidR="00416742" w:rsidRPr="005E7A5E" w14:paraId="38C2BD3E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03FA89C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bookmarkStart w:id="82" w:name="_Toc192588229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Base Metals(QW-403)</w:t>
            </w:r>
            <w:bookmarkEnd w:id="82"/>
          </w:p>
        </w:tc>
        <w:tc>
          <w:tcPr>
            <w:tcW w:w="1831" w:type="dxa"/>
            <w:gridSpan w:val="6"/>
            <w:tcBorders>
              <w:right w:val="nil"/>
            </w:tcBorders>
            <w:shd w:val="clear" w:color="auto" w:fill="auto"/>
          </w:tcPr>
          <w:p w14:paraId="25342704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604" w:type="dxa"/>
            <w:gridSpan w:val="8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CC97CB9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416742" w:rsidRPr="005E7A5E" w14:paraId="75795668" w14:textId="77777777" w:rsidTr="008A22B6">
        <w:trPr>
          <w:trHeight w:val="283"/>
          <w:jc w:val="center"/>
        </w:trPr>
        <w:tc>
          <w:tcPr>
            <w:tcW w:w="2222" w:type="dxa"/>
            <w:gridSpan w:val="7"/>
            <w:tcBorders>
              <w:right w:val="nil"/>
            </w:tcBorders>
            <w:vAlign w:val="center"/>
          </w:tcPr>
          <w:p w14:paraId="21E2CCEA" w14:textId="77777777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(1):</w:t>
            </w:r>
          </w:p>
        </w:tc>
        <w:tc>
          <w:tcPr>
            <w:tcW w:w="3138" w:type="dxa"/>
            <w:gridSpan w:val="10"/>
            <w:tcBorders>
              <w:left w:val="nil"/>
            </w:tcBorders>
            <w:vAlign w:val="center"/>
          </w:tcPr>
          <w:p w14:paraId="14DBFB3C" w14:textId="174B5A70" w:rsidR="00416742" w:rsidRPr="005E7A5E" w:rsidRDefault="00416742" w:rsidP="00416742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API 5L X52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1)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,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/PSL2, A-283 C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1)</w:t>
            </w:r>
          </w:p>
        </w:tc>
        <w:tc>
          <w:tcPr>
            <w:tcW w:w="1831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5641F88C" w14:textId="635CE69F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30 min. </w:t>
            </w:r>
          </w:p>
        </w:tc>
        <w:tc>
          <w:tcPr>
            <w:tcW w:w="3604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0533" w14:textId="77777777" w:rsidR="00416742" w:rsidRPr="005E7A5E" w:rsidRDefault="00416742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416742" w:rsidRPr="005E7A5E" w14:paraId="311C0120" w14:textId="77777777" w:rsidTr="008A22B6">
        <w:trPr>
          <w:trHeight w:val="283"/>
          <w:jc w:val="center"/>
        </w:trPr>
        <w:tc>
          <w:tcPr>
            <w:tcW w:w="2222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4AF4CEAA" w14:textId="051430DF" w:rsidR="00416742" w:rsidRPr="005E7A5E" w:rsidRDefault="00416742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(2):</w:t>
            </w:r>
            <w:r w:rsidRPr="00C1079A">
              <w:rPr>
                <w:noProof/>
                <w:szCs w:val="22"/>
              </w:rPr>
              <w:t xml:space="preserve"> </w:t>
            </w:r>
          </w:p>
        </w:tc>
        <w:tc>
          <w:tcPr>
            <w:tcW w:w="3138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2CA92567" w14:textId="086F3A22" w:rsidR="00416742" w:rsidRPr="00CC21F2" w:rsidRDefault="00416742" w:rsidP="00416742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CC21F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A-283 C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(P No. 1 Gr. No. 1)</w:t>
            </w:r>
          </w:p>
        </w:tc>
        <w:tc>
          <w:tcPr>
            <w:tcW w:w="5435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00CAB7E" w14:textId="77777777" w:rsidR="00416742" w:rsidRPr="005E7A5E" w:rsidRDefault="00416742" w:rsidP="00416742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bookmarkStart w:id="83" w:name="_Toc192588230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Preheat(QW-406)</w:t>
            </w:r>
            <w:bookmarkEnd w:id="83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6439A5" w:rsidRPr="005E7A5E" w14:paraId="2059D1A2" w14:textId="77777777" w:rsidTr="004E5E19">
        <w:trPr>
          <w:trHeight w:val="113"/>
          <w:jc w:val="center"/>
        </w:trPr>
        <w:tc>
          <w:tcPr>
            <w:tcW w:w="3064" w:type="dxa"/>
            <w:gridSpan w:val="10"/>
            <w:tcBorders>
              <w:right w:val="nil"/>
            </w:tcBorders>
            <w:vAlign w:val="center"/>
          </w:tcPr>
          <w:p w14:paraId="1A640850" w14:textId="77777777" w:rsidR="006439A5" w:rsidRPr="005E7A5E" w:rsidRDefault="006439A5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Thickness: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0A9F96D2" w14:textId="77777777" w:rsidR="006439A5" w:rsidRPr="005E7A5E" w:rsidRDefault="006439A5" w:rsidP="00416742">
            <w:pPr>
              <w:ind w:left="2"/>
              <w:rPr>
                <w:noProof/>
                <w:sz w:val="16"/>
                <w:szCs w:val="16"/>
              </w:rPr>
            </w:pPr>
            <w:r w:rsidRPr="00107E4D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  <w:tc>
          <w:tcPr>
            <w:tcW w:w="2676" w:type="dxa"/>
            <w:gridSpan w:val="10"/>
            <w:vMerge w:val="restart"/>
            <w:tcBorders>
              <w:right w:val="nil"/>
            </w:tcBorders>
            <w:vAlign w:val="center"/>
          </w:tcPr>
          <w:p w14:paraId="27699AC8" w14:textId="77777777" w:rsidR="006439A5" w:rsidRPr="005E7A5E" w:rsidRDefault="006439A5" w:rsidP="0041674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Preheat Temp(min):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759" w:type="dxa"/>
            <w:gridSpan w:val="4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1963AFBE" w14:textId="77777777" w:rsidR="006439A5" w:rsidRPr="005E7A5E" w:rsidRDefault="006439A5" w:rsidP="0041674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7734F8DE" w14:textId="77777777" w:rsidTr="008A22B6">
        <w:trPr>
          <w:trHeight w:val="112"/>
          <w:jc w:val="center"/>
        </w:trPr>
        <w:tc>
          <w:tcPr>
            <w:tcW w:w="3064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64984222" w14:textId="236254EF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6439A5">
              <w:rPr>
                <w:rFonts w:cstheme="minorHAnsi"/>
                <w:noProof/>
                <w:sz w:val="16"/>
                <w:szCs w:val="16"/>
              </w:rPr>
              <w:t>Qualified Thk. Range: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402DEF43" w14:textId="05E9BFB4" w:rsidR="006439A5" w:rsidRPr="00107E4D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107E4D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  <w:tc>
          <w:tcPr>
            <w:tcW w:w="2676" w:type="dxa"/>
            <w:gridSpan w:val="10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D40C02C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2759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921DC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52BF7DDD" w14:textId="77777777" w:rsidTr="008A22B6">
        <w:trPr>
          <w:trHeight w:val="283"/>
          <w:jc w:val="center"/>
        </w:trPr>
        <w:tc>
          <w:tcPr>
            <w:tcW w:w="3064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0CC03E0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Outside Diameter (Pipe)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--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DBD81EB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2676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0A2DCA2C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  <w:tc>
          <w:tcPr>
            <w:tcW w:w="275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1BD7F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1B616F00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74C6121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bookmarkStart w:id="84" w:name="_Toc192588231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Filler Material(QW-404)</w:t>
            </w:r>
            <w:bookmarkEnd w:id="84"/>
          </w:p>
        </w:tc>
        <w:tc>
          <w:tcPr>
            <w:tcW w:w="5435" w:type="dxa"/>
            <w:gridSpan w:val="14"/>
            <w:shd w:val="pct5" w:color="auto" w:fill="auto"/>
            <w:vAlign w:val="center"/>
          </w:tcPr>
          <w:p w14:paraId="6836DA4B" w14:textId="77777777" w:rsidR="006439A5" w:rsidRPr="005E7A5E" w:rsidRDefault="006439A5" w:rsidP="006439A5">
            <w:pP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Technique(QW-410)</w:t>
            </w:r>
          </w:p>
        </w:tc>
      </w:tr>
      <w:tr w:rsidR="006439A5" w:rsidRPr="005E7A5E" w14:paraId="2B26D98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03EC213B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Specification/ASME SFA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4C379D3" w14:textId="77777777" w:rsidR="006439A5" w:rsidRPr="005E7A5E" w:rsidRDefault="006439A5" w:rsidP="006439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2A255FA2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5" w:type="dxa"/>
            <w:gridSpan w:val="14"/>
            <w:tcBorders>
              <w:right w:val="single" w:sz="4" w:space="0" w:color="auto"/>
            </w:tcBorders>
            <w:vAlign w:val="center"/>
          </w:tcPr>
          <w:p w14:paraId="052D0509" w14:textId="4259324A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String Or Weave Bead: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 &amp;Weave</w:t>
            </w:r>
          </w:p>
        </w:tc>
      </w:tr>
      <w:tr w:rsidR="006439A5" w:rsidRPr="005E7A5E" w14:paraId="727AD73F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0C74C14E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Classification: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762880F5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0AE83CFB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0A7813F9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Multi Or Single Pass: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Multy</w:t>
            </w:r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BA2E012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42B8925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6DA07B61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A. No.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40AA1CDE" w14:textId="77777777" w:rsidR="006439A5" w:rsidRPr="005E7A5E" w:rsidRDefault="006439A5" w:rsidP="006439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59224863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133FF2B5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Single or Multi Electrodes: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174EBD15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0A2B8E67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DD3DB6B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F. No. 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95655A" w14:textId="77777777" w:rsidR="006439A5" w:rsidRPr="005E7A5E" w:rsidRDefault="006439A5" w:rsidP="006439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55DDA21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5" w:type="dxa"/>
            <w:gridSpan w:val="14"/>
            <w:tcBorders>
              <w:right w:val="single" w:sz="4" w:space="0" w:color="auto"/>
            </w:tcBorders>
            <w:vAlign w:val="center"/>
          </w:tcPr>
          <w:p w14:paraId="49C0F2B3" w14:textId="6D802A04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</w:tr>
      <w:tr w:rsidR="006439A5" w:rsidRPr="005E7A5E" w14:paraId="09D6527A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402C2EF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Size Of Filler Metal(mm):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8FD2989" w14:textId="77777777" w:rsidR="006439A5" w:rsidRPr="005E7A5E" w:rsidRDefault="006439A5" w:rsidP="006439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3.25, 4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32F3706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right w:val="nil"/>
            </w:tcBorders>
            <w:vAlign w:val="center"/>
          </w:tcPr>
          <w:p w14:paraId="255EBB3F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Initial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614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E42201A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4BD6EC5E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7E26BB4D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Trade Name: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EC86E3" w14:textId="679AB150" w:rsidR="006439A5" w:rsidRPr="005E7A5E" w:rsidRDefault="006439A5" w:rsidP="006439A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1235F 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42FF8D81" w14:textId="4DB0B670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60E45BF0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Peening:</w:t>
            </w:r>
            <w:r>
              <w:rPr>
                <w:rFonts w:cstheme="minorHAnsi"/>
                <w:noProof/>
                <w:sz w:val="16"/>
                <w:szCs w:val="16"/>
              </w:rPr>
              <w:t>---</w:t>
            </w:r>
          </w:p>
        </w:tc>
        <w:tc>
          <w:tcPr>
            <w:tcW w:w="2614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7EA5E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7DCAEE5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F36B249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Manufacture: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0624FB8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AMA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6991E56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B2D9094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Oscillation: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---</w:t>
            </w:r>
          </w:p>
        </w:tc>
        <w:tc>
          <w:tcPr>
            <w:tcW w:w="2614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E102E3E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6439A5" w:rsidRPr="005E7A5E" w14:paraId="6700CA8D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right w:val="nil"/>
            </w:tcBorders>
            <w:vAlign w:val="center"/>
          </w:tcPr>
          <w:p w14:paraId="6D277113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Flux Trade Name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D29D985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698A8148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5"/>
            <w:vMerge w:val="restart"/>
            <w:shd w:val="pct5" w:color="auto" w:fill="auto"/>
            <w:vAlign w:val="center"/>
          </w:tcPr>
          <w:p w14:paraId="018E8951" w14:textId="77777777" w:rsidR="006439A5" w:rsidRPr="005E7A5E" w:rsidRDefault="006439A5" w:rsidP="006439A5">
            <w:pPr>
              <w:jc w:val="center"/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Gas</w:t>
            </w:r>
          </w:p>
          <w:p w14:paraId="543699F4" w14:textId="77777777" w:rsidR="006439A5" w:rsidRPr="005E7A5E" w:rsidRDefault="006439A5" w:rsidP="006439A5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3695" w:type="dxa"/>
            <w:gridSpan w:val="9"/>
            <w:tcBorders>
              <w:right w:val="single" w:sz="4" w:space="0" w:color="auto"/>
            </w:tcBorders>
            <w:vAlign w:val="center"/>
          </w:tcPr>
          <w:p w14:paraId="4DBD01F4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Perecent Composition</w:t>
            </w:r>
          </w:p>
        </w:tc>
      </w:tr>
      <w:tr w:rsidR="006439A5" w:rsidRPr="005E7A5E" w14:paraId="037BCE7F" w14:textId="77777777" w:rsidTr="008A22B6">
        <w:trPr>
          <w:trHeight w:val="283"/>
          <w:jc w:val="center"/>
        </w:trPr>
        <w:tc>
          <w:tcPr>
            <w:tcW w:w="3209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2467660E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Dry Temp. Of Flux: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C2F0F7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2AA31151" w14:textId="77777777" w:rsidR="006439A5" w:rsidRPr="005E7A5E" w:rsidRDefault="006439A5" w:rsidP="006439A5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5"/>
            <w:vMerge/>
            <w:shd w:val="pct5" w:color="auto" w:fill="auto"/>
          </w:tcPr>
          <w:p w14:paraId="4CDC253F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81" w:type="dxa"/>
            <w:gridSpan w:val="6"/>
            <w:vAlign w:val="center"/>
          </w:tcPr>
          <w:p w14:paraId="348DAD0A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3A343997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444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0923159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6"/>
                <w:szCs w:val="16"/>
              </w:rPr>
            </w:pPr>
            <w:bookmarkStart w:id="85" w:name="_Toc192588232"/>
            <w:r w:rsidRPr="005E7A5E">
              <w:rPr>
                <w:rFonts w:cstheme="minorHAnsi"/>
                <w:noProof/>
                <w:sz w:val="16"/>
                <w:szCs w:val="16"/>
              </w:rPr>
              <w:t>Flow Rate</w:t>
            </w:r>
            <w:bookmarkEnd w:id="85"/>
          </w:p>
        </w:tc>
      </w:tr>
      <w:tr w:rsidR="006439A5" w:rsidRPr="005E7A5E" w14:paraId="115719D3" w14:textId="77777777" w:rsidTr="008A22B6">
        <w:trPr>
          <w:trHeight w:val="283"/>
          <w:jc w:val="center"/>
        </w:trPr>
        <w:tc>
          <w:tcPr>
            <w:tcW w:w="5360" w:type="dxa"/>
            <w:gridSpan w:val="17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FAD833A" w14:textId="77777777" w:rsidR="006439A5" w:rsidRPr="005E7A5E" w:rsidRDefault="006439A5" w:rsidP="006439A5">
            <w:pPr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Tungsten Electrode</w:t>
            </w:r>
          </w:p>
        </w:tc>
        <w:tc>
          <w:tcPr>
            <w:tcW w:w="1740" w:type="dxa"/>
            <w:gridSpan w:val="5"/>
            <w:tcBorders>
              <w:bottom w:val="single" w:sz="4" w:space="0" w:color="auto"/>
            </w:tcBorders>
            <w:vAlign w:val="center"/>
          </w:tcPr>
          <w:p w14:paraId="7E902A08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Shielding Gas(ES)</w:t>
            </w:r>
          </w:p>
        </w:tc>
        <w:tc>
          <w:tcPr>
            <w:tcW w:w="1081" w:type="dxa"/>
            <w:gridSpan w:val="6"/>
            <w:tcBorders>
              <w:bottom w:val="single" w:sz="4" w:space="0" w:color="auto"/>
            </w:tcBorders>
            <w:vAlign w:val="center"/>
          </w:tcPr>
          <w:p w14:paraId="7BA96D50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DD3925F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8A3072D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6439A5" w:rsidRPr="005E7A5E" w14:paraId="4B4A70F4" w14:textId="77777777" w:rsidTr="008A22B6">
        <w:trPr>
          <w:trHeight w:val="215"/>
          <w:jc w:val="center"/>
        </w:trPr>
        <w:tc>
          <w:tcPr>
            <w:tcW w:w="1124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55866A46" w14:textId="77777777" w:rsidR="006439A5" w:rsidRPr="005E7A5E" w:rsidRDefault="006439A5" w:rsidP="006439A5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T</w:t>
            </w:r>
            <w:r w:rsidRPr="005E7A5E">
              <w:rPr>
                <w:rFonts w:ascii="Calibri" w:eastAsia="Calibri" w:hAnsi="Calibri" w:cs="Calibri"/>
                <w:spacing w:val="1"/>
                <w:position w:val="1"/>
                <w:sz w:val="16"/>
                <w:szCs w:val="16"/>
              </w:rPr>
              <w:t>y</w:t>
            </w:r>
            <w:r w:rsidRPr="005E7A5E">
              <w:rPr>
                <w:rFonts w:ascii="Calibri" w:eastAsia="Calibri" w:hAnsi="Calibri" w:cs="Calibri"/>
                <w:spacing w:val="-1"/>
                <w:position w:val="1"/>
                <w:sz w:val="16"/>
                <w:szCs w:val="16"/>
              </w:rPr>
              <w:t>p</w:t>
            </w:r>
            <w:r w:rsidRPr="005E7A5E">
              <w:rPr>
                <w:rFonts w:ascii="Calibri" w:eastAsia="Calibri" w:hAnsi="Calibri" w:cs="Calibri"/>
                <w:spacing w:val="-2"/>
                <w:position w:val="1"/>
                <w:sz w:val="16"/>
                <w:szCs w:val="16"/>
              </w:rPr>
              <w:t>e</w:t>
            </w: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:</w:t>
            </w:r>
          </w:p>
        </w:tc>
        <w:tc>
          <w:tcPr>
            <w:tcW w:w="4236" w:type="dxa"/>
            <w:gridSpan w:val="15"/>
            <w:tcBorders>
              <w:left w:val="nil"/>
              <w:bottom w:val="single" w:sz="4" w:space="0" w:color="000000" w:themeColor="text1"/>
            </w:tcBorders>
          </w:tcPr>
          <w:p w14:paraId="20A7E93B" w14:textId="77777777" w:rsidR="006439A5" w:rsidRPr="005E7A5E" w:rsidRDefault="006439A5" w:rsidP="006439A5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3"/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5"/>
            <w:vAlign w:val="center"/>
          </w:tcPr>
          <w:p w14:paraId="64AB4231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Trailing Gas(ES)</w:t>
            </w:r>
          </w:p>
        </w:tc>
        <w:tc>
          <w:tcPr>
            <w:tcW w:w="1081" w:type="dxa"/>
            <w:gridSpan w:val="6"/>
            <w:vAlign w:val="center"/>
          </w:tcPr>
          <w:p w14:paraId="19172FC3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29901D24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8BAA4A1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6439A5" w:rsidRPr="005E7A5E" w14:paraId="2EC97AE5" w14:textId="77777777" w:rsidTr="008A22B6">
        <w:trPr>
          <w:trHeight w:val="170"/>
          <w:jc w:val="center"/>
        </w:trPr>
        <w:tc>
          <w:tcPr>
            <w:tcW w:w="112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1DC30E3" w14:textId="77777777" w:rsidR="006439A5" w:rsidRPr="005E7A5E" w:rsidRDefault="006439A5" w:rsidP="006439A5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 w:rsidRPr="005E7A5E">
              <w:rPr>
                <w:rFonts w:ascii="Calibri" w:eastAsia="Calibri" w:hAnsi="Calibri" w:cs="Calibri"/>
                <w:spacing w:val="-1"/>
                <w:sz w:val="16"/>
                <w:szCs w:val="16"/>
              </w:rPr>
              <w:t>iz</w:t>
            </w:r>
            <w:r w:rsidRPr="005E7A5E">
              <w:rPr>
                <w:rFonts w:ascii="Calibri" w:eastAsia="Calibri" w:hAnsi="Calibri" w:cs="Calibri"/>
                <w:sz w:val="16"/>
                <w:szCs w:val="16"/>
              </w:rPr>
              <w:t>e:</w:t>
            </w:r>
          </w:p>
        </w:tc>
        <w:tc>
          <w:tcPr>
            <w:tcW w:w="423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74C2BAF" w14:textId="77777777" w:rsidR="006439A5" w:rsidRPr="005E7A5E" w:rsidRDefault="006439A5" w:rsidP="006439A5">
            <w:pPr>
              <w:tabs>
                <w:tab w:val="left" w:pos="960"/>
              </w:tabs>
              <w:ind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034D3C2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Gas(ES)</w:t>
            </w:r>
          </w:p>
        </w:tc>
        <w:tc>
          <w:tcPr>
            <w:tcW w:w="10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AC9BB5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E4D9E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54583A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6439A5" w:rsidRPr="005E7A5E" w14:paraId="791B1883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27C6429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  <w:bookmarkStart w:id="86" w:name="_Toc192588233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Redry Electrode</w:t>
            </w:r>
            <w: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 (Acc. to electrode manufacturer)</w:t>
            </w:r>
            <w:bookmarkEnd w:id="86"/>
            <w: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6439A5" w:rsidRPr="005E7A5E" w14:paraId="3A54B8FF" w14:textId="77777777" w:rsidTr="008A22B6">
        <w:trPr>
          <w:trHeight w:val="283"/>
          <w:jc w:val="center"/>
        </w:trPr>
        <w:tc>
          <w:tcPr>
            <w:tcW w:w="1883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884C76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6"/>
                <w:szCs w:val="16"/>
              </w:rPr>
            </w:pPr>
            <w:bookmarkStart w:id="87" w:name="_Toc192588234"/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  <w:bookmarkEnd w:id="87"/>
          </w:p>
        </w:tc>
        <w:tc>
          <w:tcPr>
            <w:tcW w:w="347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EA0071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bookmarkStart w:id="88" w:name="_Toc192588235"/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300-350°C</w:t>
            </w:r>
            <w:bookmarkEnd w:id="88"/>
          </w:p>
        </w:tc>
        <w:tc>
          <w:tcPr>
            <w:tcW w:w="112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E1FC406" w14:textId="77777777" w:rsidR="006439A5" w:rsidRPr="005E7A5E" w:rsidRDefault="006439A5" w:rsidP="006439A5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</w:p>
        </w:tc>
        <w:tc>
          <w:tcPr>
            <w:tcW w:w="431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FCCE7" w14:textId="77777777" w:rsidR="006439A5" w:rsidRPr="005E7A5E" w:rsidRDefault="006439A5" w:rsidP="006439A5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2HR</w:t>
            </w:r>
          </w:p>
        </w:tc>
      </w:tr>
      <w:tr w:rsidR="006439A5" w:rsidRPr="005E7A5E" w14:paraId="31C45DDB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F49EADF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bookmarkStart w:id="89" w:name="_Toc192588236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Electrical Characteristics(QW-409)</w:t>
            </w:r>
            <w:bookmarkEnd w:id="89"/>
          </w:p>
        </w:tc>
      </w:tr>
      <w:tr w:rsidR="006439A5" w:rsidRPr="005E7A5E" w14:paraId="1574D776" w14:textId="77777777" w:rsidTr="008A22B6">
        <w:trPr>
          <w:trHeight w:val="283"/>
          <w:jc w:val="center"/>
        </w:trPr>
        <w:tc>
          <w:tcPr>
            <w:tcW w:w="71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51632A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No.</w:t>
            </w:r>
          </w:p>
        </w:tc>
        <w:tc>
          <w:tcPr>
            <w:tcW w:w="10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561C79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Process</w:t>
            </w:r>
          </w:p>
        </w:tc>
        <w:tc>
          <w:tcPr>
            <w:tcW w:w="1713" w:type="dxa"/>
            <w:gridSpan w:val="9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88F1C1C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Fillter Metal</w:t>
            </w:r>
          </w:p>
        </w:tc>
        <w:tc>
          <w:tcPr>
            <w:tcW w:w="3150" w:type="dxa"/>
            <w:gridSpan w:val="9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3622F4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Current</w:t>
            </w:r>
          </w:p>
        </w:tc>
        <w:tc>
          <w:tcPr>
            <w:tcW w:w="1260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14:paraId="455573C5" w14:textId="77777777" w:rsidR="006439A5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</w:p>
          <w:p w14:paraId="68E7E11A" w14:textId="04C7F6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Max. each pass thickness (mm)</w:t>
            </w:r>
          </w:p>
        </w:tc>
        <w:tc>
          <w:tcPr>
            <w:tcW w:w="1076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598376DC" w14:textId="77777777" w:rsidR="006439A5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Travel Speed </w:t>
            </w:r>
          </w:p>
          <w:p w14:paraId="17433101" w14:textId="2B4F794D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(Cm/Min)</w:t>
            </w:r>
          </w:p>
        </w:tc>
        <w:tc>
          <w:tcPr>
            <w:tcW w:w="180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B382F4" w14:textId="6A3891ED" w:rsidR="006439A5" w:rsidRDefault="006439A5" w:rsidP="006439A5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Max. Heat Input</w:t>
            </w:r>
          </w:p>
          <w:p w14:paraId="5BB3A2AE" w14:textId="77777777" w:rsidR="006439A5" w:rsidRPr="005E7A5E" w:rsidRDefault="006439A5" w:rsidP="006439A5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(J/mm)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6439A5" w:rsidRPr="005E7A5E" w14:paraId="503B44F1" w14:textId="77777777" w:rsidTr="008A22B6">
        <w:trPr>
          <w:trHeight w:val="283"/>
          <w:jc w:val="center"/>
        </w:trPr>
        <w:tc>
          <w:tcPr>
            <w:tcW w:w="71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7A9313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690522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809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AF6E342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Class</w:t>
            </w:r>
          </w:p>
        </w:tc>
        <w:tc>
          <w:tcPr>
            <w:tcW w:w="904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4548924" w14:textId="77777777" w:rsidR="006439A5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Dia.</w:t>
            </w:r>
          </w:p>
          <w:p w14:paraId="6C794932" w14:textId="644CE0AF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(mm)</w:t>
            </w:r>
          </w:p>
        </w:tc>
        <w:tc>
          <w:tcPr>
            <w:tcW w:w="990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3F9E480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Polar</w:t>
            </w:r>
          </w:p>
        </w:tc>
        <w:tc>
          <w:tcPr>
            <w:tcW w:w="108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4BFB42E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Amp.s Range (A)</w:t>
            </w:r>
          </w:p>
        </w:tc>
        <w:tc>
          <w:tcPr>
            <w:tcW w:w="1080" w:type="dxa"/>
            <w:gridSpan w:val="3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700C98" w14:textId="77777777" w:rsidR="006439A5" w:rsidRPr="005E7A5E" w:rsidRDefault="006439A5" w:rsidP="006439A5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Volts Range (V)</w:t>
            </w:r>
          </w:p>
        </w:tc>
        <w:tc>
          <w:tcPr>
            <w:tcW w:w="1260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0AA012CA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76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302DDB08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80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FD949E" w14:textId="2013BC5C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6439A5" w:rsidRPr="005E7A5E" w14:paraId="77C1B948" w14:textId="77777777" w:rsidTr="008A22B6">
        <w:trPr>
          <w:trHeight w:val="283"/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BFB3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6E9F4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0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A0AC3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B9B82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97457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0E43A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100-140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6EDE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18-22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A26C4" w14:textId="0B6398DD" w:rsidR="006439A5" w:rsidRPr="005E7A5E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DF427" w14:textId="0B949A97" w:rsidR="006439A5" w:rsidRPr="005E7A5E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319B" w14:textId="100C0163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1848</w:t>
            </w:r>
          </w:p>
        </w:tc>
      </w:tr>
      <w:tr w:rsidR="006439A5" w:rsidRPr="005E7A5E" w14:paraId="73015D88" w14:textId="77777777" w:rsidTr="008A22B6">
        <w:trPr>
          <w:trHeight w:val="283"/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EE0547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F4D5408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09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49D6537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04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540AC32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1AE35D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B914185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120-140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E8B8A3F" w14:textId="77777777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20-24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A436157" w14:textId="06EC057E" w:rsidR="006439A5" w:rsidRPr="005E7A5E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7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49189AE" w14:textId="2AFBFA3D" w:rsidR="006439A5" w:rsidRPr="005E7A5E" w:rsidRDefault="006439A5" w:rsidP="006439A5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5FA00E6" w14:textId="21116D0F" w:rsidR="006439A5" w:rsidRPr="005E7A5E" w:rsidRDefault="006439A5" w:rsidP="006439A5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2016</w:t>
            </w:r>
          </w:p>
        </w:tc>
      </w:tr>
      <w:tr w:rsidR="006439A5" w:rsidRPr="005E7A5E" w14:paraId="16DF0877" w14:textId="77777777" w:rsidTr="004D0100">
        <w:trPr>
          <w:trHeight w:val="283"/>
          <w:jc w:val="center"/>
        </w:trPr>
        <w:tc>
          <w:tcPr>
            <w:tcW w:w="10795" w:type="dxa"/>
            <w:gridSpan w:val="31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66E0C6A" w14:textId="77777777" w:rsidR="006439A5" w:rsidRPr="005E7A5E" w:rsidRDefault="006439A5" w:rsidP="006439A5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6"/>
                <w:szCs w:val="16"/>
              </w:rPr>
            </w:pPr>
            <w:bookmarkStart w:id="90" w:name="_Toc192588237"/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Welding  Sequence</w:t>
            </w:r>
            <w:bookmarkEnd w:id="90"/>
          </w:p>
        </w:tc>
      </w:tr>
      <w:tr w:rsidR="006439A5" w:rsidRPr="005E7A5E" w14:paraId="50729831" w14:textId="77777777" w:rsidTr="008A22B6">
        <w:trPr>
          <w:trHeight w:val="283"/>
          <w:jc w:val="center"/>
        </w:trPr>
        <w:tc>
          <w:tcPr>
            <w:tcW w:w="3842" w:type="dxa"/>
            <w:gridSpan w:val="13"/>
            <w:tcBorders>
              <w:right w:val="nil"/>
            </w:tcBorders>
          </w:tcPr>
          <w:p w14:paraId="05547B6D" w14:textId="77777777" w:rsidR="006439A5" w:rsidRPr="005E7A5E" w:rsidRDefault="006439A5" w:rsidP="006439A5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Cleaning &amp; Assembling      </w:t>
            </w:r>
          </w:p>
          <w:p w14:paraId="150FAEEF" w14:textId="77777777" w:rsidR="006439A5" w:rsidRPr="005E7A5E" w:rsidRDefault="006439A5" w:rsidP="006439A5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Root Pass</w:t>
            </w:r>
          </w:p>
          <w:p w14:paraId="15B6D25B" w14:textId="025C236B" w:rsidR="006439A5" w:rsidRPr="005E7A5E" w:rsidRDefault="006439A5" w:rsidP="006439A5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Filling cap</w:t>
            </w:r>
          </w:p>
        </w:tc>
        <w:tc>
          <w:tcPr>
            <w:tcW w:w="3582" w:type="dxa"/>
            <w:gridSpan w:val="11"/>
            <w:tcBorders>
              <w:left w:val="nil"/>
              <w:right w:val="nil"/>
            </w:tcBorders>
          </w:tcPr>
          <w:p w14:paraId="21B0A422" w14:textId="51C8453E" w:rsidR="006439A5" w:rsidRPr="005E7A5E" w:rsidRDefault="006439A5" w:rsidP="006439A5">
            <w:pPr>
              <w:ind w:left="720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4.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Grinding &amp; Brushing</w:t>
            </w:r>
          </w:p>
        </w:tc>
        <w:tc>
          <w:tcPr>
            <w:tcW w:w="3371" w:type="dxa"/>
            <w:gridSpan w:val="7"/>
            <w:tcBorders>
              <w:left w:val="nil"/>
              <w:right w:val="single" w:sz="4" w:space="0" w:color="auto"/>
            </w:tcBorders>
          </w:tcPr>
          <w:p w14:paraId="1095733D" w14:textId="1F68B117" w:rsidR="006439A5" w:rsidRPr="00CB5DFF" w:rsidRDefault="006439A5" w:rsidP="006439A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CB5DFF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MT 100%</w:t>
            </w:r>
          </w:p>
        </w:tc>
      </w:tr>
    </w:tbl>
    <w:p w14:paraId="10009EE2" w14:textId="6C7ACB85" w:rsidR="008275CD" w:rsidRDefault="00CB5DFF" w:rsidP="00D315F4">
      <w:pPr>
        <w:bidi/>
        <w:rPr>
          <w:rtl/>
        </w:rPr>
      </w:pPr>
      <w:r w:rsidRPr="00C1079A">
        <w:rPr>
          <w:noProof/>
          <w:szCs w:val="22"/>
        </w:rPr>
        <w:drawing>
          <wp:anchor distT="0" distB="0" distL="114300" distR="114300" simplePos="0" relativeHeight="251815936" behindDoc="0" locked="0" layoutInCell="1" allowOverlap="1" wp14:anchorId="7B81C0EF" wp14:editId="742C2203">
            <wp:simplePos x="0" y="0"/>
            <wp:positionH relativeFrom="column">
              <wp:posOffset>-676275</wp:posOffset>
            </wp:positionH>
            <wp:positionV relativeFrom="paragraph">
              <wp:posOffset>-387350</wp:posOffset>
            </wp:positionV>
            <wp:extent cx="266700" cy="246944"/>
            <wp:effectExtent l="0" t="0" r="0" b="1270"/>
            <wp:wrapNone/>
            <wp:docPr id="36" name="Picture 36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9A">
        <w:rPr>
          <w:noProof/>
          <w:szCs w:val="22"/>
        </w:rPr>
        <w:drawing>
          <wp:anchor distT="0" distB="0" distL="114300" distR="114300" simplePos="0" relativeHeight="251813888" behindDoc="0" locked="0" layoutInCell="1" allowOverlap="1" wp14:anchorId="793084C2" wp14:editId="0ABB3F8F">
            <wp:simplePos x="0" y="0"/>
            <wp:positionH relativeFrom="column">
              <wp:posOffset>-659130</wp:posOffset>
            </wp:positionH>
            <wp:positionV relativeFrom="paragraph">
              <wp:posOffset>-4923790</wp:posOffset>
            </wp:positionV>
            <wp:extent cx="266700" cy="246944"/>
            <wp:effectExtent l="0" t="0" r="0" b="1270"/>
            <wp:wrapNone/>
            <wp:docPr id="35" name="Picture 35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9A">
        <w:rPr>
          <w:noProof/>
          <w:szCs w:val="22"/>
        </w:rPr>
        <w:drawing>
          <wp:anchor distT="0" distB="0" distL="114300" distR="114300" simplePos="0" relativeHeight="251809792" behindDoc="0" locked="0" layoutInCell="1" allowOverlap="1" wp14:anchorId="20CE5907" wp14:editId="2380C0C1">
            <wp:simplePos x="0" y="0"/>
            <wp:positionH relativeFrom="column">
              <wp:posOffset>-697230</wp:posOffset>
            </wp:positionH>
            <wp:positionV relativeFrom="paragraph">
              <wp:posOffset>-5796280</wp:posOffset>
            </wp:positionV>
            <wp:extent cx="266700" cy="246944"/>
            <wp:effectExtent l="0" t="0" r="0" b="1270"/>
            <wp:wrapNone/>
            <wp:docPr id="33" name="Picture 33" descr="E:\Common\Rev. mark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\Rev. mark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8AC46" w14:textId="2C985ED5" w:rsidR="008275CD" w:rsidRDefault="008275CD">
      <w:pPr>
        <w:rPr>
          <w:rtl/>
        </w:rPr>
      </w:pPr>
      <w:r>
        <w:rPr>
          <w:rtl/>
        </w:rPr>
        <w:br w:type="page"/>
      </w:r>
    </w:p>
    <w:p w14:paraId="02955164" w14:textId="40DC77ED" w:rsidR="00D72157" w:rsidRDefault="00D72157" w:rsidP="00D7215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B2D09F0" wp14:editId="4D483B8A">
            <wp:simplePos x="0" y="0"/>
            <wp:positionH relativeFrom="margin">
              <wp:posOffset>383540</wp:posOffset>
            </wp:positionH>
            <wp:positionV relativeFrom="margin">
              <wp:posOffset>-2540</wp:posOffset>
            </wp:positionV>
            <wp:extent cx="5064125" cy="7380605"/>
            <wp:effectExtent l="0" t="0" r="317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Q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8274" w14:textId="6EA672F7" w:rsidR="008275CD" w:rsidRDefault="008275CD" w:rsidP="00D72157">
      <w:pPr>
        <w:jc w:val="center"/>
        <w:rPr>
          <w:rtl/>
        </w:rPr>
      </w:pPr>
      <w:r w:rsidRPr="00D72157">
        <w:rPr>
          <w:rtl/>
        </w:rPr>
        <w:br w:type="page"/>
      </w:r>
      <w:r w:rsidR="00684D81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9CAAAB" wp14:editId="449CAB5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874969" cy="7772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" r="2971" b="3181"/>
                    <a:stretch/>
                  </pic:blipFill>
                  <pic:spPr bwMode="auto">
                    <a:xfrm>
                      <a:off x="0" y="0"/>
                      <a:ext cx="587496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 w:rsidR="00684D81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75B7BAB" wp14:editId="17AC8EE7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17909" cy="777240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3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5827" r="2838"/>
                    <a:stretch/>
                  </pic:blipFill>
                  <pic:spPr bwMode="auto">
                    <a:xfrm>
                      <a:off x="0" y="0"/>
                      <a:ext cx="551790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  <w:r w:rsidR="00D72157"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2F8B6D2C" wp14:editId="78A50BDE">
            <wp:simplePos x="0" y="0"/>
            <wp:positionH relativeFrom="leftMargin">
              <wp:align>right</wp:align>
            </wp:positionH>
            <wp:positionV relativeFrom="paragraph">
              <wp:posOffset>27940</wp:posOffset>
            </wp:positionV>
            <wp:extent cx="194791" cy="161925"/>
            <wp:effectExtent l="0" t="0" r="0" b="0"/>
            <wp:wrapNone/>
            <wp:docPr id="832100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00126" name="Picture 8321001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57">
        <w:rPr>
          <w:noProof/>
        </w:rPr>
        <w:drawing>
          <wp:inline distT="0" distB="0" distL="0" distR="0" wp14:anchorId="76E53E0C" wp14:editId="0B37D9A3">
            <wp:extent cx="5174901" cy="6724075"/>
            <wp:effectExtent l="0" t="0" r="6985" b="635"/>
            <wp:docPr id="1099889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36" cy="67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0164" w14:textId="2EEAE148" w:rsidR="008275CD" w:rsidRDefault="00684D81">
      <w:pPr>
        <w:rPr>
          <w:rtl/>
        </w:rPr>
      </w:pPr>
      <w:r>
        <w:rPr>
          <w:b/>
          <w:bCs/>
          <w:noProof/>
          <w:kern w:val="32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3D1589B" wp14:editId="179510BE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66578" cy="7772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4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4268" b="1332"/>
                    <a:stretch/>
                  </pic:blipFill>
                  <pic:spPr bwMode="auto">
                    <a:xfrm>
                      <a:off x="0" y="0"/>
                      <a:ext cx="5566578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288783B7" w14:textId="5F29C693" w:rsidR="008275CD" w:rsidRDefault="00684D8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B3F1A2" wp14:editId="7EE813F8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95841" cy="777240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 5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" r="2971"/>
                    <a:stretch/>
                  </pic:blipFill>
                  <pic:spPr bwMode="auto">
                    <a:xfrm>
                      <a:off x="0" y="0"/>
                      <a:ext cx="5595841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0C6F7928" w14:textId="00D9DC0C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9744" behindDoc="1" locked="0" layoutInCell="1" allowOverlap="1" wp14:anchorId="40DB713B" wp14:editId="49DEEAC9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42014" cy="77724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6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857" b="1439"/>
                    <a:stretch/>
                  </pic:blipFill>
                  <pic:spPr bwMode="auto">
                    <a:xfrm>
                      <a:off x="0" y="0"/>
                      <a:ext cx="5642014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3D81" w14:textId="294C379B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1792" behindDoc="1" locked="0" layoutInCell="1" allowOverlap="1" wp14:anchorId="6BFE0208" wp14:editId="0B641A6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5835" cy="7772400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7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" r="2743" b="1474"/>
                    <a:stretch/>
                  </pic:blipFill>
                  <pic:spPr bwMode="auto">
                    <a:xfrm>
                      <a:off x="0" y="0"/>
                      <a:ext cx="565583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FE14C" w14:textId="60579B3E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3840" behindDoc="1" locked="0" layoutInCell="1" allowOverlap="1" wp14:anchorId="1BEB89EB" wp14:editId="3BDD088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9476" cy="7772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8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629" b="1522"/>
                    <a:stretch/>
                  </pic:blipFill>
                  <pic:spPr bwMode="auto">
                    <a:xfrm>
                      <a:off x="0" y="0"/>
                      <a:ext cx="5659476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3153F" w14:textId="1528852F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5888" behindDoc="1" locked="0" layoutInCell="1" allowOverlap="1" wp14:anchorId="4E8A1817" wp14:editId="2C1AB82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0262" cy="77724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9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r="3200" b="1524"/>
                    <a:stretch/>
                  </pic:blipFill>
                  <pic:spPr bwMode="auto">
                    <a:xfrm>
                      <a:off x="0" y="0"/>
                      <a:ext cx="565026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35D4" w14:textId="755D5DDD" w:rsidR="00D315F4" w:rsidRDefault="00E83D08" w:rsidP="00BD3FE4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9E6DC07" wp14:editId="1CEAC0CB">
            <wp:simplePos x="731520" y="2331720"/>
            <wp:positionH relativeFrom="margin">
              <wp:align>center</wp:align>
            </wp:positionH>
            <wp:positionV relativeFrom="margin">
              <wp:align>top</wp:align>
            </wp:positionV>
            <wp:extent cx="5485130" cy="7772400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 10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/>
                    <a:stretch/>
                  </pic:blipFill>
                  <pic:spPr bwMode="auto">
                    <a:xfrm>
                      <a:off x="0" y="0"/>
                      <a:ext cx="548513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5F4" w:rsidSect="003757BC">
      <w:pgSz w:w="11907" w:h="16840" w:code="9"/>
      <w:pgMar w:top="1872" w:right="1152" w:bottom="1080" w:left="1152" w:header="53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F33B3" w14:textId="77777777" w:rsidR="00DC47BE" w:rsidRDefault="00DC47BE">
      <w:r>
        <w:separator/>
      </w:r>
    </w:p>
  </w:endnote>
  <w:endnote w:type="continuationSeparator" w:id="0">
    <w:p w14:paraId="4413C6C3" w14:textId="77777777" w:rsidR="00DC47BE" w:rsidRDefault="00DC4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FD248" w14:textId="77777777" w:rsidR="006D5005" w:rsidRDefault="006D5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E7E0" w14:textId="77777777" w:rsidR="00C1079A" w:rsidRPr="00FA4185" w:rsidRDefault="00C1079A" w:rsidP="00E75943">
    <w:pPr>
      <w:ind w:right="-28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BB01B" w14:textId="77777777" w:rsidR="006D5005" w:rsidRDefault="006D500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53CFD" w14:textId="77777777" w:rsidR="00C1079A" w:rsidRPr="009279B4" w:rsidRDefault="00C1079A" w:rsidP="00927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38EC3" w14:textId="77777777" w:rsidR="00DC47BE" w:rsidRDefault="00DC47BE">
      <w:r>
        <w:separator/>
      </w:r>
    </w:p>
  </w:footnote>
  <w:footnote w:type="continuationSeparator" w:id="0">
    <w:p w14:paraId="6E04AD9A" w14:textId="77777777" w:rsidR="00DC47BE" w:rsidRDefault="00DC4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AD9A" w14:textId="77777777" w:rsidR="006D5005" w:rsidRDefault="006D5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6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44"/>
      <w:gridCol w:w="567"/>
      <w:gridCol w:w="711"/>
      <w:gridCol w:w="900"/>
      <w:gridCol w:w="540"/>
      <w:gridCol w:w="720"/>
      <w:gridCol w:w="900"/>
      <w:gridCol w:w="810"/>
      <w:gridCol w:w="843"/>
      <w:gridCol w:w="1830"/>
    </w:tblGrid>
    <w:tr w:rsidR="00C1079A" w:rsidRPr="008C593B" w14:paraId="7DF01D95" w14:textId="77777777" w:rsidTr="00B33447">
      <w:trPr>
        <w:cantSplit/>
        <w:trHeight w:val="1843"/>
        <w:jc w:val="center"/>
      </w:trPr>
      <w:tc>
        <w:tcPr>
          <w:tcW w:w="2844" w:type="dxa"/>
          <w:tcBorders>
            <w:top w:val="single" w:sz="12" w:space="0" w:color="auto"/>
            <w:left w:val="single" w:sz="12" w:space="0" w:color="auto"/>
          </w:tcBorders>
        </w:tcPr>
        <w:p w14:paraId="1BB3A1B8" w14:textId="5846F162" w:rsidR="00C1079A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</w:rPr>
          </w:pP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0288" behindDoc="0" locked="0" layoutInCell="1" allowOverlap="1" wp14:anchorId="2BB3C42D" wp14:editId="2AA5A0F6">
                <wp:simplePos x="0" y="0"/>
                <wp:positionH relativeFrom="column">
                  <wp:posOffset>621030</wp:posOffset>
                </wp:positionH>
                <wp:positionV relativeFrom="paragraph">
                  <wp:posOffset>132715</wp:posOffset>
                </wp:positionV>
                <wp:extent cx="430383" cy="314325"/>
                <wp:effectExtent l="0" t="0" r="8255" b="0"/>
                <wp:wrapNone/>
                <wp:docPr id="155517128" name="Picture 155517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383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19F7C903" wp14:editId="481CC91E">
                <wp:simplePos x="0" y="0"/>
                <wp:positionH relativeFrom="column">
                  <wp:posOffset>1096645</wp:posOffset>
                </wp:positionH>
                <wp:positionV relativeFrom="paragraph">
                  <wp:posOffset>133985</wp:posOffset>
                </wp:positionV>
                <wp:extent cx="581009" cy="342900"/>
                <wp:effectExtent l="0" t="0" r="0" b="0"/>
                <wp:wrapNone/>
                <wp:docPr id="573436401" name="Picture 573436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0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B2E0C">
            <w:rPr>
              <w:rFonts w:cs="Arial"/>
              <w:b w:val="0"/>
              <w:bCs/>
              <w:noProof/>
              <w:szCs w:val="16"/>
            </w:rPr>
            <w:drawing>
              <wp:anchor distT="0" distB="0" distL="114300" distR="114300" simplePos="0" relativeHeight="251661312" behindDoc="0" locked="0" layoutInCell="1" allowOverlap="1" wp14:anchorId="310E36D8" wp14:editId="095ABE56">
                <wp:simplePos x="0" y="0"/>
                <wp:positionH relativeFrom="column">
                  <wp:posOffset>5715</wp:posOffset>
                </wp:positionH>
                <wp:positionV relativeFrom="paragraph">
                  <wp:posOffset>86995</wp:posOffset>
                </wp:positionV>
                <wp:extent cx="457200" cy="433407"/>
                <wp:effectExtent l="0" t="0" r="0" b="5080"/>
                <wp:wrapNone/>
                <wp:docPr id="504875515" name="Picture 504875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33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4FDDB1" w14:textId="289E6A99" w:rsidR="00C1079A" w:rsidRPr="00ED37F3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  <w:lang w:bidi="fa-IR"/>
            </w:rPr>
          </w:pPr>
          <w:r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2336" behindDoc="1" locked="0" layoutInCell="1" allowOverlap="1" wp14:anchorId="79448FC1" wp14:editId="564BC6E3">
                <wp:simplePos x="0" y="0"/>
                <wp:positionH relativeFrom="column">
                  <wp:posOffset>129540</wp:posOffset>
                </wp:positionH>
                <wp:positionV relativeFrom="paragraph">
                  <wp:posOffset>406400</wp:posOffset>
                </wp:positionV>
                <wp:extent cx="1190625" cy="365371"/>
                <wp:effectExtent l="0" t="0" r="0" b="0"/>
                <wp:wrapNone/>
                <wp:docPr id="1027687210" name="Picture 1027687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653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91" w:type="dxa"/>
          <w:gridSpan w:val="8"/>
          <w:tcBorders>
            <w:top w:val="single" w:sz="12" w:space="0" w:color="auto"/>
          </w:tcBorders>
          <w:vAlign w:val="center"/>
        </w:tcPr>
        <w:p w14:paraId="73F8C4EF" w14:textId="77777777" w:rsidR="00C1079A" w:rsidRPr="0021063A" w:rsidRDefault="00C1079A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نگهداشت و افزا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ش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تول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م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دان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نفت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نک</w:t>
          </w:r>
        </w:p>
        <w:p w14:paraId="29A80BC6" w14:textId="77777777" w:rsidR="00C1079A" w:rsidRPr="0021063A" w:rsidRDefault="00C1079A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سطح الارض</w:t>
          </w:r>
          <w:r w:rsidRPr="0021063A">
            <w:rPr>
              <w:rFonts w:cs="B Zar" w:hint="cs"/>
              <w:b/>
              <w:bCs/>
              <w:rtl/>
              <w:lang w:bidi="fa-IR"/>
            </w:rPr>
            <w:t xml:space="preserve"> و ابنیه تحت الارض </w:t>
          </w:r>
        </w:p>
        <w:p w14:paraId="2ED863A7" w14:textId="77777777" w:rsidR="00C1079A" w:rsidRPr="0021063A" w:rsidRDefault="00C1079A" w:rsidP="0059733D">
          <w:pPr>
            <w:tabs>
              <w:tab w:val="right" w:pos="29"/>
            </w:tabs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خر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توپک ران و توپک گ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ر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بسته خطوط لوله</w:t>
          </w:r>
        </w:p>
        <w:p w14:paraId="3E73C467" w14:textId="77777777" w:rsidR="00C1079A" w:rsidRPr="00FA21C4" w:rsidRDefault="00C1079A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sz w:val="28"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 xml:space="preserve">(قرارداد </w:t>
          </w:r>
          <w:r w:rsidRPr="0021063A">
            <w:rPr>
              <w:rFonts w:cs="B Zar"/>
              <w:b/>
              <w:bCs/>
              <w:lang w:bidi="fa-IR"/>
            </w:rPr>
            <w:t>BK-HD-PPL-CO-0019_01</w:t>
          </w:r>
          <w:r w:rsidRPr="0021063A">
            <w:rPr>
              <w:rFonts w:cs="B Zar"/>
              <w:b/>
              <w:bCs/>
              <w:rtl/>
              <w:lang w:bidi="fa-IR"/>
            </w:rPr>
            <w:t>)</w:t>
          </w:r>
        </w:p>
      </w:tc>
      <w:tc>
        <w:tcPr>
          <w:tcW w:w="183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7A4268E0" w14:textId="77777777" w:rsidR="00C1079A" w:rsidRPr="0034040D" w:rsidRDefault="00C1079A" w:rsidP="0059733D">
          <w:pPr>
            <w:bidi/>
            <w:jc w:val="center"/>
            <w:rPr>
              <w:noProof/>
              <w:rtl/>
            </w:rPr>
          </w:pPr>
          <w:r w:rsidRPr="0034040D">
            <w:rPr>
              <w:rFonts w:cs="B Zar"/>
              <w:noProof/>
              <w:color w:val="000000"/>
            </w:rPr>
            <w:drawing>
              <wp:inline distT="0" distB="0" distL="0" distR="0" wp14:anchorId="3419E255" wp14:editId="600CB7FC">
                <wp:extent cx="845634" cy="619125"/>
                <wp:effectExtent l="0" t="0" r="0" b="0"/>
                <wp:docPr id="24" name="Picture 24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0BE41D3" w14:textId="77777777" w:rsidR="00C1079A" w:rsidRPr="0034040D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</w:rPr>
          </w:pPr>
          <w:r w:rsidRPr="0034040D">
            <w:rPr>
              <w:rFonts w:asciiTheme="majorBidi" w:hAnsiTheme="majorBidi" w:cstheme="majorBidi"/>
              <w:bCs/>
              <w:color w:val="000000"/>
              <w:lang w:bidi="fa-IR"/>
            </w:rPr>
            <w:t>NISOC</w:t>
          </w:r>
        </w:p>
      </w:tc>
    </w:tr>
    <w:tr w:rsidR="00C1079A" w:rsidRPr="008C593B" w14:paraId="5E1286B7" w14:textId="77777777" w:rsidTr="00B33447">
      <w:trPr>
        <w:cantSplit/>
        <w:trHeight w:val="150"/>
        <w:jc w:val="center"/>
      </w:trPr>
      <w:tc>
        <w:tcPr>
          <w:tcW w:w="2844" w:type="dxa"/>
          <w:vMerge w:val="restart"/>
          <w:tcBorders>
            <w:left w:val="single" w:sz="12" w:space="0" w:color="auto"/>
          </w:tcBorders>
          <w:vAlign w:val="center"/>
        </w:tcPr>
        <w:p w14:paraId="7FABC679" w14:textId="4BA59E1B" w:rsidR="00C1079A" w:rsidRPr="00F67855" w:rsidRDefault="00C1079A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cs="B Zar" w:hint="cs"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cs="B Zar"/>
              <w:bCs/>
              <w:color w:val="000000"/>
              <w:sz w:val="18"/>
              <w:szCs w:val="18"/>
            </w:rPr>
            <w:t xml:space="preserve">: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ED587F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3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cs="B Zar" w:hint="cs"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ED587F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17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991" w:type="dxa"/>
          <w:gridSpan w:val="8"/>
          <w:vAlign w:val="center"/>
        </w:tcPr>
        <w:p w14:paraId="5FB9ACC6" w14:textId="5B851D3B" w:rsidR="00C1079A" w:rsidRPr="008275CD" w:rsidRDefault="00C1079A" w:rsidP="008275CD">
          <w:pPr>
            <w:widowControl w:val="0"/>
            <w:ind w:right="51"/>
            <w:jc w:val="center"/>
            <w:rPr>
              <w:rFonts w:cs="Arial"/>
              <w:b/>
              <w:bCs/>
              <w:sz w:val="32"/>
              <w:szCs w:val="32"/>
            </w:rPr>
          </w:pPr>
          <w:r w:rsidRPr="008275CD">
            <w:rPr>
              <w:b/>
              <w:bCs/>
              <w:sz w:val="16"/>
              <w:szCs w:val="16"/>
            </w:rPr>
            <w:t>WPS &amp; PQR</w:t>
          </w:r>
        </w:p>
      </w:tc>
      <w:tc>
        <w:tcPr>
          <w:tcW w:w="1830" w:type="dxa"/>
          <w:tcBorders>
            <w:bottom w:val="nil"/>
            <w:right w:val="single" w:sz="12" w:space="0" w:color="auto"/>
          </w:tcBorders>
          <w:vAlign w:val="center"/>
        </w:tcPr>
        <w:p w14:paraId="71261C24" w14:textId="77777777" w:rsidR="00C1079A" w:rsidRPr="007B6EBF" w:rsidRDefault="00C1079A" w:rsidP="0059733D">
          <w:pPr>
            <w:pStyle w:val="Header"/>
            <w:bidi/>
            <w:spacing w:before="20"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cs="B Zar"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C1079A" w:rsidRPr="008C593B" w14:paraId="16937E2D" w14:textId="77777777" w:rsidTr="00B33447">
      <w:trPr>
        <w:cantSplit/>
        <w:trHeight w:val="207"/>
        <w:jc w:val="center"/>
      </w:trPr>
      <w:tc>
        <w:tcPr>
          <w:tcW w:w="2844" w:type="dxa"/>
          <w:vMerge/>
          <w:tcBorders>
            <w:left w:val="single" w:sz="12" w:space="0" w:color="auto"/>
          </w:tcBorders>
          <w:vAlign w:val="center"/>
        </w:tcPr>
        <w:p w14:paraId="07C6FB37" w14:textId="77777777" w:rsidR="00C1079A" w:rsidRPr="00F1221B" w:rsidRDefault="00C1079A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7A0338F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57E6F932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52F2E3EE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نوع مدرک</w:t>
          </w:r>
        </w:p>
      </w:tc>
      <w:tc>
        <w:tcPr>
          <w:tcW w:w="540" w:type="dxa"/>
          <w:vAlign w:val="center"/>
        </w:tcPr>
        <w:p w14:paraId="4B1F0976" w14:textId="77777777" w:rsidR="00C1079A" w:rsidRPr="00571B19" w:rsidRDefault="00C1079A" w:rsidP="0059733D">
          <w:pPr>
            <w:pStyle w:val="Header"/>
            <w:bidi/>
            <w:ind w:left="-108" w:right="-108"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رشته</w:t>
          </w:r>
        </w:p>
      </w:tc>
      <w:tc>
        <w:tcPr>
          <w:tcW w:w="720" w:type="dxa"/>
          <w:vAlign w:val="center"/>
        </w:tcPr>
        <w:p w14:paraId="00BAD235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A1EE2AB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2DEA826E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843" w:type="dxa"/>
          <w:vAlign w:val="center"/>
        </w:tcPr>
        <w:p w14:paraId="189A7FCE" w14:textId="77777777" w:rsidR="00C1079A" w:rsidRPr="00571B19" w:rsidRDefault="00C1079A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پروژه</w:t>
          </w:r>
        </w:p>
      </w:tc>
      <w:tc>
        <w:tcPr>
          <w:tcW w:w="1830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7A25C8C1" w14:textId="77777777" w:rsidR="00C1079A" w:rsidRPr="009D01B4" w:rsidRDefault="00C1079A" w:rsidP="0059733D">
          <w:pPr>
            <w:bidi/>
            <w:jc w:val="center"/>
            <w:rPr>
              <w:rFonts w:cs="B Zar"/>
              <w:color w:val="000000"/>
              <w:sz w:val="18"/>
              <w:szCs w:val="18"/>
              <w:rtl/>
            </w:rPr>
          </w:pPr>
          <w:r w:rsidRPr="009D01B4">
            <w:rPr>
              <w:rFonts w:cs="B Zar" w:hint="cs"/>
              <w:color w:val="000000"/>
              <w:sz w:val="18"/>
              <w:szCs w:val="18"/>
              <w:rtl/>
            </w:rPr>
            <w:t xml:space="preserve">9184 </w:t>
          </w:r>
          <w:r w:rsidRPr="009D01B4">
            <w:rPr>
              <w:rFonts w:hint="cs"/>
              <w:color w:val="000000"/>
              <w:sz w:val="18"/>
              <w:szCs w:val="18"/>
              <w:rtl/>
            </w:rPr>
            <w:t>–</w:t>
          </w:r>
          <w:r w:rsidRPr="009D01B4">
            <w:rPr>
              <w:rFonts w:cs="B Zar" w:hint="cs"/>
              <w:color w:val="000000"/>
              <w:sz w:val="18"/>
              <w:szCs w:val="18"/>
              <w:rtl/>
            </w:rPr>
            <w:t>073 - 053</w:t>
          </w:r>
        </w:p>
      </w:tc>
    </w:tr>
    <w:tr w:rsidR="00C1079A" w:rsidRPr="008C593B" w14:paraId="57672999" w14:textId="77777777" w:rsidTr="00B33447">
      <w:trPr>
        <w:cantSplit/>
        <w:trHeight w:val="206"/>
        <w:jc w:val="center"/>
      </w:trPr>
      <w:tc>
        <w:tcPr>
          <w:tcW w:w="284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335C4F5A" w14:textId="77777777" w:rsidR="00C1079A" w:rsidRPr="008C593B" w:rsidRDefault="00C1079A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Arial"/>
              <w:b w:val="0"/>
              <w:bCs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775D02B6" w14:textId="08440ADE" w:rsidR="00C1079A" w:rsidRPr="007B6EBF" w:rsidRDefault="006D5005" w:rsidP="00257F02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V</w:t>
          </w:r>
          <w:r w:rsidR="00C1079A">
            <w:rPr>
              <w:rFonts w:cs="B Zar"/>
              <w:color w:val="000000"/>
              <w:szCs w:val="16"/>
            </w:rPr>
            <w:t>0</w:t>
          </w:r>
          <w:r w:rsidR="00257F02">
            <w:rPr>
              <w:rFonts w:cs="B Zar"/>
              <w:color w:val="000000"/>
              <w:szCs w:val="16"/>
            </w:rPr>
            <w:t>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63E0A36" w14:textId="54D037AA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51A8A77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PR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763ED0B1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QC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62D911DB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C8EECA1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BV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218AFCF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PPL</w:t>
          </w:r>
        </w:p>
      </w:tc>
      <w:tc>
        <w:tcPr>
          <w:tcW w:w="843" w:type="dxa"/>
          <w:tcBorders>
            <w:bottom w:val="single" w:sz="12" w:space="0" w:color="auto"/>
          </w:tcBorders>
          <w:vAlign w:val="center"/>
        </w:tcPr>
        <w:p w14:paraId="181D7171" w14:textId="77777777" w:rsidR="00C1079A" w:rsidRPr="007B6EBF" w:rsidRDefault="00C1079A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BK</w:t>
          </w:r>
        </w:p>
      </w:tc>
      <w:tc>
        <w:tcPr>
          <w:tcW w:w="1830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3C95BC57" w14:textId="77777777" w:rsidR="00C1079A" w:rsidRPr="008C593B" w:rsidRDefault="00C1079A" w:rsidP="0059733D">
          <w:pPr>
            <w:bidi/>
            <w:jc w:val="center"/>
            <w:rPr>
              <w:rFonts w:cs="Arial"/>
              <w:b/>
              <w:bCs/>
              <w:rtl/>
              <w:lang w:bidi="fa-IR"/>
            </w:rPr>
          </w:pPr>
        </w:p>
      </w:tc>
    </w:tr>
  </w:tbl>
  <w:p w14:paraId="60BA6A8B" w14:textId="1AFA8256" w:rsidR="00C1079A" w:rsidRPr="005E70C7" w:rsidRDefault="00C1079A" w:rsidP="007A326A">
    <w:pPr>
      <w:pStyle w:val="Header"/>
      <w:rPr>
        <w:sz w:val="4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38FE" w14:textId="77777777" w:rsidR="006D5005" w:rsidRDefault="006D5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0E98"/>
    <w:multiLevelType w:val="hybridMultilevel"/>
    <w:tmpl w:val="2E8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5808"/>
    <w:multiLevelType w:val="hybridMultilevel"/>
    <w:tmpl w:val="FDFEA27E"/>
    <w:lvl w:ilvl="0" w:tplc="F08E2C0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473900"/>
    <w:multiLevelType w:val="hybridMultilevel"/>
    <w:tmpl w:val="98A2E7E4"/>
    <w:lvl w:ilvl="0" w:tplc="E77ADCFE">
      <w:start w:val="1"/>
      <w:numFmt w:val="upperLetter"/>
      <w:pStyle w:val="IndentChr1"/>
      <w:lvlText w:val="%1)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3" w15:restartNumberingAfterBreak="0">
    <w:nsid w:val="10D625EF"/>
    <w:multiLevelType w:val="hybridMultilevel"/>
    <w:tmpl w:val="F61EA85E"/>
    <w:lvl w:ilvl="0" w:tplc="0AA011C6">
      <w:start w:val="1"/>
      <w:numFmt w:val="lowerLetter"/>
      <w:pStyle w:val="AlphabeticBullet"/>
      <w:lvlText w:val="%1)"/>
      <w:lvlJc w:val="left"/>
      <w:pPr>
        <w:tabs>
          <w:tab w:val="num" w:pos="1531"/>
        </w:tabs>
        <w:ind w:left="1531" w:hanging="397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3D71D5"/>
    <w:multiLevelType w:val="hybridMultilevel"/>
    <w:tmpl w:val="9BE40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21FFE"/>
    <w:multiLevelType w:val="hybridMultilevel"/>
    <w:tmpl w:val="27F2D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D0B4A"/>
    <w:multiLevelType w:val="hybridMultilevel"/>
    <w:tmpl w:val="4DFE8CC0"/>
    <w:lvl w:ilvl="0" w:tplc="27B8028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3C3F"/>
    <w:multiLevelType w:val="hybridMultilevel"/>
    <w:tmpl w:val="8D3E2ACC"/>
    <w:lvl w:ilvl="0" w:tplc="1610C41A">
      <w:start w:val="1"/>
      <w:numFmt w:val="decimal"/>
      <w:pStyle w:val="IndentNum2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8" w15:restartNumberingAfterBreak="0">
    <w:nsid w:val="2657042C"/>
    <w:multiLevelType w:val="hybridMultilevel"/>
    <w:tmpl w:val="DBFE2AD6"/>
    <w:lvl w:ilvl="0" w:tplc="4A26E26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33311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E4CEB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D66BE"/>
    <w:multiLevelType w:val="hybridMultilevel"/>
    <w:tmpl w:val="54DCCC4A"/>
    <w:lvl w:ilvl="0" w:tplc="8B5844B6">
      <w:start w:val="1"/>
      <w:numFmt w:val="bullet"/>
      <w:pStyle w:val="Bullet-1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A3E96"/>
    <w:multiLevelType w:val="hybridMultilevel"/>
    <w:tmpl w:val="01D47A7E"/>
    <w:lvl w:ilvl="0" w:tplc="14DECD42">
      <w:start w:val="1"/>
      <w:numFmt w:val="lowerLetter"/>
      <w:pStyle w:val="IndentChr2"/>
      <w:lvlText w:val="%1)"/>
      <w:lvlJc w:val="left"/>
      <w:pPr>
        <w:tabs>
          <w:tab w:val="num" w:pos="1858"/>
        </w:tabs>
        <w:ind w:left="1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3" w15:restartNumberingAfterBreak="0">
    <w:nsid w:val="3F0C7186"/>
    <w:multiLevelType w:val="multilevel"/>
    <w:tmpl w:val="EE2226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4716A1D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C2E84"/>
    <w:multiLevelType w:val="multilevel"/>
    <w:tmpl w:val="0F685CF4"/>
    <w:lvl w:ilvl="0">
      <w:start w:val="4"/>
      <w:numFmt w:val="decimal"/>
      <w:lvlText w:val="%1.0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2" w:hanging="1800"/>
      </w:pPr>
      <w:rPr>
        <w:rFonts w:hint="default"/>
      </w:rPr>
    </w:lvl>
  </w:abstractNum>
  <w:abstractNum w:abstractNumId="16" w15:restartNumberingAfterBreak="0">
    <w:nsid w:val="4D2E18CE"/>
    <w:multiLevelType w:val="hybridMultilevel"/>
    <w:tmpl w:val="8BDAA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A22A9"/>
    <w:multiLevelType w:val="hybridMultilevel"/>
    <w:tmpl w:val="C8AABD98"/>
    <w:lvl w:ilvl="0" w:tplc="7EE46206">
      <w:start w:val="1"/>
      <w:numFmt w:val="decimal"/>
      <w:lvlText w:val="%1)"/>
      <w:lvlJc w:val="left"/>
      <w:pPr>
        <w:ind w:left="720" w:hanging="360"/>
      </w:pPr>
    </w:lvl>
    <w:lvl w:ilvl="1" w:tplc="D70CA68C" w:tentative="1">
      <w:start w:val="1"/>
      <w:numFmt w:val="lowerLetter"/>
      <w:lvlText w:val="%2."/>
      <w:lvlJc w:val="left"/>
      <w:pPr>
        <w:ind w:left="1440" w:hanging="360"/>
      </w:pPr>
    </w:lvl>
    <w:lvl w:ilvl="2" w:tplc="DB5E5784" w:tentative="1">
      <w:start w:val="1"/>
      <w:numFmt w:val="lowerRoman"/>
      <w:lvlText w:val="%3."/>
      <w:lvlJc w:val="right"/>
      <w:pPr>
        <w:ind w:left="2160" w:hanging="180"/>
      </w:pPr>
    </w:lvl>
    <w:lvl w:ilvl="3" w:tplc="D2301318" w:tentative="1">
      <w:start w:val="1"/>
      <w:numFmt w:val="decimal"/>
      <w:lvlText w:val="%4."/>
      <w:lvlJc w:val="left"/>
      <w:pPr>
        <w:ind w:left="2880" w:hanging="360"/>
      </w:pPr>
    </w:lvl>
    <w:lvl w:ilvl="4" w:tplc="ECA285C4" w:tentative="1">
      <w:start w:val="1"/>
      <w:numFmt w:val="lowerLetter"/>
      <w:lvlText w:val="%5."/>
      <w:lvlJc w:val="left"/>
      <w:pPr>
        <w:ind w:left="3600" w:hanging="360"/>
      </w:pPr>
    </w:lvl>
    <w:lvl w:ilvl="5" w:tplc="10A2771E" w:tentative="1">
      <w:start w:val="1"/>
      <w:numFmt w:val="lowerRoman"/>
      <w:lvlText w:val="%6."/>
      <w:lvlJc w:val="right"/>
      <w:pPr>
        <w:ind w:left="4320" w:hanging="180"/>
      </w:pPr>
    </w:lvl>
    <w:lvl w:ilvl="6" w:tplc="4DB80982" w:tentative="1">
      <w:start w:val="1"/>
      <w:numFmt w:val="decimal"/>
      <w:lvlText w:val="%7."/>
      <w:lvlJc w:val="left"/>
      <w:pPr>
        <w:ind w:left="5040" w:hanging="360"/>
      </w:pPr>
    </w:lvl>
    <w:lvl w:ilvl="7" w:tplc="2D0A3FD4" w:tentative="1">
      <w:start w:val="1"/>
      <w:numFmt w:val="lowerLetter"/>
      <w:lvlText w:val="%8."/>
      <w:lvlJc w:val="left"/>
      <w:pPr>
        <w:ind w:left="5760" w:hanging="360"/>
      </w:pPr>
    </w:lvl>
    <w:lvl w:ilvl="8" w:tplc="20560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33B5F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636A4"/>
    <w:multiLevelType w:val="hybridMultilevel"/>
    <w:tmpl w:val="100281E4"/>
    <w:lvl w:ilvl="0" w:tplc="04C691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60CC383C"/>
    <w:multiLevelType w:val="hybridMultilevel"/>
    <w:tmpl w:val="42A65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6613F9"/>
    <w:multiLevelType w:val="hybridMultilevel"/>
    <w:tmpl w:val="EEBEB11E"/>
    <w:lvl w:ilvl="0" w:tplc="3E909A94">
      <w:start w:val="1"/>
      <w:numFmt w:val="bullet"/>
      <w:pStyle w:val="Bullet-2"/>
      <w:lvlText w:val="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F6783"/>
    <w:multiLevelType w:val="hybridMultilevel"/>
    <w:tmpl w:val="8ECA8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DA2D47"/>
    <w:multiLevelType w:val="hybridMultilevel"/>
    <w:tmpl w:val="77B4AB06"/>
    <w:lvl w:ilvl="0" w:tplc="23BEB3E2">
      <w:start w:val="1"/>
      <w:numFmt w:val="decimal"/>
      <w:pStyle w:val="IndentNum1"/>
      <w:lvlText w:val="%1)"/>
      <w:lvlJc w:val="left"/>
      <w:pPr>
        <w:tabs>
          <w:tab w:val="num" w:pos="794"/>
        </w:tabs>
        <w:ind w:left="1171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7D090EEC"/>
    <w:multiLevelType w:val="hybridMultilevel"/>
    <w:tmpl w:val="912CF09A"/>
    <w:lvl w:ilvl="0" w:tplc="1FF425F6">
      <w:start w:val="1"/>
      <w:numFmt w:val="bullet"/>
      <w:pStyle w:val="Bullet3"/>
      <w:lvlText w:val=""/>
      <w:lvlJc w:val="left"/>
      <w:pPr>
        <w:tabs>
          <w:tab w:val="num" w:pos="1664"/>
        </w:tabs>
        <w:ind w:left="1664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50664963">
    <w:abstractNumId w:val="11"/>
  </w:num>
  <w:num w:numId="2" w16cid:durableId="2092268420">
    <w:abstractNumId w:val="21"/>
  </w:num>
  <w:num w:numId="3" w16cid:durableId="8332247">
    <w:abstractNumId w:val="24"/>
  </w:num>
  <w:num w:numId="4" w16cid:durableId="2072267304">
    <w:abstractNumId w:val="3"/>
  </w:num>
  <w:num w:numId="5" w16cid:durableId="1880849271">
    <w:abstractNumId w:val="23"/>
  </w:num>
  <w:num w:numId="6" w16cid:durableId="315304006">
    <w:abstractNumId w:val="2"/>
  </w:num>
  <w:num w:numId="7" w16cid:durableId="1267426534">
    <w:abstractNumId w:val="13"/>
  </w:num>
  <w:num w:numId="8" w16cid:durableId="1847087834">
    <w:abstractNumId w:val="12"/>
  </w:num>
  <w:num w:numId="9" w16cid:durableId="1498618412">
    <w:abstractNumId w:val="7"/>
  </w:num>
  <w:num w:numId="10" w16cid:durableId="242035657">
    <w:abstractNumId w:val="13"/>
  </w:num>
  <w:num w:numId="11" w16cid:durableId="13549614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77736848">
    <w:abstractNumId w:val="13"/>
  </w:num>
  <w:num w:numId="13" w16cid:durableId="1519345640">
    <w:abstractNumId w:val="0"/>
  </w:num>
  <w:num w:numId="14" w16cid:durableId="1716811184">
    <w:abstractNumId w:val="17"/>
  </w:num>
  <w:num w:numId="15" w16cid:durableId="1393508371">
    <w:abstractNumId w:val="13"/>
  </w:num>
  <w:num w:numId="16" w16cid:durableId="566262645">
    <w:abstractNumId w:val="19"/>
  </w:num>
  <w:num w:numId="17" w16cid:durableId="1562979588">
    <w:abstractNumId w:val="5"/>
  </w:num>
  <w:num w:numId="18" w16cid:durableId="270170377">
    <w:abstractNumId w:val="20"/>
  </w:num>
  <w:num w:numId="19" w16cid:durableId="1677151994">
    <w:abstractNumId w:val="22"/>
  </w:num>
  <w:num w:numId="20" w16cid:durableId="517933271">
    <w:abstractNumId w:val="16"/>
  </w:num>
  <w:num w:numId="21" w16cid:durableId="996762861">
    <w:abstractNumId w:val="4"/>
  </w:num>
  <w:num w:numId="22" w16cid:durableId="1028486395">
    <w:abstractNumId w:val="15"/>
  </w:num>
  <w:num w:numId="23" w16cid:durableId="432479932">
    <w:abstractNumId w:val="10"/>
  </w:num>
  <w:num w:numId="24" w16cid:durableId="272635180">
    <w:abstractNumId w:val="14"/>
  </w:num>
  <w:num w:numId="25" w16cid:durableId="1197500109">
    <w:abstractNumId w:val="6"/>
  </w:num>
  <w:num w:numId="26" w16cid:durableId="316803513">
    <w:abstractNumId w:val="8"/>
  </w:num>
  <w:num w:numId="27" w16cid:durableId="1668709873">
    <w:abstractNumId w:val="13"/>
  </w:num>
  <w:num w:numId="28" w16cid:durableId="825777088">
    <w:abstractNumId w:val="13"/>
  </w:num>
  <w:num w:numId="29" w16cid:durableId="415245667">
    <w:abstractNumId w:val="9"/>
  </w:num>
  <w:num w:numId="30" w16cid:durableId="1133132545">
    <w:abstractNumId w:val="18"/>
  </w:num>
  <w:num w:numId="31" w16cid:durableId="52405759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13"/>
  <w:drawingGridHorizontalSpacing w:val="110"/>
  <w:displayHorizontalDrawingGridEvery w:val="2"/>
  <w:noPunctuationKerning/>
  <w:characterSpacingControl w:val="doNotCompress"/>
  <w:hdrShapeDefaults>
    <o:shapedefaults v:ext="edit" spidmax="12289" fillcolor="green" strokecolor="green">
      <v:fill color="green"/>
      <v:stroke color="green" weight=".0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F9F"/>
    <w:rsid w:val="0000264C"/>
    <w:rsid w:val="0000413E"/>
    <w:rsid w:val="00014C9A"/>
    <w:rsid w:val="0002181F"/>
    <w:rsid w:val="000266C9"/>
    <w:rsid w:val="00033211"/>
    <w:rsid w:val="00033AEF"/>
    <w:rsid w:val="00034CEB"/>
    <w:rsid w:val="00037A8E"/>
    <w:rsid w:val="00041AE8"/>
    <w:rsid w:val="000435D1"/>
    <w:rsid w:val="000512DB"/>
    <w:rsid w:val="000524F8"/>
    <w:rsid w:val="00053DB1"/>
    <w:rsid w:val="00061642"/>
    <w:rsid w:val="00061C2E"/>
    <w:rsid w:val="00063550"/>
    <w:rsid w:val="00063E66"/>
    <w:rsid w:val="000662F8"/>
    <w:rsid w:val="0007640C"/>
    <w:rsid w:val="000865EF"/>
    <w:rsid w:val="00086CE5"/>
    <w:rsid w:val="00087822"/>
    <w:rsid w:val="00091375"/>
    <w:rsid w:val="00091FA7"/>
    <w:rsid w:val="000921F2"/>
    <w:rsid w:val="000A2265"/>
    <w:rsid w:val="000B2A3F"/>
    <w:rsid w:val="000B6D40"/>
    <w:rsid w:val="000C378F"/>
    <w:rsid w:val="000D0224"/>
    <w:rsid w:val="000D4F4F"/>
    <w:rsid w:val="000D54FA"/>
    <w:rsid w:val="000E1D92"/>
    <w:rsid w:val="000E26B0"/>
    <w:rsid w:val="000E6EC0"/>
    <w:rsid w:val="000F75B1"/>
    <w:rsid w:val="00100768"/>
    <w:rsid w:val="001051B3"/>
    <w:rsid w:val="0010584A"/>
    <w:rsid w:val="00106C10"/>
    <w:rsid w:val="00110E4F"/>
    <w:rsid w:val="00111450"/>
    <w:rsid w:val="00116092"/>
    <w:rsid w:val="00120584"/>
    <w:rsid w:val="00123C16"/>
    <w:rsid w:val="00126A17"/>
    <w:rsid w:val="001302A2"/>
    <w:rsid w:val="00130CA0"/>
    <w:rsid w:val="00132BBC"/>
    <w:rsid w:val="001358A4"/>
    <w:rsid w:val="00143B37"/>
    <w:rsid w:val="0015605D"/>
    <w:rsid w:val="0015765C"/>
    <w:rsid w:val="0017025A"/>
    <w:rsid w:val="0017506B"/>
    <w:rsid w:val="00180304"/>
    <w:rsid w:val="00181787"/>
    <w:rsid w:val="0018505A"/>
    <w:rsid w:val="0018575C"/>
    <w:rsid w:val="00187B5D"/>
    <w:rsid w:val="00196E30"/>
    <w:rsid w:val="001A122E"/>
    <w:rsid w:val="001A12CB"/>
    <w:rsid w:val="001A312D"/>
    <w:rsid w:val="001A3308"/>
    <w:rsid w:val="001A391E"/>
    <w:rsid w:val="001A7DF1"/>
    <w:rsid w:val="001B0F7F"/>
    <w:rsid w:val="001B2CB5"/>
    <w:rsid w:val="001B36CF"/>
    <w:rsid w:val="001B4A48"/>
    <w:rsid w:val="001C051F"/>
    <w:rsid w:val="001C1668"/>
    <w:rsid w:val="001C19D9"/>
    <w:rsid w:val="001C228F"/>
    <w:rsid w:val="001C6624"/>
    <w:rsid w:val="001C7204"/>
    <w:rsid w:val="001C7995"/>
    <w:rsid w:val="001D2147"/>
    <w:rsid w:val="001D2DA0"/>
    <w:rsid w:val="001D34AE"/>
    <w:rsid w:val="001D64BC"/>
    <w:rsid w:val="001E2302"/>
    <w:rsid w:val="001E3B98"/>
    <w:rsid w:val="001E6D92"/>
    <w:rsid w:val="001F70F3"/>
    <w:rsid w:val="001F784F"/>
    <w:rsid w:val="001F7E59"/>
    <w:rsid w:val="00201D3D"/>
    <w:rsid w:val="00204C45"/>
    <w:rsid w:val="002056D7"/>
    <w:rsid w:val="002059AD"/>
    <w:rsid w:val="002069AA"/>
    <w:rsid w:val="0020759D"/>
    <w:rsid w:val="00207E1E"/>
    <w:rsid w:val="002159E8"/>
    <w:rsid w:val="002200FF"/>
    <w:rsid w:val="00234B50"/>
    <w:rsid w:val="00234D41"/>
    <w:rsid w:val="002364F8"/>
    <w:rsid w:val="00243C87"/>
    <w:rsid w:val="00243E89"/>
    <w:rsid w:val="002505C8"/>
    <w:rsid w:val="00251D16"/>
    <w:rsid w:val="002549FB"/>
    <w:rsid w:val="002569D1"/>
    <w:rsid w:val="00257F02"/>
    <w:rsid w:val="002726FD"/>
    <w:rsid w:val="00274A29"/>
    <w:rsid w:val="00276BF3"/>
    <w:rsid w:val="00283ED0"/>
    <w:rsid w:val="00286D69"/>
    <w:rsid w:val="002872DC"/>
    <w:rsid w:val="002879EC"/>
    <w:rsid w:val="00291F73"/>
    <w:rsid w:val="00292776"/>
    <w:rsid w:val="0029318B"/>
    <w:rsid w:val="00297713"/>
    <w:rsid w:val="002A0A62"/>
    <w:rsid w:val="002A3A2E"/>
    <w:rsid w:val="002A6287"/>
    <w:rsid w:val="002B09D7"/>
    <w:rsid w:val="002B3225"/>
    <w:rsid w:val="002B3E8F"/>
    <w:rsid w:val="002B4664"/>
    <w:rsid w:val="002B7BF5"/>
    <w:rsid w:val="002B7C8B"/>
    <w:rsid w:val="002C4F9F"/>
    <w:rsid w:val="002C548F"/>
    <w:rsid w:val="002C7B72"/>
    <w:rsid w:val="002D115B"/>
    <w:rsid w:val="002D1A76"/>
    <w:rsid w:val="002D1C7F"/>
    <w:rsid w:val="002D28C2"/>
    <w:rsid w:val="002E1128"/>
    <w:rsid w:val="002E1510"/>
    <w:rsid w:val="002E64DF"/>
    <w:rsid w:val="002E7350"/>
    <w:rsid w:val="002F4482"/>
    <w:rsid w:val="002F5C42"/>
    <w:rsid w:val="002F6471"/>
    <w:rsid w:val="002F6989"/>
    <w:rsid w:val="00301342"/>
    <w:rsid w:val="0030764A"/>
    <w:rsid w:val="003211A8"/>
    <w:rsid w:val="00324B6F"/>
    <w:rsid w:val="00333DAC"/>
    <w:rsid w:val="003352B8"/>
    <w:rsid w:val="00343AB4"/>
    <w:rsid w:val="00344DC2"/>
    <w:rsid w:val="003478DB"/>
    <w:rsid w:val="00353CAB"/>
    <w:rsid w:val="00353FEA"/>
    <w:rsid w:val="0035538D"/>
    <w:rsid w:val="00361850"/>
    <w:rsid w:val="003713C1"/>
    <w:rsid w:val="003732CB"/>
    <w:rsid w:val="00373A24"/>
    <w:rsid w:val="003757BC"/>
    <w:rsid w:val="00380747"/>
    <w:rsid w:val="00390139"/>
    <w:rsid w:val="00390265"/>
    <w:rsid w:val="0039340F"/>
    <w:rsid w:val="00393B34"/>
    <w:rsid w:val="003956D5"/>
    <w:rsid w:val="003A3602"/>
    <w:rsid w:val="003A4D05"/>
    <w:rsid w:val="003A5CA5"/>
    <w:rsid w:val="003B487B"/>
    <w:rsid w:val="003B651B"/>
    <w:rsid w:val="003C17B7"/>
    <w:rsid w:val="003C4161"/>
    <w:rsid w:val="003C5500"/>
    <w:rsid w:val="003C56C0"/>
    <w:rsid w:val="003D22DD"/>
    <w:rsid w:val="003D3733"/>
    <w:rsid w:val="003D4C22"/>
    <w:rsid w:val="003D5AA4"/>
    <w:rsid w:val="003D6247"/>
    <w:rsid w:val="003D6F02"/>
    <w:rsid w:val="003E07EF"/>
    <w:rsid w:val="003E1B1F"/>
    <w:rsid w:val="003E2611"/>
    <w:rsid w:val="003F0342"/>
    <w:rsid w:val="003F59B9"/>
    <w:rsid w:val="003F6330"/>
    <w:rsid w:val="003F6573"/>
    <w:rsid w:val="003F7E23"/>
    <w:rsid w:val="00404CBD"/>
    <w:rsid w:val="004105DD"/>
    <w:rsid w:val="00410918"/>
    <w:rsid w:val="00413672"/>
    <w:rsid w:val="00414B6F"/>
    <w:rsid w:val="00415DD7"/>
    <w:rsid w:val="00416742"/>
    <w:rsid w:val="00420519"/>
    <w:rsid w:val="00430906"/>
    <w:rsid w:val="00440D39"/>
    <w:rsid w:val="00441A94"/>
    <w:rsid w:val="00441D91"/>
    <w:rsid w:val="00441EA0"/>
    <w:rsid w:val="00451293"/>
    <w:rsid w:val="00452734"/>
    <w:rsid w:val="00452FE0"/>
    <w:rsid w:val="00454252"/>
    <w:rsid w:val="0046221C"/>
    <w:rsid w:val="00462F00"/>
    <w:rsid w:val="00463D50"/>
    <w:rsid w:val="00474023"/>
    <w:rsid w:val="0047423C"/>
    <w:rsid w:val="004752C2"/>
    <w:rsid w:val="00475ED4"/>
    <w:rsid w:val="00483F33"/>
    <w:rsid w:val="00491793"/>
    <w:rsid w:val="004A03F5"/>
    <w:rsid w:val="004B0ECE"/>
    <w:rsid w:val="004B111F"/>
    <w:rsid w:val="004B4C12"/>
    <w:rsid w:val="004D0100"/>
    <w:rsid w:val="004D720D"/>
    <w:rsid w:val="004E116B"/>
    <w:rsid w:val="004F1235"/>
    <w:rsid w:val="004F19EA"/>
    <w:rsid w:val="004F21F4"/>
    <w:rsid w:val="00501352"/>
    <w:rsid w:val="00501BBB"/>
    <w:rsid w:val="0050236B"/>
    <w:rsid w:val="005037BF"/>
    <w:rsid w:val="0050616C"/>
    <w:rsid w:val="005067DB"/>
    <w:rsid w:val="0052118B"/>
    <w:rsid w:val="00521FEC"/>
    <w:rsid w:val="005229E4"/>
    <w:rsid w:val="00526FC3"/>
    <w:rsid w:val="00530143"/>
    <w:rsid w:val="00532FB8"/>
    <w:rsid w:val="00534D51"/>
    <w:rsid w:val="00536097"/>
    <w:rsid w:val="005461E2"/>
    <w:rsid w:val="0055202B"/>
    <w:rsid w:val="00553E63"/>
    <w:rsid w:val="00555E50"/>
    <w:rsid w:val="00561D0D"/>
    <w:rsid w:val="00561E1D"/>
    <w:rsid w:val="0057369D"/>
    <w:rsid w:val="00576073"/>
    <w:rsid w:val="00576893"/>
    <w:rsid w:val="0058152B"/>
    <w:rsid w:val="005952FA"/>
    <w:rsid w:val="005956DA"/>
    <w:rsid w:val="0059733D"/>
    <w:rsid w:val="005A02C7"/>
    <w:rsid w:val="005A56F9"/>
    <w:rsid w:val="005A58A8"/>
    <w:rsid w:val="005A61AD"/>
    <w:rsid w:val="005A61B5"/>
    <w:rsid w:val="005A6CF9"/>
    <w:rsid w:val="005B2736"/>
    <w:rsid w:val="005B6D2A"/>
    <w:rsid w:val="005C05FB"/>
    <w:rsid w:val="005C63F8"/>
    <w:rsid w:val="005D23E7"/>
    <w:rsid w:val="005D7EDA"/>
    <w:rsid w:val="005E3F20"/>
    <w:rsid w:val="005E70C7"/>
    <w:rsid w:val="006019C4"/>
    <w:rsid w:val="00606B94"/>
    <w:rsid w:val="00613672"/>
    <w:rsid w:val="00623864"/>
    <w:rsid w:val="00623D45"/>
    <w:rsid w:val="00624FF9"/>
    <w:rsid w:val="00625EEC"/>
    <w:rsid w:val="00630109"/>
    <w:rsid w:val="00632F62"/>
    <w:rsid w:val="006331A8"/>
    <w:rsid w:val="006416D6"/>
    <w:rsid w:val="00641799"/>
    <w:rsid w:val="00642B04"/>
    <w:rsid w:val="006439A5"/>
    <w:rsid w:val="00651A0D"/>
    <w:rsid w:val="006545C8"/>
    <w:rsid w:val="0066223B"/>
    <w:rsid w:val="006627D1"/>
    <w:rsid w:val="00666A8F"/>
    <w:rsid w:val="00667131"/>
    <w:rsid w:val="00671358"/>
    <w:rsid w:val="00673FD2"/>
    <w:rsid w:val="00675EC2"/>
    <w:rsid w:val="00676076"/>
    <w:rsid w:val="00677230"/>
    <w:rsid w:val="00680EA0"/>
    <w:rsid w:val="00684D81"/>
    <w:rsid w:val="006878AD"/>
    <w:rsid w:val="0069187B"/>
    <w:rsid w:val="006922C1"/>
    <w:rsid w:val="00692BA9"/>
    <w:rsid w:val="006964B3"/>
    <w:rsid w:val="00696D92"/>
    <w:rsid w:val="006971B2"/>
    <w:rsid w:val="006A4A50"/>
    <w:rsid w:val="006A68A4"/>
    <w:rsid w:val="006A6ECC"/>
    <w:rsid w:val="006B3A0B"/>
    <w:rsid w:val="006B5A9D"/>
    <w:rsid w:val="006B6D8F"/>
    <w:rsid w:val="006B7067"/>
    <w:rsid w:val="006B7291"/>
    <w:rsid w:val="006C2D36"/>
    <w:rsid w:val="006D5005"/>
    <w:rsid w:val="006D576C"/>
    <w:rsid w:val="006E4753"/>
    <w:rsid w:val="006F46A6"/>
    <w:rsid w:val="006F4A28"/>
    <w:rsid w:val="006F7077"/>
    <w:rsid w:val="007061D0"/>
    <w:rsid w:val="007078B5"/>
    <w:rsid w:val="00707ADC"/>
    <w:rsid w:val="00710E07"/>
    <w:rsid w:val="00711FA0"/>
    <w:rsid w:val="00712E91"/>
    <w:rsid w:val="00713CCB"/>
    <w:rsid w:val="007248D8"/>
    <w:rsid w:val="00724D27"/>
    <w:rsid w:val="007257F9"/>
    <w:rsid w:val="00731BEE"/>
    <w:rsid w:val="007329B5"/>
    <w:rsid w:val="007345D0"/>
    <w:rsid w:val="00740BDF"/>
    <w:rsid w:val="00742759"/>
    <w:rsid w:val="00750824"/>
    <w:rsid w:val="00755ADC"/>
    <w:rsid w:val="007567B7"/>
    <w:rsid w:val="00757BBD"/>
    <w:rsid w:val="00763E05"/>
    <w:rsid w:val="0076488F"/>
    <w:rsid w:val="00767816"/>
    <w:rsid w:val="0077038B"/>
    <w:rsid w:val="007705AA"/>
    <w:rsid w:val="00771098"/>
    <w:rsid w:val="0077742F"/>
    <w:rsid w:val="0077761F"/>
    <w:rsid w:val="0078137F"/>
    <w:rsid w:val="0078160D"/>
    <w:rsid w:val="0078197B"/>
    <w:rsid w:val="0078514C"/>
    <w:rsid w:val="00785305"/>
    <w:rsid w:val="00785E14"/>
    <w:rsid w:val="00794396"/>
    <w:rsid w:val="007A326A"/>
    <w:rsid w:val="007A791F"/>
    <w:rsid w:val="007B12F2"/>
    <w:rsid w:val="007B5A88"/>
    <w:rsid w:val="007C00CB"/>
    <w:rsid w:val="007C4E7E"/>
    <w:rsid w:val="007D283E"/>
    <w:rsid w:val="007D3FDB"/>
    <w:rsid w:val="007E1962"/>
    <w:rsid w:val="007E261B"/>
    <w:rsid w:val="007E3378"/>
    <w:rsid w:val="007E532D"/>
    <w:rsid w:val="007F10BA"/>
    <w:rsid w:val="007F13DB"/>
    <w:rsid w:val="007F29FC"/>
    <w:rsid w:val="007F467F"/>
    <w:rsid w:val="007F6C05"/>
    <w:rsid w:val="007F710E"/>
    <w:rsid w:val="00801352"/>
    <w:rsid w:val="00807518"/>
    <w:rsid w:val="00811EB9"/>
    <w:rsid w:val="0081347A"/>
    <w:rsid w:val="00816068"/>
    <w:rsid w:val="0082221B"/>
    <w:rsid w:val="00822AE7"/>
    <w:rsid w:val="00824C56"/>
    <w:rsid w:val="00826EF3"/>
    <w:rsid w:val="008275CD"/>
    <w:rsid w:val="00831FD0"/>
    <w:rsid w:val="008467EE"/>
    <w:rsid w:val="008523AD"/>
    <w:rsid w:val="0085430A"/>
    <w:rsid w:val="0085720E"/>
    <w:rsid w:val="00860CAE"/>
    <w:rsid w:val="008623F9"/>
    <w:rsid w:val="008628CF"/>
    <w:rsid w:val="00866439"/>
    <w:rsid w:val="008677C8"/>
    <w:rsid w:val="00872A75"/>
    <w:rsid w:val="00872CB1"/>
    <w:rsid w:val="008803D1"/>
    <w:rsid w:val="00881249"/>
    <w:rsid w:val="00884B30"/>
    <w:rsid w:val="0089394A"/>
    <w:rsid w:val="00893A68"/>
    <w:rsid w:val="00895634"/>
    <w:rsid w:val="008956B0"/>
    <w:rsid w:val="008A03B2"/>
    <w:rsid w:val="008A22B6"/>
    <w:rsid w:val="008A359B"/>
    <w:rsid w:val="008C67B2"/>
    <w:rsid w:val="008C71E2"/>
    <w:rsid w:val="008D68FB"/>
    <w:rsid w:val="008D75AD"/>
    <w:rsid w:val="009009D3"/>
    <w:rsid w:val="00901BDA"/>
    <w:rsid w:val="009064D0"/>
    <w:rsid w:val="0090663B"/>
    <w:rsid w:val="00910A85"/>
    <w:rsid w:val="00911867"/>
    <w:rsid w:val="00913320"/>
    <w:rsid w:val="00914032"/>
    <w:rsid w:val="00914707"/>
    <w:rsid w:val="00926936"/>
    <w:rsid w:val="00926DCC"/>
    <w:rsid w:val="009279B4"/>
    <w:rsid w:val="0093266C"/>
    <w:rsid w:val="00933524"/>
    <w:rsid w:val="009348C5"/>
    <w:rsid w:val="009359AD"/>
    <w:rsid w:val="0094086A"/>
    <w:rsid w:val="00943FE9"/>
    <w:rsid w:val="009611EA"/>
    <w:rsid w:val="00962D51"/>
    <w:rsid w:val="00963862"/>
    <w:rsid w:val="009645F9"/>
    <w:rsid w:val="0097242F"/>
    <w:rsid w:val="0097652D"/>
    <w:rsid w:val="00977A68"/>
    <w:rsid w:val="00981EB2"/>
    <w:rsid w:val="009826AF"/>
    <w:rsid w:val="009A0B7D"/>
    <w:rsid w:val="009A10AF"/>
    <w:rsid w:val="009A77C6"/>
    <w:rsid w:val="009B1407"/>
    <w:rsid w:val="009B264D"/>
    <w:rsid w:val="009B48B7"/>
    <w:rsid w:val="009B632E"/>
    <w:rsid w:val="009C2D78"/>
    <w:rsid w:val="009D773B"/>
    <w:rsid w:val="009E0331"/>
    <w:rsid w:val="009E5364"/>
    <w:rsid w:val="009E6D32"/>
    <w:rsid w:val="009E74F1"/>
    <w:rsid w:val="009F0258"/>
    <w:rsid w:val="009F35C6"/>
    <w:rsid w:val="009F5463"/>
    <w:rsid w:val="009F5F1D"/>
    <w:rsid w:val="009F7883"/>
    <w:rsid w:val="00A008DA"/>
    <w:rsid w:val="00A0372F"/>
    <w:rsid w:val="00A0480F"/>
    <w:rsid w:val="00A053BE"/>
    <w:rsid w:val="00A10008"/>
    <w:rsid w:val="00A10E39"/>
    <w:rsid w:val="00A11E18"/>
    <w:rsid w:val="00A127F7"/>
    <w:rsid w:val="00A15EC0"/>
    <w:rsid w:val="00A32440"/>
    <w:rsid w:val="00A3262A"/>
    <w:rsid w:val="00A36581"/>
    <w:rsid w:val="00A4066D"/>
    <w:rsid w:val="00A42E23"/>
    <w:rsid w:val="00A45A3D"/>
    <w:rsid w:val="00A5597C"/>
    <w:rsid w:val="00A57750"/>
    <w:rsid w:val="00A60356"/>
    <w:rsid w:val="00A60CB9"/>
    <w:rsid w:val="00A6142E"/>
    <w:rsid w:val="00A6546C"/>
    <w:rsid w:val="00A71B53"/>
    <w:rsid w:val="00A814C3"/>
    <w:rsid w:val="00A97649"/>
    <w:rsid w:val="00AA055F"/>
    <w:rsid w:val="00AA0BF5"/>
    <w:rsid w:val="00AA5E15"/>
    <w:rsid w:val="00AA7529"/>
    <w:rsid w:val="00AB28C6"/>
    <w:rsid w:val="00AB621E"/>
    <w:rsid w:val="00AC4753"/>
    <w:rsid w:val="00AC62D1"/>
    <w:rsid w:val="00AD0082"/>
    <w:rsid w:val="00AD13C5"/>
    <w:rsid w:val="00AD1C25"/>
    <w:rsid w:val="00AD473F"/>
    <w:rsid w:val="00AD48C7"/>
    <w:rsid w:val="00AD5E33"/>
    <w:rsid w:val="00AD5EF9"/>
    <w:rsid w:val="00AE1FB8"/>
    <w:rsid w:val="00AE4F73"/>
    <w:rsid w:val="00AE74D4"/>
    <w:rsid w:val="00AE7673"/>
    <w:rsid w:val="00AF606C"/>
    <w:rsid w:val="00AF6DE3"/>
    <w:rsid w:val="00B14777"/>
    <w:rsid w:val="00B17BBB"/>
    <w:rsid w:val="00B230CC"/>
    <w:rsid w:val="00B23AA2"/>
    <w:rsid w:val="00B2633F"/>
    <w:rsid w:val="00B32398"/>
    <w:rsid w:val="00B33447"/>
    <w:rsid w:val="00B37825"/>
    <w:rsid w:val="00B467ED"/>
    <w:rsid w:val="00B47E52"/>
    <w:rsid w:val="00B509B6"/>
    <w:rsid w:val="00B50EB8"/>
    <w:rsid w:val="00B54140"/>
    <w:rsid w:val="00B60CB0"/>
    <w:rsid w:val="00B640B5"/>
    <w:rsid w:val="00B65994"/>
    <w:rsid w:val="00B702C6"/>
    <w:rsid w:val="00B7059A"/>
    <w:rsid w:val="00B720E4"/>
    <w:rsid w:val="00B77009"/>
    <w:rsid w:val="00B8267D"/>
    <w:rsid w:val="00B87089"/>
    <w:rsid w:val="00BA2578"/>
    <w:rsid w:val="00BB28A3"/>
    <w:rsid w:val="00BB4811"/>
    <w:rsid w:val="00BB6573"/>
    <w:rsid w:val="00BB664F"/>
    <w:rsid w:val="00BC02CB"/>
    <w:rsid w:val="00BC2F3B"/>
    <w:rsid w:val="00BC740C"/>
    <w:rsid w:val="00BD2135"/>
    <w:rsid w:val="00BD268C"/>
    <w:rsid w:val="00BD3FE4"/>
    <w:rsid w:val="00BE1EF9"/>
    <w:rsid w:val="00BE7997"/>
    <w:rsid w:val="00BF3343"/>
    <w:rsid w:val="00BF3356"/>
    <w:rsid w:val="00BF3AE5"/>
    <w:rsid w:val="00BF687C"/>
    <w:rsid w:val="00C106DA"/>
    <w:rsid w:val="00C1079A"/>
    <w:rsid w:val="00C10B12"/>
    <w:rsid w:val="00C11AC2"/>
    <w:rsid w:val="00C137C8"/>
    <w:rsid w:val="00C14851"/>
    <w:rsid w:val="00C2082B"/>
    <w:rsid w:val="00C22B12"/>
    <w:rsid w:val="00C23781"/>
    <w:rsid w:val="00C23FB3"/>
    <w:rsid w:val="00C271FE"/>
    <w:rsid w:val="00C27724"/>
    <w:rsid w:val="00C33B53"/>
    <w:rsid w:val="00C34B06"/>
    <w:rsid w:val="00C41585"/>
    <w:rsid w:val="00C41CDC"/>
    <w:rsid w:val="00C41D4D"/>
    <w:rsid w:val="00C420A6"/>
    <w:rsid w:val="00C4236D"/>
    <w:rsid w:val="00C44075"/>
    <w:rsid w:val="00C61A1D"/>
    <w:rsid w:val="00C65D01"/>
    <w:rsid w:val="00C65DDA"/>
    <w:rsid w:val="00C81658"/>
    <w:rsid w:val="00C86181"/>
    <w:rsid w:val="00C86774"/>
    <w:rsid w:val="00C87F60"/>
    <w:rsid w:val="00C91014"/>
    <w:rsid w:val="00C927A4"/>
    <w:rsid w:val="00C93819"/>
    <w:rsid w:val="00C96803"/>
    <w:rsid w:val="00CA36F9"/>
    <w:rsid w:val="00CB06DC"/>
    <w:rsid w:val="00CB5DFF"/>
    <w:rsid w:val="00CC09A7"/>
    <w:rsid w:val="00CC2448"/>
    <w:rsid w:val="00CC292A"/>
    <w:rsid w:val="00CC3B88"/>
    <w:rsid w:val="00CD153F"/>
    <w:rsid w:val="00CD2535"/>
    <w:rsid w:val="00CE6F09"/>
    <w:rsid w:val="00D010E1"/>
    <w:rsid w:val="00D12E4F"/>
    <w:rsid w:val="00D13F5D"/>
    <w:rsid w:val="00D22416"/>
    <w:rsid w:val="00D30BA2"/>
    <w:rsid w:val="00D315F4"/>
    <w:rsid w:val="00D33C4E"/>
    <w:rsid w:val="00D3556F"/>
    <w:rsid w:val="00D360FC"/>
    <w:rsid w:val="00D44444"/>
    <w:rsid w:val="00D45955"/>
    <w:rsid w:val="00D45E3C"/>
    <w:rsid w:val="00D46578"/>
    <w:rsid w:val="00D500FE"/>
    <w:rsid w:val="00D542DA"/>
    <w:rsid w:val="00D5698A"/>
    <w:rsid w:val="00D64825"/>
    <w:rsid w:val="00D66A73"/>
    <w:rsid w:val="00D66B51"/>
    <w:rsid w:val="00D72157"/>
    <w:rsid w:val="00D77C8A"/>
    <w:rsid w:val="00D8013F"/>
    <w:rsid w:val="00D840E7"/>
    <w:rsid w:val="00D94F61"/>
    <w:rsid w:val="00D96F22"/>
    <w:rsid w:val="00DA062F"/>
    <w:rsid w:val="00DA48B1"/>
    <w:rsid w:val="00DA4CB9"/>
    <w:rsid w:val="00DB2245"/>
    <w:rsid w:val="00DC47BE"/>
    <w:rsid w:val="00DC58B6"/>
    <w:rsid w:val="00DD259E"/>
    <w:rsid w:val="00DD3ABD"/>
    <w:rsid w:val="00DE3FB8"/>
    <w:rsid w:val="00DE54F2"/>
    <w:rsid w:val="00DF0038"/>
    <w:rsid w:val="00DF130F"/>
    <w:rsid w:val="00DF1979"/>
    <w:rsid w:val="00E00B5B"/>
    <w:rsid w:val="00E00BFB"/>
    <w:rsid w:val="00E01B30"/>
    <w:rsid w:val="00E03266"/>
    <w:rsid w:val="00E057FC"/>
    <w:rsid w:val="00E06988"/>
    <w:rsid w:val="00E072B1"/>
    <w:rsid w:val="00E10F10"/>
    <w:rsid w:val="00E151A8"/>
    <w:rsid w:val="00E1784C"/>
    <w:rsid w:val="00E17B9C"/>
    <w:rsid w:val="00E27DE3"/>
    <w:rsid w:val="00E34D75"/>
    <w:rsid w:val="00E36642"/>
    <w:rsid w:val="00E37293"/>
    <w:rsid w:val="00E40A8B"/>
    <w:rsid w:val="00E471A0"/>
    <w:rsid w:val="00E522BA"/>
    <w:rsid w:val="00E56954"/>
    <w:rsid w:val="00E57074"/>
    <w:rsid w:val="00E6201A"/>
    <w:rsid w:val="00E64FF6"/>
    <w:rsid w:val="00E74A53"/>
    <w:rsid w:val="00E75943"/>
    <w:rsid w:val="00E75CD9"/>
    <w:rsid w:val="00E77C94"/>
    <w:rsid w:val="00E83D08"/>
    <w:rsid w:val="00E84170"/>
    <w:rsid w:val="00E950EE"/>
    <w:rsid w:val="00E9727C"/>
    <w:rsid w:val="00EA0CD8"/>
    <w:rsid w:val="00EA3296"/>
    <w:rsid w:val="00EA3C2F"/>
    <w:rsid w:val="00EA780A"/>
    <w:rsid w:val="00EB0FAB"/>
    <w:rsid w:val="00EB2B7D"/>
    <w:rsid w:val="00EB6683"/>
    <w:rsid w:val="00EB7B4E"/>
    <w:rsid w:val="00EC2B88"/>
    <w:rsid w:val="00EC413C"/>
    <w:rsid w:val="00EC41AC"/>
    <w:rsid w:val="00ED4860"/>
    <w:rsid w:val="00ED587F"/>
    <w:rsid w:val="00EE3125"/>
    <w:rsid w:val="00EF2AB3"/>
    <w:rsid w:val="00EF3F09"/>
    <w:rsid w:val="00EF6734"/>
    <w:rsid w:val="00F00407"/>
    <w:rsid w:val="00F0317D"/>
    <w:rsid w:val="00F05D4C"/>
    <w:rsid w:val="00F1092B"/>
    <w:rsid w:val="00F11B81"/>
    <w:rsid w:val="00F14819"/>
    <w:rsid w:val="00F1580C"/>
    <w:rsid w:val="00F24DA6"/>
    <w:rsid w:val="00F250DE"/>
    <w:rsid w:val="00F3352A"/>
    <w:rsid w:val="00F40941"/>
    <w:rsid w:val="00F42C28"/>
    <w:rsid w:val="00F456EF"/>
    <w:rsid w:val="00F4735D"/>
    <w:rsid w:val="00F52177"/>
    <w:rsid w:val="00F52AC8"/>
    <w:rsid w:val="00F5505B"/>
    <w:rsid w:val="00F558FF"/>
    <w:rsid w:val="00F573EB"/>
    <w:rsid w:val="00F6059D"/>
    <w:rsid w:val="00F605D7"/>
    <w:rsid w:val="00F630F3"/>
    <w:rsid w:val="00F65603"/>
    <w:rsid w:val="00F73FC0"/>
    <w:rsid w:val="00F74247"/>
    <w:rsid w:val="00F77087"/>
    <w:rsid w:val="00F83142"/>
    <w:rsid w:val="00F844CC"/>
    <w:rsid w:val="00F94496"/>
    <w:rsid w:val="00F9656A"/>
    <w:rsid w:val="00FA4185"/>
    <w:rsid w:val="00FA4315"/>
    <w:rsid w:val="00FA6429"/>
    <w:rsid w:val="00FC1A3B"/>
    <w:rsid w:val="00FC1D6D"/>
    <w:rsid w:val="00FC3A2D"/>
    <w:rsid w:val="00FC49FB"/>
    <w:rsid w:val="00FC5A15"/>
    <w:rsid w:val="00FC736A"/>
    <w:rsid w:val="00FD47FC"/>
    <w:rsid w:val="00FE18D8"/>
    <w:rsid w:val="00FE215E"/>
    <w:rsid w:val="00FE5ACA"/>
    <w:rsid w:val="00FE7048"/>
    <w:rsid w:val="00FF1217"/>
    <w:rsid w:val="00FF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green" strokecolor="green">
      <v:fill color="green"/>
      <v:stroke color="green" weight=".05pt"/>
    </o:shapedefaults>
    <o:shapelayout v:ext="edit">
      <o:idmap v:ext="edit" data="1"/>
    </o:shapelayout>
  </w:shapeDefaults>
  <w:decimalSymbol w:val="/"/>
  <w:listSeparator w:val=";"/>
  <w14:docId w14:val="799EFBC0"/>
  <w15:docId w15:val="{9527E92E-4F75-48DB-9648-E65EF38B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514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BodyText"/>
    <w:qFormat/>
    <w:rsid w:val="00E64FF6"/>
    <w:pPr>
      <w:keepNext/>
      <w:numPr>
        <w:numId w:val="10"/>
      </w:numPr>
      <w:tabs>
        <w:tab w:val="left" w:pos="567"/>
      </w:tabs>
      <w:spacing w:before="240" w:after="120"/>
      <w:outlineLvl w:val="0"/>
    </w:pPr>
    <w:rPr>
      <w:rFonts w:cs="Arial"/>
      <w:b/>
      <w:bCs/>
      <w:kern w:val="24"/>
      <w:sz w:val="24"/>
    </w:rPr>
  </w:style>
  <w:style w:type="paragraph" w:styleId="Heading2">
    <w:name w:val="heading 2"/>
    <w:basedOn w:val="Normal"/>
    <w:next w:val="BodyText2"/>
    <w:qFormat/>
    <w:rsid w:val="002D1C7F"/>
    <w:pPr>
      <w:keepNext/>
      <w:numPr>
        <w:ilvl w:val="1"/>
        <w:numId w:val="10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2"/>
    <w:autoRedefine/>
    <w:qFormat/>
    <w:rsid w:val="0093266C"/>
    <w:pPr>
      <w:keepNext/>
      <w:numPr>
        <w:ilvl w:val="2"/>
        <w:numId w:val="7"/>
      </w:numPr>
      <w:tabs>
        <w:tab w:val="num" w:pos="737"/>
      </w:tabs>
      <w:spacing w:before="120" w:after="120"/>
      <w:ind w:left="737" w:hanging="737"/>
      <w:outlineLvl w:val="2"/>
    </w:pPr>
    <w:rPr>
      <w:rFonts w:cs="Arial"/>
      <w:b/>
      <w:szCs w:val="26"/>
    </w:rPr>
  </w:style>
  <w:style w:type="paragraph" w:styleId="Heading4">
    <w:name w:val="heading 4"/>
    <w:basedOn w:val="Normal"/>
    <w:qFormat/>
    <w:rsid w:val="00E64FF6"/>
    <w:pPr>
      <w:keepNext/>
      <w:numPr>
        <w:ilvl w:val="3"/>
        <w:numId w:val="10"/>
      </w:numPr>
      <w:spacing w:before="240" w:after="120"/>
      <w:outlineLvl w:val="3"/>
    </w:pPr>
    <w:rPr>
      <w:rFonts w:cs="Arial"/>
      <w:szCs w:val="22"/>
    </w:rPr>
  </w:style>
  <w:style w:type="paragraph" w:styleId="Heading5">
    <w:name w:val="heading 5"/>
    <w:basedOn w:val="Normal"/>
    <w:next w:val="Normal"/>
    <w:qFormat/>
    <w:rsid w:val="00E64FF6"/>
    <w:pPr>
      <w:numPr>
        <w:ilvl w:val="4"/>
        <w:numId w:val="10"/>
      </w:numPr>
      <w:spacing w:before="240" w:after="12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autoRedefine/>
    <w:qFormat/>
    <w:rsid w:val="00E64FF6"/>
    <w:pPr>
      <w:keepNext/>
      <w:numPr>
        <w:ilvl w:val="5"/>
        <w:numId w:val="10"/>
      </w:numPr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E64FF6"/>
    <w:pPr>
      <w:keepNext/>
      <w:numPr>
        <w:ilvl w:val="6"/>
        <w:numId w:val="10"/>
      </w:numPr>
      <w:outlineLvl w:val="6"/>
    </w:pPr>
    <w:rPr>
      <w:rFonts w:cs="Arial"/>
      <w:color w:val="FF0000"/>
      <w:sz w:val="36"/>
      <w:szCs w:val="20"/>
    </w:rPr>
  </w:style>
  <w:style w:type="paragraph" w:styleId="Heading8">
    <w:name w:val="heading 8"/>
    <w:basedOn w:val="Normal"/>
    <w:next w:val="Normal"/>
    <w:qFormat/>
    <w:rsid w:val="00E64FF6"/>
    <w:pPr>
      <w:numPr>
        <w:ilvl w:val="7"/>
        <w:numId w:val="10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64FF6"/>
    <w:pPr>
      <w:numPr>
        <w:ilvl w:val="8"/>
        <w:numId w:val="10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5698A"/>
    <w:pPr>
      <w:ind w:left="454"/>
      <w:jc w:val="both"/>
    </w:pPr>
  </w:style>
  <w:style w:type="paragraph" w:styleId="BodyText2">
    <w:name w:val="Body Text 2"/>
    <w:basedOn w:val="Normal"/>
    <w:link w:val="BodyText2Char"/>
    <w:rsid w:val="00D5698A"/>
    <w:pPr>
      <w:ind w:left="737"/>
      <w:jc w:val="both"/>
    </w:pPr>
  </w:style>
  <w:style w:type="paragraph" w:styleId="Caption">
    <w:name w:val="caption"/>
    <w:basedOn w:val="Normal"/>
    <w:next w:val="Normal"/>
    <w:qFormat/>
    <w:rsid w:val="0078514C"/>
    <w:pPr>
      <w:spacing w:before="120" w:after="120"/>
      <w:jc w:val="center"/>
    </w:pPr>
    <w:rPr>
      <w:b/>
      <w:bCs/>
      <w:sz w:val="20"/>
      <w:szCs w:val="20"/>
    </w:rPr>
  </w:style>
  <w:style w:type="paragraph" w:styleId="Header">
    <w:name w:val="header"/>
    <w:aliases w:val="HeaderPort,Subject,Header1,h Char,h,header,subject head new,TENDER"/>
    <w:basedOn w:val="Normal"/>
    <w:link w:val="HeaderChar"/>
    <w:uiPriority w:val="99"/>
    <w:qFormat/>
    <w:rsid w:val="00C33B53"/>
    <w:rPr>
      <w:b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78514C"/>
    <w:pPr>
      <w:spacing w:after="120"/>
    </w:pPr>
    <w:rPr>
      <w:sz w:val="24"/>
    </w:rPr>
  </w:style>
  <w:style w:type="paragraph" w:customStyle="1" w:styleId="AlphabeticBullet">
    <w:name w:val="Alphabetic Bullet"/>
    <w:basedOn w:val="BodyText2"/>
    <w:rsid w:val="0078514C"/>
    <w:pPr>
      <w:numPr>
        <w:numId w:val="4"/>
      </w:numPr>
    </w:pPr>
  </w:style>
  <w:style w:type="paragraph" w:styleId="TOAHeading">
    <w:name w:val="toa heading"/>
    <w:basedOn w:val="Normal"/>
    <w:next w:val="Normal"/>
    <w:semiHidden/>
    <w:rsid w:val="0078514C"/>
    <w:pPr>
      <w:spacing w:before="360" w:after="240"/>
    </w:pPr>
    <w:rPr>
      <w:rFonts w:cs="Arial"/>
      <w:b/>
      <w:bCs/>
      <w:sz w:val="28"/>
    </w:rPr>
  </w:style>
  <w:style w:type="paragraph" w:styleId="TOC2">
    <w:name w:val="toc 2"/>
    <w:basedOn w:val="Normal"/>
    <w:next w:val="Normal"/>
    <w:autoRedefine/>
    <w:uiPriority w:val="39"/>
    <w:qFormat/>
    <w:rsid w:val="0078514C"/>
    <w:pPr>
      <w:ind w:left="220"/>
    </w:pPr>
  </w:style>
  <w:style w:type="paragraph" w:customStyle="1" w:styleId="Attachmenttitle">
    <w:name w:val="Attachment title"/>
    <w:rsid w:val="0078514C"/>
    <w:pPr>
      <w:spacing w:line="360" w:lineRule="auto"/>
      <w:jc w:val="center"/>
    </w:pPr>
    <w:rPr>
      <w:rFonts w:ascii="Arial" w:hAnsi="Arial"/>
      <w:b/>
      <w:sz w:val="28"/>
    </w:rPr>
  </w:style>
  <w:style w:type="paragraph" w:customStyle="1" w:styleId="Bullet-1">
    <w:name w:val="Bullet-1"/>
    <w:basedOn w:val="BodyText"/>
    <w:rsid w:val="0078514C"/>
    <w:pPr>
      <w:numPr>
        <w:numId w:val="1"/>
      </w:numPr>
    </w:pPr>
  </w:style>
  <w:style w:type="paragraph" w:customStyle="1" w:styleId="Bullet-2">
    <w:name w:val="Bullet-2"/>
    <w:basedOn w:val="BodyText2"/>
    <w:rsid w:val="0078514C"/>
    <w:pPr>
      <w:numPr>
        <w:numId w:val="2"/>
      </w:numPr>
    </w:pPr>
  </w:style>
  <w:style w:type="paragraph" w:customStyle="1" w:styleId="Header1">
    <w:name w:val="Header 1"/>
    <w:basedOn w:val="Header"/>
    <w:autoRedefine/>
    <w:rsid w:val="00FC1A3B"/>
    <w:pPr>
      <w:ind w:left="-70" w:right="-70"/>
      <w:jc w:val="center"/>
    </w:pPr>
    <w:rPr>
      <w:b w:val="0"/>
    </w:rPr>
  </w:style>
  <w:style w:type="paragraph" w:customStyle="1" w:styleId="DocNum">
    <w:name w:val="Doc Num"/>
    <w:basedOn w:val="Normal"/>
    <w:autoRedefine/>
    <w:rsid w:val="001051B3"/>
    <w:pPr>
      <w:jc w:val="center"/>
    </w:pPr>
    <w:rPr>
      <w:sz w:val="18"/>
      <w:szCs w:val="22"/>
    </w:rPr>
  </w:style>
  <w:style w:type="paragraph" w:customStyle="1" w:styleId="Bullet3">
    <w:name w:val="Bullet 3"/>
    <w:basedOn w:val="AlphabeticBullet"/>
    <w:rsid w:val="00CD2535"/>
    <w:pPr>
      <w:numPr>
        <w:numId w:val="3"/>
      </w:numPr>
    </w:pPr>
  </w:style>
  <w:style w:type="paragraph" w:styleId="Footer">
    <w:name w:val="footer"/>
    <w:basedOn w:val="Normal"/>
    <w:link w:val="FooterChar"/>
    <w:rsid w:val="000921F2"/>
    <w:pPr>
      <w:tabs>
        <w:tab w:val="center" w:pos="4153"/>
        <w:tab w:val="right" w:pos="8306"/>
      </w:tabs>
      <w:jc w:val="both"/>
    </w:pPr>
    <w:rPr>
      <w:sz w:val="14"/>
    </w:rPr>
  </w:style>
  <w:style w:type="character" w:styleId="Hyperlink">
    <w:name w:val="Hyperlink"/>
    <w:basedOn w:val="DefaultParagraphFont"/>
    <w:uiPriority w:val="99"/>
    <w:rsid w:val="0078514C"/>
    <w:rPr>
      <w:color w:val="0000FF"/>
      <w:u w:val="single"/>
    </w:rPr>
  </w:style>
  <w:style w:type="character" w:styleId="PageNumber">
    <w:name w:val="page number"/>
    <w:basedOn w:val="DefaultParagraphFont"/>
    <w:rsid w:val="002B09D7"/>
    <w:rPr>
      <w:rFonts w:ascii="Arial" w:hAnsi="Arial" w:cs="Arial"/>
      <w:sz w:val="18"/>
      <w:szCs w:val="18"/>
    </w:rPr>
  </w:style>
  <w:style w:type="paragraph" w:customStyle="1" w:styleId="DocTitle">
    <w:name w:val="Doc Title"/>
    <w:basedOn w:val="HeaderTextChar"/>
    <w:link w:val="DocTitleChar"/>
    <w:rsid w:val="00EB7B4E"/>
    <w:rPr>
      <w:sz w:val="32"/>
      <w:szCs w:val="32"/>
    </w:rPr>
  </w:style>
  <w:style w:type="character" w:customStyle="1" w:styleId="DocTitleChar">
    <w:name w:val="Doc Title Char"/>
    <w:basedOn w:val="HeaderTextCharChar"/>
    <w:link w:val="DocTitle"/>
    <w:rsid w:val="00EB7B4E"/>
    <w:rPr>
      <w:rFonts w:ascii="Arial" w:eastAsia="SimSun" w:hAnsi="Arial" w:cs="Arial"/>
      <w:b/>
      <w:bCs/>
      <w:sz w:val="32"/>
      <w:szCs w:val="32"/>
      <w:lang w:val="en-US" w:eastAsia="en-US" w:bidi="ar-SA"/>
    </w:rPr>
  </w:style>
  <w:style w:type="character" w:styleId="FollowedHyperlink">
    <w:name w:val="FollowedHyperlink"/>
    <w:basedOn w:val="DefaultParagraphFont"/>
    <w:rsid w:val="0078514C"/>
    <w:rPr>
      <w:color w:val="800080"/>
      <w:u w:val="single"/>
    </w:rPr>
  </w:style>
  <w:style w:type="paragraph" w:styleId="BalloonText">
    <w:name w:val="Balloon Text"/>
    <w:basedOn w:val="Normal"/>
    <w:semiHidden/>
    <w:rsid w:val="00914707"/>
    <w:rPr>
      <w:rFonts w:ascii="Tahoma" w:hAnsi="Tahoma" w:cs="Tahoma"/>
      <w:sz w:val="16"/>
      <w:szCs w:val="16"/>
    </w:rPr>
  </w:style>
  <w:style w:type="table" w:styleId="TableGrid">
    <w:name w:val="Table Grid"/>
    <w:aliases w:val="Grid of table"/>
    <w:basedOn w:val="TableNormal"/>
    <w:uiPriority w:val="59"/>
    <w:rsid w:val="00914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Char">
    <w:name w:val="Header Text Char"/>
    <w:basedOn w:val="Normal"/>
    <w:link w:val="HeaderTextCharChar"/>
    <w:rsid w:val="00EF2AB3"/>
    <w:pPr>
      <w:jc w:val="center"/>
    </w:pPr>
    <w:rPr>
      <w:rFonts w:eastAsia="SimSun" w:cs="Arial"/>
      <w:b/>
      <w:bCs/>
      <w:sz w:val="18"/>
      <w:szCs w:val="18"/>
    </w:rPr>
  </w:style>
  <w:style w:type="character" w:customStyle="1" w:styleId="HeaderTextCharChar">
    <w:name w:val="Header Text Char Char"/>
    <w:basedOn w:val="DefaultParagraphFont"/>
    <w:link w:val="HeaderTextChar"/>
    <w:rsid w:val="00EF2AB3"/>
    <w:rPr>
      <w:rFonts w:ascii="Arial" w:eastAsia="SimSun" w:hAnsi="Arial" w:cs="Arial"/>
      <w:b/>
      <w:bCs/>
      <w:sz w:val="18"/>
      <w:szCs w:val="18"/>
      <w:lang w:val="en-US" w:eastAsia="en-US" w:bidi="ar-SA"/>
    </w:rPr>
  </w:style>
  <w:style w:type="paragraph" w:customStyle="1" w:styleId="IndentNum1">
    <w:name w:val="Indent Num 1"/>
    <w:basedOn w:val="Normal"/>
    <w:rsid w:val="009B632E"/>
    <w:pPr>
      <w:numPr>
        <w:numId w:val="5"/>
      </w:numPr>
    </w:pPr>
  </w:style>
  <w:style w:type="paragraph" w:customStyle="1" w:styleId="IndentChr1">
    <w:name w:val="Indent Chr 1"/>
    <w:basedOn w:val="Normal"/>
    <w:rsid w:val="009B632E"/>
    <w:pPr>
      <w:numPr>
        <w:numId w:val="6"/>
      </w:numPr>
    </w:pPr>
  </w:style>
  <w:style w:type="paragraph" w:customStyle="1" w:styleId="Heading3Text">
    <w:name w:val="Heading 3 Text"/>
    <w:basedOn w:val="Heading3"/>
    <w:next w:val="BodyText2"/>
    <w:rsid w:val="002B09D7"/>
    <w:rPr>
      <w:b w:val="0"/>
      <w:szCs w:val="22"/>
    </w:rPr>
  </w:style>
  <w:style w:type="paragraph" w:customStyle="1" w:styleId="IndentChr2">
    <w:name w:val="Indent Chr 2"/>
    <w:basedOn w:val="IndentChr1"/>
    <w:rsid w:val="009B632E"/>
    <w:pPr>
      <w:numPr>
        <w:numId w:val="8"/>
      </w:numPr>
    </w:pPr>
    <w:rPr>
      <w:rFonts w:cs="Arial"/>
      <w:szCs w:val="22"/>
    </w:rPr>
  </w:style>
  <w:style w:type="paragraph" w:styleId="BodyText3">
    <w:name w:val="Body Text 3"/>
    <w:basedOn w:val="Normal"/>
    <w:rsid w:val="002B09D7"/>
    <w:pPr>
      <w:spacing w:after="120"/>
    </w:pPr>
    <w:rPr>
      <w:sz w:val="16"/>
      <w:szCs w:val="16"/>
    </w:rPr>
  </w:style>
  <w:style w:type="paragraph" w:styleId="ListNumber">
    <w:name w:val="List Number"/>
    <w:basedOn w:val="Normal"/>
    <w:rsid w:val="00963862"/>
    <w:pPr>
      <w:tabs>
        <w:tab w:val="num" w:pos="1494"/>
      </w:tabs>
      <w:ind w:left="1474" w:hanging="340"/>
    </w:pPr>
  </w:style>
  <w:style w:type="paragraph" w:customStyle="1" w:styleId="IndentNum2">
    <w:name w:val="Indent Num 2"/>
    <w:basedOn w:val="IndentNum1"/>
    <w:rsid w:val="009B632E"/>
    <w:pPr>
      <w:numPr>
        <w:numId w:val="9"/>
      </w:numPr>
    </w:pPr>
    <w:rPr>
      <w:rFonts w:cs="Arial"/>
      <w:szCs w:val="22"/>
    </w:rPr>
  </w:style>
  <w:style w:type="paragraph" w:customStyle="1" w:styleId="TableText">
    <w:name w:val="Table Text"/>
    <w:basedOn w:val="Normal"/>
    <w:rsid w:val="00623864"/>
    <w:rPr>
      <w:rFonts w:cs="Arial"/>
      <w:sz w:val="20"/>
      <w:szCs w:val="20"/>
    </w:rPr>
  </w:style>
  <w:style w:type="paragraph" w:customStyle="1" w:styleId="xxx1">
    <w:name w:val="x.x.x(1)"/>
    <w:basedOn w:val="Normal"/>
    <w:rsid w:val="003C56C0"/>
    <w:pPr>
      <w:widowControl w:val="0"/>
      <w:overflowPunct w:val="0"/>
      <w:autoSpaceDE w:val="0"/>
      <w:autoSpaceDN w:val="0"/>
      <w:adjustRightInd w:val="0"/>
      <w:spacing w:line="300" w:lineRule="auto"/>
      <w:ind w:left="1418" w:hanging="568"/>
      <w:jc w:val="both"/>
      <w:textAlignment w:val="baseline"/>
    </w:pPr>
    <w:rPr>
      <w:rFonts w:ascii="Helvetica" w:eastAsia="Mincho" w:hAnsi="Helvetica"/>
      <w:sz w:val="24"/>
      <w:szCs w:val="20"/>
      <w:lang w:eastAsia="ja-JP"/>
    </w:rPr>
  </w:style>
  <w:style w:type="character" w:customStyle="1" w:styleId="HeaderChar">
    <w:name w:val="Header Char"/>
    <w:aliases w:val="HeaderPort Char,Subject Char,Header1 Char,h Char Char,h Char1,header Char,subject head new Char,TENDER Char"/>
    <w:basedOn w:val="DefaultParagraphFont"/>
    <w:link w:val="Header"/>
    <w:uiPriority w:val="99"/>
    <w:rsid w:val="00FC1D6D"/>
    <w:rPr>
      <w:rFonts w:ascii="Arial" w:hAnsi="Arial"/>
      <w:b/>
      <w:sz w:val="16"/>
      <w:szCs w:val="24"/>
    </w:rPr>
  </w:style>
  <w:style w:type="paragraph" w:styleId="BodyTextIndent2">
    <w:name w:val="Body Text Indent 2"/>
    <w:basedOn w:val="Normal"/>
    <w:link w:val="BodyTextIndent2Char"/>
    <w:rsid w:val="002F69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F6989"/>
    <w:rPr>
      <w:rFonts w:ascii="Arial" w:hAnsi="Arial"/>
      <w:sz w:val="22"/>
      <w:szCs w:val="24"/>
    </w:rPr>
  </w:style>
  <w:style w:type="paragraph" w:customStyle="1" w:styleId="Default">
    <w:name w:val="Default"/>
    <w:rsid w:val="00E00B5B"/>
    <w:pPr>
      <w:widowControl w:val="0"/>
      <w:autoSpaceDE w:val="0"/>
      <w:autoSpaceDN w:val="0"/>
      <w:adjustRightInd w:val="0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customStyle="1" w:styleId="xx1">
    <w:name w:val="x.x(1)"/>
    <w:basedOn w:val="Normal"/>
    <w:uiPriority w:val="99"/>
    <w:rsid w:val="00E00B5B"/>
    <w:pPr>
      <w:widowControl w:val="0"/>
      <w:overflowPunct w:val="0"/>
      <w:autoSpaceDE w:val="0"/>
      <w:autoSpaceDN w:val="0"/>
      <w:adjustRightInd w:val="0"/>
      <w:spacing w:line="300" w:lineRule="auto"/>
      <w:ind w:left="1134" w:right="141" w:hanging="567"/>
      <w:jc w:val="both"/>
      <w:textAlignment w:val="baseline"/>
    </w:pPr>
    <w:rPr>
      <w:rFonts w:ascii="Helvetica" w:eastAsia="Mincho" w:hAnsi="Helvetica"/>
      <w:sz w:val="24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E00B5B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0B5B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</w:rPr>
  </w:style>
  <w:style w:type="paragraph" w:styleId="FootnoteText">
    <w:name w:val="footnote text"/>
    <w:basedOn w:val="Normal"/>
    <w:link w:val="FootnoteTextChar"/>
    <w:rsid w:val="00E00B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00B5B"/>
    <w:rPr>
      <w:rFonts w:ascii="Arial" w:hAnsi="Arial"/>
    </w:rPr>
  </w:style>
  <w:style w:type="character" w:styleId="FootnoteReference">
    <w:name w:val="footnote reference"/>
    <w:basedOn w:val="DefaultParagraphFont"/>
    <w:rsid w:val="00E00B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32FB8"/>
    <w:pPr>
      <w:ind w:left="720"/>
    </w:pPr>
    <w:rPr>
      <w:rFonts w:ascii="Calibri" w:eastAsiaTheme="minorHAnsi" w:hAnsi="Calibr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7825"/>
    <w:rPr>
      <w:rFonts w:ascii="Arial" w:hAnsi="Arial"/>
      <w:sz w:val="14"/>
      <w:szCs w:val="24"/>
    </w:rPr>
  </w:style>
  <w:style w:type="paragraph" w:customStyle="1" w:styleId="TableParagraph">
    <w:name w:val="Table Paragraph"/>
    <w:basedOn w:val="Normal"/>
    <w:uiPriority w:val="1"/>
    <w:qFormat/>
    <w:rsid w:val="005E3F20"/>
    <w:pPr>
      <w:widowControl w:val="0"/>
      <w:spacing w:before="83"/>
      <w:ind w:left="383"/>
      <w:jc w:val="center"/>
    </w:pPr>
    <w:rPr>
      <w:rFonts w:eastAsia="Arial" w:cs="Arial"/>
      <w:szCs w:val="22"/>
    </w:rPr>
  </w:style>
  <w:style w:type="paragraph" w:customStyle="1" w:styleId="BodyText1">
    <w:name w:val="Body Text1"/>
    <w:basedOn w:val="BodyText"/>
    <w:link w:val="bodytextChar0"/>
    <w:qFormat/>
    <w:rsid w:val="00C65D01"/>
  </w:style>
  <w:style w:type="character" w:customStyle="1" w:styleId="bodytextChar0">
    <w:name w:val="body text Char"/>
    <w:basedOn w:val="DefaultParagraphFont"/>
    <w:link w:val="BodyText1"/>
    <w:rsid w:val="00C65D01"/>
    <w:rPr>
      <w:rFonts w:ascii="Arial" w:hAnsi="Arial"/>
      <w:sz w:val="22"/>
      <w:szCs w:val="24"/>
    </w:rPr>
  </w:style>
  <w:style w:type="table" w:customStyle="1" w:styleId="TableGrid0">
    <w:name w:val="TableGrid"/>
    <w:rsid w:val="009279B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oftable3">
    <w:name w:val="Grid of table3"/>
    <w:basedOn w:val="TableNormal"/>
    <w:next w:val="TableGrid"/>
    <w:uiPriority w:val="59"/>
    <w:rsid w:val="007A3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353FEA"/>
    <w:rPr>
      <w:rFonts w:ascii="Arial" w:hAnsi="Arial"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rsid w:val="006B3A0B"/>
    <w:rPr>
      <w:rFonts w:ascii="Arial" w:hAnsi="Arial"/>
      <w:sz w:val="22"/>
      <w:szCs w:val="24"/>
    </w:rPr>
  </w:style>
  <w:style w:type="paragraph" w:styleId="NoSpacing">
    <w:name w:val="No Spacing"/>
    <w:link w:val="NoSpacingChar"/>
    <w:uiPriority w:val="1"/>
    <w:qFormat/>
    <w:rsid w:val="00901BDA"/>
    <w:pPr>
      <w:jc w:val="righ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01BDA"/>
    <w:rPr>
      <w:rFonts w:asciiTheme="minorHAnsi" w:eastAsiaTheme="minorHAnsi" w:hAnsiTheme="minorHAnsi" w:cstheme="minorBidi"/>
      <w:sz w:val="22"/>
      <w:szCs w:val="22"/>
    </w:rPr>
  </w:style>
  <w:style w:type="paragraph" w:customStyle="1" w:styleId="Table">
    <w:name w:val="Table"/>
    <w:link w:val="TableChar"/>
    <w:qFormat/>
    <w:rsid w:val="006F46A6"/>
    <w:pPr>
      <w:keepNext/>
      <w:spacing w:line="288" w:lineRule="auto"/>
      <w:jc w:val="center"/>
    </w:pPr>
    <w:rPr>
      <w:rFonts w:eastAsia="Malgun Gothic"/>
      <w:sz w:val="22"/>
      <w:szCs w:val="22"/>
      <w:lang w:bidi="fa-IR"/>
    </w:rPr>
  </w:style>
  <w:style w:type="character" w:customStyle="1" w:styleId="TableChar">
    <w:name w:val="Table Char"/>
    <w:basedOn w:val="DefaultParagraphFont"/>
    <w:link w:val="Table"/>
    <w:rsid w:val="006F46A6"/>
    <w:rPr>
      <w:rFonts w:eastAsia="Malgun Gothic"/>
      <w:sz w:val="22"/>
      <w:szCs w:val="22"/>
      <w:lang w:bidi="fa-IR"/>
    </w:rPr>
  </w:style>
  <w:style w:type="character" w:styleId="SubtleEmphasis">
    <w:name w:val="Subtle Emphasis"/>
    <w:basedOn w:val="DefaultParagraphFont"/>
    <w:uiPriority w:val="19"/>
    <w:qFormat/>
    <w:rsid w:val="006F46A6"/>
    <w:rPr>
      <w:i/>
      <w:iCs/>
      <w:color w:val="404040" w:themeColor="text1" w:themeTint="BF"/>
    </w:rPr>
  </w:style>
  <w:style w:type="table" w:customStyle="1" w:styleId="TableGrid2">
    <w:name w:val="Table Grid2"/>
    <w:basedOn w:val="TableNormal"/>
    <w:next w:val="TableGrid"/>
    <w:uiPriority w:val="59"/>
    <w:rsid w:val="007248D8"/>
    <w:rPr>
      <w:rFonts w:ascii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ogo\Blank%20Procedure%20Format-Rev-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70E87-7A61-441B-9968-49725ED0B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Procedure Format-Rev-01</Template>
  <TotalTime>868</TotalTime>
  <Pages>18</Pages>
  <Words>1607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Procedure Format</vt:lpstr>
    </vt:vector>
  </TitlesOfParts>
  <Company>Sazeh Consultants</Company>
  <LinksUpToDate>false</LinksUpToDate>
  <CharactersWithSpaces>11679</CharactersWithSpaces>
  <SharedDoc>false</SharedDoc>
  <HLinks>
    <vt:vector size="54" baseType="variant"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_Toc147717759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_Toc147717758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_Toc147717757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_Toc147717756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_Toc147717755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_Toc147717754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_Toc147717753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_Toc147717752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_Toc147717751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Procedure Format</dc:title>
  <dc:creator>Nastaran Sadeghzadeh</dc:creator>
  <cp:lastModifiedBy>Neda Zafari</cp:lastModifiedBy>
  <cp:revision>131</cp:revision>
  <cp:lastPrinted>2025-03-11T09:27:00Z</cp:lastPrinted>
  <dcterms:created xsi:type="dcterms:W3CDTF">2022-01-31T10:50:00Z</dcterms:created>
  <dcterms:modified xsi:type="dcterms:W3CDTF">2025-03-12T12:18:00Z</dcterms:modified>
</cp:coreProperties>
</file>